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E5" w:rsidRDefault="00605615" w:rsidP="00605615">
      <w:pPr>
        <w:pStyle w:val="01Ttulo-IEIJ"/>
      </w:pPr>
      <w:bookmarkStart w:id="0" w:name="_GoBack"/>
      <w:bookmarkEnd w:id="0"/>
      <w:r>
        <w:t>NÚMEROS</w:t>
      </w:r>
    </w:p>
    <w:p w:rsidR="000D0A99" w:rsidRPr="000D0A99" w:rsidRDefault="000D0A99" w:rsidP="000D0A99">
      <w:pPr>
        <w:pStyle w:val="03Texto-IEIJ"/>
      </w:pPr>
    </w:p>
    <w:p w:rsidR="007046E5" w:rsidRDefault="005B654B">
      <w:pPr>
        <w:pStyle w:val="03Texto-IEIJ"/>
      </w:pPr>
      <w:r>
        <w:rPr>
          <w:noProof/>
          <w:lang w:eastAsia="pt-BR" w:bidi="ar-SA"/>
        </w:rPr>
        <w:drawing>
          <wp:inline distT="0" distB="0" distL="0" distR="0" wp14:anchorId="7A098297" wp14:editId="0D7EEBFB">
            <wp:extent cx="5612130" cy="7451725"/>
            <wp:effectExtent l="0" t="0" r="762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99" w:rsidRDefault="000D0A99">
      <w:pPr>
        <w:pStyle w:val="03Texto-IEIJ"/>
      </w:pPr>
    </w:p>
    <w:p w:rsidR="000D0A99" w:rsidRDefault="000D0A99">
      <w:pPr>
        <w:pStyle w:val="03Texto-IEIJ"/>
      </w:pPr>
    </w:p>
    <w:p w:rsidR="000D0A99" w:rsidRDefault="000D0A99" w:rsidP="000D0A99">
      <w:pPr>
        <w:pStyle w:val="03Texto-IEIJ"/>
        <w:numPr>
          <w:ilvl w:val="0"/>
          <w:numId w:val="1"/>
        </w:numPr>
      </w:pPr>
      <w:r>
        <w:lastRenderedPageBreak/>
        <w:t>Como cada número está sendo usado? Escreva contagem, medida, código ou ordem.</w:t>
      </w:r>
    </w:p>
    <w:p w:rsidR="000D0A99" w:rsidRDefault="000D0A99" w:rsidP="000D0A99">
      <w:pPr>
        <w:pStyle w:val="03Texto-IEIJ"/>
      </w:pPr>
    </w:p>
    <w:p w:rsidR="000D0A99" w:rsidRDefault="000D0A99" w:rsidP="000D0A99">
      <w:pPr>
        <w:pStyle w:val="03Texto-IEIJ"/>
        <w:numPr>
          <w:ilvl w:val="0"/>
          <w:numId w:val="2"/>
        </w:num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73660</wp:posOffset>
            </wp:positionV>
            <wp:extent cx="862330" cy="106997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A99" w:rsidRDefault="000D0A99">
      <w:pPr>
        <w:pStyle w:val="03Texto-IEIJ"/>
      </w:pPr>
    </w:p>
    <w:p w:rsidR="000D0A99" w:rsidRDefault="000D0A99">
      <w:pPr>
        <w:pStyle w:val="03Texto-IEIJ"/>
      </w:pPr>
    </w:p>
    <w:p w:rsidR="000D0A99" w:rsidRDefault="000D0A99">
      <w:pPr>
        <w:pStyle w:val="03Texto-IEIJ"/>
      </w:pPr>
    </w:p>
    <w:p w:rsidR="000D0A99" w:rsidRDefault="000D0A99">
      <w:pPr>
        <w:pStyle w:val="03Texto-IEIJ"/>
      </w:pPr>
    </w:p>
    <w:p w:rsidR="00CB5DF7" w:rsidRDefault="000D0A99" w:rsidP="000D0A99">
      <w:pPr>
        <w:pStyle w:val="03Texto-IEIJ"/>
        <w:numPr>
          <w:ilvl w:val="0"/>
          <w:numId w:val="2"/>
        </w:num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68ECD0C" wp14:editId="6F5D142E">
            <wp:simplePos x="0" y="0"/>
            <wp:positionH relativeFrom="column">
              <wp:posOffset>504190</wp:posOffset>
            </wp:positionH>
            <wp:positionV relativeFrom="paragraph">
              <wp:posOffset>73660</wp:posOffset>
            </wp:positionV>
            <wp:extent cx="673100" cy="97472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F7" w:rsidRPr="00CB5DF7" w:rsidRDefault="00CB5DF7" w:rsidP="00CB5DF7"/>
    <w:p w:rsidR="00CB5DF7" w:rsidRPr="00CB5DF7" w:rsidRDefault="00CB5DF7" w:rsidP="00CB5DF7"/>
    <w:p w:rsidR="00CB5DF7" w:rsidRPr="00CB5DF7" w:rsidRDefault="00CB5DF7" w:rsidP="00CB5DF7"/>
    <w:p w:rsidR="00CB5DF7" w:rsidRDefault="00CB5DF7" w:rsidP="00CB5DF7"/>
    <w:p w:rsidR="00CB5DF7" w:rsidRDefault="00CB5DF7" w:rsidP="00CB5DF7">
      <w:pPr>
        <w:pStyle w:val="PargrafodaLista"/>
        <w:numPr>
          <w:ilvl w:val="0"/>
          <w:numId w:val="2"/>
        </w:numPr>
        <w:spacing w:line="360" w:lineRule="auto"/>
        <w:ind w:left="714" w:hanging="357"/>
      </w:pPr>
      <w:r>
        <w:t xml:space="preserve">Voo 3885: </w:t>
      </w:r>
    </w:p>
    <w:p w:rsidR="00CB5DF7" w:rsidRDefault="00CB5DF7" w:rsidP="00CB5DF7">
      <w:pPr>
        <w:pStyle w:val="PargrafodaLista"/>
        <w:numPr>
          <w:ilvl w:val="0"/>
          <w:numId w:val="2"/>
        </w:numPr>
        <w:spacing w:line="360" w:lineRule="auto"/>
        <w:ind w:left="714" w:hanging="357"/>
      </w:pPr>
      <w:r>
        <w:t xml:space="preserve">5º da fila: </w:t>
      </w:r>
    </w:p>
    <w:p w:rsidR="00CB5DF7" w:rsidRDefault="00CB5DF7" w:rsidP="00CB5DF7">
      <w:pPr>
        <w:pStyle w:val="PargrafodaLista"/>
        <w:numPr>
          <w:ilvl w:val="0"/>
          <w:numId w:val="2"/>
        </w:numPr>
        <w:spacing w:line="360" w:lineRule="auto"/>
        <w:ind w:left="714" w:hanging="357"/>
      </w:pPr>
      <w:r>
        <w:t xml:space="preserve">Na classe de Mara há 35 alunos: </w:t>
      </w:r>
    </w:p>
    <w:p w:rsidR="00887239" w:rsidRDefault="00887239" w:rsidP="00887239">
      <w:pPr>
        <w:spacing w:line="360" w:lineRule="auto"/>
      </w:pPr>
    </w:p>
    <w:p w:rsidR="00887239" w:rsidRDefault="00887239" w:rsidP="00887239">
      <w:pPr>
        <w:pStyle w:val="PargrafodaLista"/>
        <w:numPr>
          <w:ilvl w:val="0"/>
          <w:numId w:val="1"/>
        </w:numPr>
        <w:spacing w:line="360" w:lineRule="auto"/>
      </w:pPr>
      <w:r>
        <w:t>Leia a tirinha com atenção e responda:</w:t>
      </w:r>
    </w:p>
    <w:p w:rsidR="00887239" w:rsidRDefault="00887239" w:rsidP="00887239">
      <w:pPr>
        <w:pStyle w:val="PargrafodaLista"/>
        <w:spacing w:line="360" w:lineRule="auto"/>
      </w:pPr>
    </w:p>
    <w:p w:rsidR="00887239" w:rsidRDefault="00887239" w:rsidP="00887239">
      <w:pPr>
        <w:pStyle w:val="PargrafodaLista"/>
        <w:spacing w:line="36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5175885" cy="1604645"/>
            <wp:effectExtent l="0" t="0" r="571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239" w:rsidRDefault="00887239" w:rsidP="00887239">
      <w:pPr>
        <w:pStyle w:val="PargrafodaLista"/>
        <w:spacing w:line="360" w:lineRule="auto"/>
      </w:pPr>
    </w:p>
    <w:p w:rsidR="00887239" w:rsidRDefault="00887239" w:rsidP="00887239">
      <w:pPr>
        <w:pStyle w:val="PargrafodaLista"/>
        <w:spacing w:line="360" w:lineRule="auto"/>
      </w:pPr>
    </w:p>
    <w:p w:rsidR="00887239" w:rsidRPr="00887239" w:rsidRDefault="00887239" w:rsidP="00887239"/>
    <w:p w:rsidR="00887239" w:rsidRPr="00887239" w:rsidRDefault="00887239" w:rsidP="00887239"/>
    <w:p w:rsidR="00887239" w:rsidRPr="00887239" w:rsidRDefault="00887239" w:rsidP="00887239"/>
    <w:p w:rsidR="00887239" w:rsidRDefault="00887239" w:rsidP="00887239"/>
    <w:p w:rsidR="00887239" w:rsidRDefault="00887239" w:rsidP="00887239">
      <w:pPr>
        <w:pStyle w:val="PargrafodaLista"/>
        <w:numPr>
          <w:ilvl w:val="0"/>
          <w:numId w:val="3"/>
        </w:numPr>
        <w:tabs>
          <w:tab w:val="left" w:pos="1182"/>
        </w:tabs>
      </w:pPr>
      <w:r>
        <w:t>Qual é o nome da história de que o Cascão mais gosta?</w:t>
      </w:r>
    </w:p>
    <w:p w:rsidR="00887239" w:rsidRDefault="00887239" w:rsidP="00887239">
      <w:pPr>
        <w:tabs>
          <w:tab w:val="left" w:pos="1182"/>
        </w:tabs>
      </w:pPr>
      <w:r>
        <w:t xml:space="preserve">       Resposta: </w:t>
      </w:r>
    </w:p>
    <w:p w:rsidR="00887239" w:rsidRDefault="00887239" w:rsidP="00887239">
      <w:pPr>
        <w:tabs>
          <w:tab w:val="left" w:pos="1182"/>
        </w:tabs>
      </w:pPr>
    </w:p>
    <w:p w:rsidR="00887239" w:rsidRDefault="00887239" w:rsidP="00887239">
      <w:pPr>
        <w:pStyle w:val="PargrafodaLista"/>
        <w:numPr>
          <w:ilvl w:val="0"/>
          <w:numId w:val="3"/>
        </w:numPr>
        <w:tabs>
          <w:tab w:val="left" w:pos="1182"/>
        </w:tabs>
      </w:pPr>
      <w:r>
        <w:t>Como o número que aparece está sendo usado?</w:t>
      </w:r>
    </w:p>
    <w:p w:rsidR="00887239" w:rsidRDefault="00887239" w:rsidP="00887239">
      <w:pPr>
        <w:tabs>
          <w:tab w:val="left" w:pos="1182"/>
        </w:tabs>
      </w:pPr>
      <w:r>
        <w:t xml:space="preserve">       Resposta: </w:t>
      </w:r>
    </w:p>
    <w:p w:rsidR="00887239" w:rsidRDefault="00887239" w:rsidP="00887239">
      <w:pPr>
        <w:tabs>
          <w:tab w:val="left" w:pos="1182"/>
        </w:tabs>
      </w:pPr>
    </w:p>
    <w:p w:rsidR="00887239" w:rsidRDefault="00887239" w:rsidP="00887239">
      <w:pPr>
        <w:pStyle w:val="PargrafodaLista"/>
        <w:tabs>
          <w:tab w:val="left" w:pos="1182"/>
        </w:tabs>
      </w:pPr>
    </w:p>
    <w:p w:rsidR="00995273" w:rsidRDefault="00995273" w:rsidP="00995273">
      <w:pPr>
        <w:pStyle w:val="PargrafodaLista"/>
        <w:numPr>
          <w:ilvl w:val="0"/>
          <w:numId w:val="1"/>
        </w:numPr>
        <w:tabs>
          <w:tab w:val="left" w:pos="1182"/>
        </w:tabs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0E0F90E4" wp14:editId="06362FA8">
            <wp:simplePos x="0" y="0"/>
            <wp:positionH relativeFrom="column">
              <wp:posOffset>4739640</wp:posOffset>
            </wp:positionH>
            <wp:positionV relativeFrom="paragraph">
              <wp:posOffset>-13335</wp:posOffset>
            </wp:positionV>
            <wp:extent cx="1336675" cy="2002790"/>
            <wp:effectExtent l="0" t="0" r="0" b="0"/>
            <wp:wrapSquare wrapText="bothSides"/>
            <wp:docPr id="6" name="Imagem 6" descr="Resultado de imagem para criança pes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riança pesan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Observe a imagem e responda: </w:t>
      </w:r>
    </w:p>
    <w:p w:rsidR="00995273" w:rsidRDefault="00995273" w:rsidP="00995273">
      <w:pPr>
        <w:tabs>
          <w:tab w:val="left" w:pos="1182"/>
        </w:tabs>
      </w:pPr>
    </w:p>
    <w:p w:rsidR="00995273" w:rsidRDefault="00995273" w:rsidP="00995273">
      <w:pPr>
        <w:pStyle w:val="PargrafodaLista"/>
        <w:numPr>
          <w:ilvl w:val="0"/>
          <w:numId w:val="4"/>
        </w:numPr>
        <w:tabs>
          <w:tab w:val="left" w:pos="1182"/>
        </w:tabs>
      </w:pPr>
      <w:r>
        <w:t>O que a menina está fazendo?</w:t>
      </w:r>
    </w:p>
    <w:p w:rsidR="000B3AF6" w:rsidRDefault="000B3AF6" w:rsidP="000B3AF6">
      <w:pPr>
        <w:pStyle w:val="PargrafodaLista"/>
        <w:tabs>
          <w:tab w:val="left" w:pos="1182"/>
        </w:tabs>
      </w:pPr>
      <w:r>
        <w:t>Resposta:</w:t>
      </w:r>
    </w:p>
    <w:p w:rsidR="000B3AF6" w:rsidRDefault="000B3AF6" w:rsidP="000B3AF6">
      <w:pPr>
        <w:pStyle w:val="PargrafodaLista"/>
        <w:tabs>
          <w:tab w:val="left" w:pos="1182"/>
        </w:tabs>
      </w:pPr>
      <w:r>
        <w:t xml:space="preserve"> </w:t>
      </w:r>
    </w:p>
    <w:p w:rsidR="00995273" w:rsidRDefault="00995273" w:rsidP="00995273">
      <w:pPr>
        <w:pStyle w:val="PargrafodaLista"/>
        <w:numPr>
          <w:ilvl w:val="0"/>
          <w:numId w:val="4"/>
        </w:numPr>
        <w:tabs>
          <w:tab w:val="left" w:pos="1182"/>
        </w:tabs>
      </w:pPr>
      <w:r>
        <w:t>Qual é o nome do instrumento utilizado para isso?</w:t>
      </w:r>
    </w:p>
    <w:p w:rsidR="000B3AF6" w:rsidRDefault="000B3AF6" w:rsidP="000B3AF6">
      <w:pPr>
        <w:pStyle w:val="PargrafodaLista"/>
        <w:tabs>
          <w:tab w:val="left" w:pos="1182"/>
        </w:tabs>
      </w:pPr>
      <w:r>
        <w:t>Resposta:</w:t>
      </w:r>
    </w:p>
    <w:p w:rsidR="000B3AF6" w:rsidRDefault="000B3AF6" w:rsidP="000B3AF6">
      <w:pPr>
        <w:pStyle w:val="PargrafodaLista"/>
        <w:tabs>
          <w:tab w:val="left" w:pos="1182"/>
        </w:tabs>
      </w:pPr>
    </w:p>
    <w:p w:rsidR="00995273" w:rsidRDefault="00995273" w:rsidP="00995273">
      <w:pPr>
        <w:pStyle w:val="PargrafodaLista"/>
        <w:numPr>
          <w:ilvl w:val="0"/>
          <w:numId w:val="4"/>
        </w:numPr>
        <w:tabs>
          <w:tab w:val="left" w:pos="1182"/>
        </w:tabs>
      </w:pPr>
      <w:r>
        <w:t>Como os números que aparecem nesse instrumento</w:t>
      </w:r>
      <w:r w:rsidR="000B3AF6">
        <w:t xml:space="preserve"> são usados?</w:t>
      </w:r>
    </w:p>
    <w:p w:rsidR="000B3AF6" w:rsidRDefault="000B3AF6" w:rsidP="000B3AF6">
      <w:pPr>
        <w:pStyle w:val="PargrafodaLista"/>
        <w:tabs>
          <w:tab w:val="left" w:pos="1182"/>
        </w:tabs>
      </w:pPr>
      <w:r>
        <w:t xml:space="preserve">Resposta: </w:t>
      </w:r>
    </w:p>
    <w:p w:rsidR="00F16444" w:rsidRDefault="00F16444" w:rsidP="000B3AF6">
      <w:pPr>
        <w:pStyle w:val="PargrafodaLista"/>
        <w:tabs>
          <w:tab w:val="left" w:pos="1182"/>
        </w:tabs>
      </w:pPr>
    </w:p>
    <w:p w:rsidR="00F16444" w:rsidRDefault="00F16444" w:rsidP="00F16444">
      <w:pPr>
        <w:pStyle w:val="PargrafodaLista"/>
        <w:numPr>
          <w:ilvl w:val="0"/>
          <w:numId w:val="1"/>
        </w:numPr>
        <w:tabs>
          <w:tab w:val="left" w:pos="1182"/>
        </w:tabs>
      </w:pPr>
      <w:r>
        <w:t xml:space="preserve">Quando fazemos o levantamento de possibilidades, estamos usando o raciocínio combinatório. No lançamento de duas moedas, uma de </w:t>
      </w:r>
      <w:proofErr w:type="gramStart"/>
      <w:r>
        <w:t>1</w:t>
      </w:r>
      <w:proofErr w:type="gramEnd"/>
      <w:r>
        <w:t xml:space="preserve"> real e outra de 50 centavos, temos quatro possibilidades de resultado. Utilizando as faces da moeda CARA E COROA, faça as combinações.</w:t>
      </w:r>
    </w:p>
    <w:p w:rsidR="00F16444" w:rsidRDefault="00F16444" w:rsidP="00F16444">
      <w:pPr>
        <w:tabs>
          <w:tab w:val="left" w:pos="1182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16444" w:rsidTr="00F16444"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2336" behindDoc="0" locked="0" layoutInCell="1" allowOverlap="1" wp14:anchorId="7B54A3C8" wp14:editId="791C242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12700</wp:posOffset>
                  </wp:positionV>
                  <wp:extent cx="779145" cy="775970"/>
                  <wp:effectExtent l="0" t="0" r="1905" b="5080"/>
                  <wp:wrapSquare wrapText="bothSides"/>
                  <wp:docPr id="7" name="Imagem 7" descr="Ficheiro:Brasil coin 1 re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cheiro:Brasil coin 1 re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CARA </w:t>
            </w:r>
          </w:p>
        </w:tc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73025</wp:posOffset>
                  </wp:positionV>
                  <wp:extent cx="836295" cy="836295"/>
                  <wp:effectExtent l="0" t="0" r="1905" b="1905"/>
                  <wp:wrapSquare wrapText="bothSides"/>
                  <wp:docPr id="8" name="Imagem 8" descr="https://conteudo.imguol.com.br/blogs/205/files/2018/08/moeda-50-centavos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onteudo.imguol.com.br/blogs/205/files/2018/08/moeda-50-centavos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COROA</w:t>
            </w:r>
          </w:p>
        </w:tc>
      </w:tr>
      <w:tr w:rsidR="00F16444" w:rsidTr="00F16444"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  <w:p w:rsidR="00F16444" w:rsidRDefault="00F16444" w:rsidP="00F16444">
            <w:pPr>
              <w:tabs>
                <w:tab w:val="left" w:pos="1182"/>
              </w:tabs>
            </w:pPr>
          </w:p>
        </w:tc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</w:tc>
      </w:tr>
      <w:tr w:rsidR="00F16444" w:rsidTr="00F16444"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  <w:p w:rsidR="00F16444" w:rsidRDefault="00F16444" w:rsidP="00F16444">
            <w:pPr>
              <w:tabs>
                <w:tab w:val="left" w:pos="1182"/>
              </w:tabs>
            </w:pPr>
          </w:p>
        </w:tc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</w:tc>
      </w:tr>
      <w:tr w:rsidR="00F16444" w:rsidTr="00F16444"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  <w:p w:rsidR="00F16444" w:rsidRDefault="00F16444" w:rsidP="00F16444">
            <w:pPr>
              <w:tabs>
                <w:tab w:val="left" w:pos="1182"/>
              </w:tabs>
            </w:pPr>
          </w:p>
        </w:tc>
        <w:tc>
          <w:tcPr>
            <w:tcW w:w="4889" w:type="dxa"/>
          </w:tcPr>
          <w:p w:rsidR="00F16444" w:rsidRDefault="00F16444" w:rsidP="00F16444">
            <w:pPr>
              <w:tabs>
                <w:tab w:val="left" w:pos="1182"/>
              </w:tabs>
            </w:pPr>
          </w:p>
        </w:tc>
      </w:tr>
    </w:tbl>
    <w:p w:rsidR="00F16444" w:rsidRDefault="00F16444" w:rsidP="00F16444">
      <w:pPr>
        <w:tabs>
          <w:tab w:val="left" w:pos="1182"/>
        </w:tabs>
      </w:pPr>
    </w:p>
    <w:p w:rsidR="00F16444" w:rsidRDefault="00B72CBB" w:rsidP="00B72CBB">
      <w:pPr>
        <w:pStyle w:val="PargrafodaLista"/>
        <w:numPr>
          <w:ilvl w:val="0"/>
          <w:numId w:val="1"/>
        </w:numPr>
        <w:tabs>
          <w:tab w:val="left" w:pos="1182"/>
        </w:tabs>
      </w:pPr>
      <w:r>
        <w:t xml:space="preserve">Os times finalistas de um campeonato de futebol foram: Brasil, Uruguai, Argentina e Venezuela. Todos os times se enfrentaram uma vez. Continue a combinar todas as possibilidades de jogos: </w:t>
      </w:r>
    </w:p>
    <w:p w:rsidR="00B72CBB" w:rsidRDefault="00B72CBB" w:rsidP="00B72CBB">
      <w:pPr>
        <w:tabs>
          <w:tab w:val="left" w:pos="1182"/>
        </w:tabs>
      </w:pPr>
      <w:r>
        <w:t>Resposta: Brasil e Venezuela,</w:t>
      </w:r>
      <w:proofErr w:type="gramStart"/>
      <w:r>
        <w:t xml:space="preserve">  </w:t>
      </w:r>
    </w:p>
    <w:p w:rsidR="00F16444" w:rsidRPr="00887239" w:rsidRDefault="00F16444" w:rsidP="00F16444">
      <w:pPr>
        <w:pStyle w:val="PargrafodaLista"/>
        <w:tabs>
          <w:tab w:val="left" w:pos="1182"/>
        </w:tabs>
      </w:pPr>
      <w:proofErr w:type="gramEnd"/>
    </w:p>
    <w:sectPr w:rsidR="00F16444" w:rsidRPr="00887239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5E" w:rsidRDefault="00F8435E">
      <w:pPr>
        <w:spacing w:before="0"/>
      </w:pPr>
      <w:r>
        <w:separator/>
      </w:r>
    </w:p>
  </w:endnote>
  <w:endnote w:type="continuationSeparator" w:id="0">
    <w:p w:rsidR="00F8435E" w:rsidRDefault="00F843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5E" w:rsidRDefault="00F8435E">
      <w:pPr>
        <w:spacing w:before="0"/>
      </w:pPr>
      <w:r>
        <w:separator/>
      </w:r>
    </w:p>
  </w:footnote>
  <w:footnote w:type="continuationSeparator" w:id="0">
    <w:p w:rsidR="00F8435E" w:rsidRDefault="00F843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6E5" w:rsidRDefault="00AD7228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6E5" w:rsidRDefault="00AD7228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046E5" w:rsidRDefault="00125C67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AD7228">
      <w:rPr>
        <w:rStyle w:val="RefernciaSutil"/>
        <w:rFonts w:cs="Calibri"/>
        <w:smallCaps w:val="0"/>
        <w:color w:val="auto"/>
        <w:u w:val="none"/>
      </w:rPr>
      <w:t>, 20</w:t>
    </w:r>
    <w:r>
      <w:rPr>
        <w:rStyle w:val="RefernciaSutil"/>
        <w:rFonts w:cs="Calibri"/>
        <w:smallCaps w:val="0"/>
        <w:color w:val="auto"/>
        <w:u w:val="none"/>
      </w:rPr>
      <w:t>20</w:t>
    </w:r>
    <w:r w:rsidR="00AD7228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20</w:t>
    </w:r>
    <w:r w:rsidR="00AD7228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AD7228">
      <w:rPr>
        <w:rStyle w:val="RefernciaSutil"/>
        <w:rFonts w:cs="Calibri"/>
        <w:smallCaps w:val="0"/>
        <w:color w:val="auto"/>
        <w:u w:val="none"/>
      </w:rPr>
      <w:t>.</w:t>
    </w:r>
  </w:p>
  <w:p w:rsidR="007046E5" w:rsidRDefault="00AD7228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</w:t>
    </w:r>
    <w:r w:rsidR="00125C67">
      <w:rPr>
        <w:rStyle w:val="RefernciaSutil"/>
        <w:rFonts w:cs="Calibri"/>
        <w:smallCaps w:val="0"/>
        <w:color w:val="auto"/>
        <w:u w:val="none"/>
      </w:rPr>
      <w:t xml:space="preserve">                                            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TURMA: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3CF5"/>
    <w:multiLevelType w:val="hybridMultilevel"/>
    <w:tmpl w:val="0E8A36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81149"/>
    <w:multiLevelType w:val="hybridMultilevel"/>
    <w:tmpl w:val="FC8C22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A2AB8"/>
    <w:multiLevelType w:val="hybridMultilevel"/>
    <w:tmpl w:val="FABCB1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2613B"/>
    <w:multiLevelType w:val="hybridMultilevel"/>
    <w:tmpl w:val="AA7E2A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54B"/>
    <w:rsid w:val="000B3AF6"/>
    <w:rsid w:val="000D0A99"/>
    <w:rsid w:val="00125C67"/>
    <w:rsid w:val="005B654B"/>
    <w:rsid w:val="00605615"/>
    <w:rsid w:val="007046E5"/>
    <w:rsid w:val="00887239"/>
    <w:rsid w:val="00995273"/>
    <w:rsid w:val="00AD7228"/>
    <w:rsid w:val="00B72CBB"/>
    <w:rsid w:val="00CB5DF7"/>
    <w:rsid w:val="00F16444"/>
    <w:rsid w:val="00F360FC"/>
    <w:rsid w:val="00F8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605615"/>
    <w:pPr>
      <w:pBdr>
        <w:bottom w:val="double" w:sz="18" w:space="1" w:color="000000"/>
      </w:pBdr>
      <w:tabs>
        <w:tab w:val="left" w:pos="7010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CB5DF7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F164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605615"/>
    <w:pPr>
      <w:pBdr>
        <w:bottom w:val="double" w:sz="18" w:space="1" w:color="000000"/>
      </w:pBdr>
      <w:tabs>
        <w:tab w:val="left" w:pos="7010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CB5DF7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F164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2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68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2020-03-21T15:44:00Z</cp:lastPrinted>
  <dcterms:created xsi:type="dcterms:W3CDTF">2020-03-20T12:56:00Z</dcterms:created>
  <dcterms:modified xsi:type="dcterms:W3CDTF">2020-03-21T15:44:00Z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