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0C555C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quem somos?</w:t>
      </w:r>
    </w:p>
    <w:p w:rsidR="008A54DF" w:rsidRPr="00447066" w:rsidRDefault="0092469A" w:rsidP="00447066">
      <w:pPr>
        <w:pStyle w:val="00IEIJ"/>
      </w:pPr>
      <w:r>
        <w:t xml:space="preserve"> </w:t>
      </w:r>
      <w:r w:rsidR="00447066">
        <w:tab/>
      </w:r>
      <w:r w:rsidR="00447066" w:rsidRPr="00447066">
        <w:t xml:space="preserve">Os principais grupos étnicos que formaram o povo brasileiro foram os indígenas (primeiros habitantes do Brasil), os brancos (portugueses que vieram colonizar a terra) e os negros (trazidos da África como escravos). </w:t>
      </w:r>
    </w:p>
    <w:p w:rsidR="008A54DF" w:rsidRPr="002406C8" w:rsidRDefault="00447066" w:rsidP="009D442A">
      <w:pPr>
        <w:pStyle w:val="03Texto-IEIJ"/>
        <w:tabs>
          <w:tab w:val="clear" w:pos="4999"/>
          <w:tab w:val="center" w:pos="0"/>
        </w:tabs>
        <w:ind w:left="0" w:firstLine="360"/>
        <w:rPr>
          <w:color w:val="auto"/>
        </w:rPr>
      </w:pPr>
      <w:r w:rsidRPr="00447066">
        <w:tab/>
      </w:r>
      <w:r w:rsidRPr="002406C8">
        <w:rPr>
          <w:color w:val="auto"/>
        </w:rPr>
        <w:t xml:space="preserve">Da mistura desses grupos surgiu um grande número de mestiços, que compõem parte da nossa população. A partir da segunda metade do século XIX, vieram para o Brasil imigrantes europeus e asiáticos, que também contribuíram para a formação do nosso povo. </w:t>
      </w:r>
    </w:p>
    <w:p w:rsidR="00447066" w:rsidRDefault="009D442A" w:rsidP="009D442A">
      <w:pPr>
        <w:pStyle w:val="03Texto-IEIJ"/>
        <w:tabs>
          <w:tab w:val="clear" w:pos="4999"/>
          <w:tab w:val="center" w:pos="0"/>
        </w:tabs>
        <w:ind w:left="0"/>
        <w:rPr>
          <w:color w:val="auto"/>
        </w:rPr>
      </w:pPr>
      <w:r>
        <w:rPr>
          <w:color w:val="auto"/>
        </w:rPr>
        <w:tab/>
      </w:r>
      <w:r w:rsidR="00447066" w:rsidRPr="002406C8">
        <w:rPr>
          <w:color w:val="auto"/>
        </w:rPr>
        <w:t xml:space="preserve">Atualmente, a população brasileira é composta de indígenas, brancos, negros, amarelos e mestiços. </w:t>
      </w:r>
    </w:p>
    <w:p w:rsidR="009D442A" w:rsidRPr="002406C8" w:rsidRDefault="009D442A" w:rsidP="009D442A">
      <w:pPr>
        <w:pStyle w:val="03Texto-IEIJ"/>
        <w:tabs>
          <w:tab w:val="clear" w:pos="4999"/>
          <w:tab w:val="center" w:pos="0"/>
        </w:tabs>
        <w:ind w:left="0"/>
        <w:rPr>
          <w:color w:val="auto"/>
        </w:rPr>
      </w:pPr>
    </w:p>
    <w:p w:rsidR="00A84DC0" w:rsidRPr="002406C8" w:rsidRDefault="00A60A7A" w:rsidP="002406C8">
      <w:pPr>
        <w:pStyle w:val="03Texto-IEIJ"/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Quem </w:t>
      </w:r>
      <w:r w:rsidR="00A84DC0" w:rsidRPr="002406C8">
        <w:rPr>
          <w:color w:val="auto"/>
        </w:rPr>
        <w:t xml:space="preserve">são os brasileiros? Como você os descreveria? Complemente sua resposta com um desenho explicativo. </w:t>
      </w:r>
    </w:p>
    <w:p w:rsidR="00A60A7A" w:rsidRDefault="00A60A7A" w:rsidP="00E80FCE">
      <w:bookmarkStart w:id="0" w:name="_GoBack"/>
      <w:bookmarkEnd w:id="0"/>
    </w:p>
    <w:p w:rsidR="00A84DC0" w:rsidRPr="00A60A7A" w:rsidRDefault="009D442A" w:rsidP="009D442A">
      <w:pPr>
        <w:pStyle w:val="03Texto-IEIJ"/>
        <w:tabs>
          <w:tab w:val="clear" w:pos="4999"/>
          <w:tab w:val="center" w:pos="360"/>
        </w:tabs>
        <w:rPr>
          <w:color w:val="auto"/>
        </w:rPr>
      </w:pPr>
      <w:r>
        <w:rPr>
          <w:color w:val="auto"/>
        </w:rPr>
        <w:tab/>
      </w:r>
      <w:r w:rsidR="00334C22" w:rsidRPr="00A60A7A">
        <w:rPr>
          <w:color w:val="auto"/>
        </w:rPr>
        <w:t xml:space="preserve">Quando os portugueses chegaram ao Brasil, em 1500, a terra já estava ocupada por povos indígenas. Calcula-se que havia aproximadamente 5 milhões de indígenas espalhados pelo território brasileiro. </w:t>
      </w:r>
    </w:p>
    <w:p w:rsidR="00334C22" w:rsidRPr="002406C8" w:rsidRDefault="00334C22" w:rsidP="00A60A7A">
      <w:pPr>
        <w:pStyle w:val="03Texto-IEIJ"/>
        <w:tabs>
          <w:tab w:val="clear" w:pos="4999"/>
        </w:tabs>
        <w:rPr>
          <w:color w:val="auto"/>
        </w:rPr>
      </w:pPr>
      <w:r w:rsidRPr="002406C8">
        <w:rPr>
          <w:color w:val="auto"/>
        </w:rPr>
        <w:tab/>
        <w:t xml:space="preserve">Conforme foi aumentando o contato com os colonizadores, os indígenas foram sendo dizimados. Muitos povos indígenas desapareceram por completo. </w:t>
      </w:r>
    </w:p>
    <w:p w:rsidR="00125F31" w:rsidRPr="002406C8" w:rsidRDefault="00A60A7A" w:rsidP="00A60A7A">
      <w:pPr>
        <w:pStyle w:val="03Texto-IEIJ"/>
        <w:tabs>
          <w:tab w:val="clear" w:pos="4999"/>
          <w:tab w:val="center" w:pos="360"/>
        </w:tabs>
        <w:rPr>
          <w:color w:val="auto"/>
        </w:rPr>
      </w:pPr>
      <w:r>
        <w:rPr>
          <w:color w:val="auto"/>
        </w:rPr>
        <w:tab/>
      </w:r>
      <w:r w:rsidR="00125F31" w:rsidRPr="002406C8">
        <w:rPr>
          <w:color w:val="auto"/>
        </w:rPr>
        <w:t xml:space="preserve">Eles foram sendo expulsos da região do litoral brasileiro e se deslocaram cada vez mais para o interior do país. </w:t>
      </w:r>
    </w:p>
    <w:p w:rsidR="00125F31" w:rsidRPr="002406C8" w:rsidRDefault="00A60A7A" w:rsidP="00A60A7A">
      <w:pPr>
        <w:pStyle w:val="03Texto-IEIJ"/>
        <w:tabs>
          <w:tab w:val="clear" w:pos="4999"/>
          <w:tab w:val="center" w:pos="360"/>
        </w:tabs>
        <w:rPr>
          <w:color w:val="auto"/>
        </w:rPr>
      </w:pPr>
      <w:r>
        <w:rPr>
          <w:color w:val="auto"/>
        </w:rPr>
        <w:tab/>
      </w:r>
      <w:r w:rsidR="00125F31" w:rsidRPr="002406C8">
        <w:rPr>
          <w:color w:val="auto"/>
        </w:rPr>
        <w:t>Hoje eles somam apenas cerca de 517 mil vivendo em terras indígenas. Por isso, muitos estudiosos dizem que a história dos indígenas no Brasil é uma história de “despovoamento”.</w:t>
      </w:r>
    </w:p>
    <w:p w:rsidR="00192C46" w:rsidRPr="002406C8" w:rsidRDefault="00A60A7A" w:rsidP="00A60A7A">
      <w:pPr>
        <w:pStyle w:val="03Texto-IEIJ"/>
        <w:tabs>
          <w:tab w:val="clear" w:pos="4999"/>
        </w:tabs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 w:rsidR="00192C46" w:rsidRPr="002406C8">
        <w:rPr>
          <w:color w:val="auto"/>
        </w:rPr>
        <w:t>Observe no mapa a seguir as terras indígenas atuais.</w:t>
      </w:r>
    </w:p>
    <w:p w:rsidR="00192C46" w:rsidRDefault="00192C46" w:rsidP="002406C8">
      <w:pPr>
        <w:pStyle w:val="03Texto-IEIJ"/>
      </w:pPr>
      <w:r w:rsidRPr="00192C46"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4314</wp:posOffset>
            </wp:positionH>
            <wp:positionV relativeFrom="paragraph">
              <wp:posOffset>0</wp:posOffset>
            </wp:positionV>
            <wp:extent cx="6120130" cy="6238099"/>
            <wp:effectExtent l="0" t="0" r="0" b="0"/>
            <wp:wrapSquare wrapText="bothSides"/>
            <wp:docPr id="3" name="Imagem 3" descr="C:\Users\pamel\Desktop\m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map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3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7AA3" w:rsidRDefault="00A07AA3" w:rsidP="002406C8">
      <w:pPr>
        <w:pStyle w:val="03Texto-IEIJ"/>
      </w:pPr>
    </w:p>
    <w:p w:rsidR="00A07AA3" w:rsidRPr="002406C8" w:rsidRDefault="00A60A7A" w:rsidP="00A60A7A">
      <w:pPr>
        <w:pStyle w:val="03Texto-IEIJ"/>
        <w:tabs>
          <w:tab w:val="clear" w:pos="4999"/>
        </w:tabs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 w:rsidR="00A07AA3" w:rsidRPr="002406C8">
        <w:rPr>
          <w:color w:val="auto"/>
        </w:rPr>
        <w:t>Ainda hoje, no Brasil, ocorre</w:t>
      </w:r>
      <w:r w:rsidR="00270019" w:rsidRPr="002406C8">
        <w:rPr>
          <w:color w:val="auto"/>
        </w:rPr>
        <w:t>m</w:t>
      </w:r>
      <w:r w:rsidR="00A07AA3" w:rsidRPr="002406C8">
        <w:rPr>
          <w:color w:val="auto"/>
        </w:rPr>
        <w:t xml:space="preserve"> conflitos entre indígenas e invasores que querem ocupar suas terras. Muitos grupos indígenas tentam conseguir, com o governo, mais terras para morar. Nessas terras estão as matas de onde eles tiram a sua sobrevivência. </w:t>
      </w:r>
    </w:p>
    <w:p w:rsidR="00A07AA3" w:rsidRPr="002406C8" w:rsidRDefault="00A07AA3" w:rsidP="002406C8">
      <w:pPr>
        <w:pStyle w:val="03Texto-IEIJ"/>
        <w:rPr>
          <w:color w:val="auto"/>
        </w:rPr>
      </w:pPr>
      <w:r w:rsidRPr="002406C8">
        <w:rPr>
          <w:color w:val="auto"/>
        </w:rPr>
        <w:t xml:space="preserve">Observe o mapa abaixo. </w:t>
      </w:r>
    </w:p>
    <w:p w:rsidR="00A07AA3" w:rsidRPr="00334C22" w:rsidRDefault="00A07AA3" w:rsidP="002406C8">
      <w:pPr>
        <w:pStyle w:val="03Texto-IEIJ"/>
      </w:pPr>
      <w:r w:rsidRPr="00A07AA3"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55448</wp:posOffset>
            </wp:positionH>
            <wp:positionV relativeFrom="paragraph">
              <wp:posOffset>204</wp:posOffset>
            </wp:positionV>
            <wp:extent cx="6120130" cy="6212631"/>
            <wp:effectExtent l="0" t="0" r="0" b="0"/>
            <wp:wrapSquare wrapText="bothSides"/>
            <wp:docPr id="4" name="Imagem 4" descr="C:\Users\pamel\Desktop\ma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map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1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DC0" w:rsidRPr="002406C8" w:rsidRDefault="00D56934" w:rsidP="002406C8">
      <w:pPr>
        <w:pStyle w:val="03Texto-IEIJ"/>
        <w:rPr>
          <w:color w:val="auto"/>
        </w:rPr>
      </w:pPr>
      <w:r w:rsidRPr="002406C8">
        <w:rPr>
          <w:color w:val="auto"/>
        </w:rPr>
        <w:t xml:space="preserve">Observe, novamente, o mapa 1 e responda: </w:t>
      </w:r>
    </w:p>
    <w:p w:rsidR="00D56934" w:rsidRPr="002406C8" w:rsidRDefault="00D56934" w:rsidP="002406C8">
      <w:pPr>
        <w:pStyle w:val="03Texto-IEIJ"/>
        <w:numPr>
          <w:ilvl w:val="0"/>
          <w:numId w:val="2"/>
        </w:numPr>
        <w:rPr>
          <w:color w:val="auto"/>
        </w:rPr>
      </w:pPr>
      <w:r w:rsidRPr="002406C8">
        <w:rPr>
          <w:color w:val="auto"/>
        </w:rPr>
        <w:t xml:space="preserve">Em que região do Brasil se localiza a maior parte das terras indígenas? </w:t>
      </w:r>
    </w:p>
    <w:p w:rsidR="00270019" w:rsidRPr="002406C8" w:rsidRDefault="00270019" w:rsidP="002406C8">
      <w:pPr>
        <w:pStyle w:val="03Texto-IEIJ"/>
        <w:rPr>
          <w:color w:val="auto"/>
        </w:rPr>
      </w:pPr>
    </w:p>
    <w:p w:rsidR="00270019" w:rsidRPr="002406C8" w:rsidRDefault="00270019" w:rsidP="002406C8">
      <w:pPr>
        <w:pStyle w:val="03Texto-IEIJ"/>
        <w:numPr>
          <w:ilvl w:val="0"/>
          <w:numId w:val="2"/>
        </w:numPr>
        <w:rPr>
          <w:color w:val="auto"/>
        </w:rPr>
      </w:pPr>
      <w:r w:rsidRPr="002406C8">
        <w:rPr>
          <w:color w:val="auto"/>
        </w:rPr>
        <w:t xml:space="preserve">Compare os mapas 1 e 2. Houveram mudanças? Explique. </w:t>
      </w:r>
    </w:p>
    <w:p w:rsidR="00270019" w:rsidRPr="002406C8" w:rsidRDefault="00270019" w:rsidP="00270019">
      <w:pPr>
        <w:pStyle w:val="PargrafodaLista"/>
        <w:rPr>
          <w:sz w:val="28"/>
          <w:szCs w:val="28"/>
        </w:rPr>
      </w:pPr>
    </w:p>
    <w:p w:rsidR="00270019" w:rsidRPr="002406C8" w:rsidRDefault="00270019" w:rsidP="002406C8">
      <w:pPr>
        <w:pStyle w:val="03Texto-IEIJ"/>
        <w:numPr>
          <w:ilvl w:val="0"/>
          <w:numId w:val="2"/>
        </w:numPr>
        <w:rPr>
          <w:color w:val="auto"/>
        </w:rPr>
      </w:pPr>
      <w:r w:rsidRPr="002406C8">
        <w:rPr>
          <w:color w:val="auto"/>
        </w:rPr>
        <w:t xml:space="preserve">Por que os índios vivem principalmente na área de floresta? </w:t>
      </w:r>
    </w:p>
    <w:p w:rsidR="002B07F9" w:rsidRPr="002406C8" w:rsidRDefault="002B07F9" w:rsidP="002406C8">
      <w:pPr>
        <w:pStyle w:val="03Texto-IEIJ"/>
        <w:rPr>
          <w:color w:val="auto"/>
        </w:rPr>
      </w:pPr>
    </w:p>
    <w:sectPr w:rsidR="002B07F9" w:rsidRPr="002406C8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B6C" w:rsidRDefault="00C14B6C">
      <w:pPr>
        <w:spacing w:before="0"/>
      </w:pPr>
      <w:r>
        <w:separator/>
      </w:r>
    </w:p>
  </w:endnote>
  <w:endnote w:type="continuationSeparator" w:id="0">
    <w:p w:rsidR="00C14B6C" w:rsidRDefault="00C14B6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B6C" w:rsidRDefault="00C14B6C">
      <w:pPr>
        <w:spacing w:before="0"/>
      </w:pPr>
      <w:r>
        <w:separator/>
      </w:r>
    </w:p>
  </w:footnote>
  <w:footnote w:type="continuationSeparator" w:id="0">
    <w:p w:rsidR="00C14B6C" w:rsidRDefault="00C14B6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8C0275">
      <w:rPr>
        <w:rStyle w:val="RefernciaSutil"/>
        <w:rFonts w:cs="Calibri"/>
        <w:smallCaps w:val="0"/>
        <w:color w:val="auto"/>
        <w:u w:val="none"/>
      </w:rPr>
      <w:t xml:space="preserve">. LONDRINA, 25 DE </w:t>
    </w:r>
    <w:proofErr w:type="gramStart"/>
    <w:r w:rsidR="008C0275">
      <w:rPr>
        <w:rStyle w:val="RefernciaSutil"/>
        <w:rFonts w:cs="Calibri"/>
        <w:smallCaps w:val="0"/>
        <w:color w:val="auto"/>
        <w:u w:val="none"/>
      </w:rPr>
      <w:t>MARÇO</w:t>
    </w:r>
    <w:proofErr w:type="gramEnd"/>
    <w:r w:rsidR="008C0275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71896"/>
    <w:multiLevelType w:val="hybridMultilevel"/>
    <w:tmpl w:val="1F6CF1F4"/>
    <w:lvl w:ilvl="0" w:tplc="D4BCEF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0413E"/>
    <w:multiLevelType w:val="hybridMultilevel"/>
    <w:tmpl w:val="79DC60EE"/>
    <w:lvl w:ilvl="0" w:tplc="F0F0B2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2558"/>
    <w:rsid w:val="000A59E3"/>
    <w:rsid w:val="000C555C"/>
    <w:rsid w:val="000F6BFB"/>
    <w:rsid w:val="00125F31"/>
    <w:rsid w:val="00192C46"/>
    <w:rsid w:val="001E1DFC"/>
    <w:rsid w:val="002406C8"/>
    <w:rsid w:val="00270019"/>
    <w:rsid w:val="002727BA"/>
    <w:rsid w:val="002B07F9"/>
    <w:rsid w:val="00334C22"/>
    <w:rsid w:val="003639A9"/>
    <w:rsid w:val="003B76EC"/>
    <w:rsid w:val="003C70F5"/>
    <w:rsid w:val="003E054F"/>
    <w:rsid w:val="00447066"/>
    <w:rsid w:val="004D1FE6"/>
    <w:rsid w:val="00675CDD"/>
    <w:rsid w:val="007C4B94"/>
    <w:rsid w:val="007D79E9"/>
    <w:rsid w:val="00882593"/>
    <w:rsid w:val="008A54DF"/>
    <w:rsid w:val="008C0275"/>
    <w:rsid w:val="0092469A"/>
    <w:rsid w:val="00993602"/>
    <w:rsid w:val="009D442A"/>
    <w:rsid w:val="009E330C"/>
    <w:rsid w:val="00A07AA3"/>
    <w:rsid w:val="00A60A7A"/>
    <w:rsid w:val="00A76666"/>
    <w:rsid w:val="00A84DC0"/>
    <w:rsid w:val="00C14B6C"/>
    <w:rsid w:val="00D56934"/>
    <w:rsid w:val="00D75825"/>
    <w:rsid w:val="00E80FCE"/>
    <w:rsid w:val="00F1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rsid w:val="00447066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sz w:val="28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2406C8"/>
    <w:pPr>
      <w:keepNext w:val="0"/>
      <w:tabs>
        <w:tab w:val="center" w:pos="4999"/>
      </w:tabs>
      <w:spacing w:before="120"/>
      <w:ind w:left="360"/>
    </w:pPr>
    <w:rPr>
      <w:rFonts w:cs="Calibri"/>
      <w:color w:val="FF0000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34"/>
    <w:rsid w:val="00270019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28</TotalTime>
  <Pages>3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5</cp:revision>
  <cp:lastPrinted>2012-02-10T19:10:00Z</cp:lastPrinted>
  <dcterms:created xsi:type="dcterms:W3CDTF">2020-03-24T15:10:00Z</dcterms:created>
  <dcterms:modified xsi:type="dcterms:W3CDTF">2020-03-24T16:44:00Z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