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AD24C1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</w:t>
      </w:r>
    </w:p>
    <w:p w:rsidR="008A54DF" w:rsidRPr="008B38C7" w:rsidRDefault="0092469A" w:rsidP="008B38C7">
      <w:pPr>
        <w:pStyle w:val="03Texto-IEIJ"/>
      </w:pPr>
      <w:r w:rsidRPr="001F792D">
        <w:t xml:space="preserve"> </w:t>
      </w:r>
      <w:r w:rsidR="00FD07A1" w:rsidRPr="008B38C7">
        <w:t xml:space="preserve">Texto complementar </w:t>
      </w:r>
    </w:p>
    <w:p w:rsidR="00FD07A1" w:rsidRPr="00FD07A1" w:rsidRDefault="001F792D" w:rsidP="008B38C7">
      <w:pPr>
        <w:pStyle w:val="03Texto-IEIJ"/>
      </w:pPr>
      <w:bookmarkStart w:id="0" w:name="_GoBack"/>
      <w:bookmarkEnd w:id="0"/>
      <w:r w:rsidRPr="001F792D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524822</wp:posOffset>
            </wp:positionV>
            <wp:extent cx="6120130" cy="4895850"/>
            <wp:effectExtent l="0" t="0" r="0" b="0"/>
            <wp:wrapSquare wrapText="bothSides"/>
            <wp:docPr id="2" name="Imagem 2" descr="C:\Users\pamel\Desktop\a visão da pro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a visão da proa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4DF" w:rsidRDefault="008A54DF" w:rsidP="008B38C7">
      <w:pPr>
        <w:pStyle w:val="03Texto-IEIJ"/>
      </w:pPr>
    </w:p>
    <w:p w:rsidR="001F792D" w:rsidRPr="008303EF" w:rsidRDefault="001F792D" w:rsidP="008B38C7">
      <w:pPr>
        <w:pStyle w:val="03Texto-IEIJ"/>
      </w:pPr>
    </w:p>
    <w:p w:rsidR="001F792D" w:rsidRPr="001F792D" w:rsidRDefault="001F792D" w:rsidP="008B38C7">
      <w:pPr>
        <w:pStyle w:val="03Texto-IEIJ"/>
      </w:pPr>
    </w:p>
    <w:p w:rsidR="002B07F9" w:rsidRPr="001F792D" w:rsidRDefault="001F792D" w:rsidP="000C7D6F">
      <w:pPr>
        <w:pStyle w:val="03Texto-IEIJ"/>
        <w:numPr>
          <w:ilvl w:val="0"/>
          <w:numId w:val="6"/>
        </w:numPr>
      </w:pPr>
      <w:r w:rsidRPr="001F792D">
        <w:t xml:space="preserve">Pesquise no dicionário o significado das palavras que você não conhece. Transcreva-as no espaço abaixo. </w:t>
      </w:r>
    </w:p>
    <w:p w:rsidR="001F792D" w:rsidRDefault="001F792D" w:rsidP="008B38C7">
      <w:pPr>
        <w:pStyle w:val="03Texto-IEIJ"/>
      </w:pPr>
    </w:p>
    <w:p w:rsidR="003B493B" w:rsidRDefault="003B493B" w:rsidP="008B38C7">
      <w:pPr>
        <w:pStyle w:val="03Texto-IEIJ"/>
      </w:pPr>
    </w:p>
    <w:p w:rsidR="003B493B" w:rsidRPr="003B493B" w:rsidRDefault="003B493B" w:rsidP="000C7D6F">
      <w:pPr>
        <w:pStyle w:val="03Texto-IEIJ"/>
        <w:numPr>
          <w:ilvl w:val="0"/>
          <w:numId w:val="6"/>
        </w:numPr>
      </w:pPr>
      <w:r w:rsidRPr="003B493B">
        <w:t xml:space="preserve">Escreva, com suas palavras, um pequeno resumo do texto. </w:t>
      </w:r>
    </w:p>
    <w:p w:rsidR="002B07F9" w:rsidRDefault="002B07F9" w:rsidP="008B38C7">
      <w:pPr>
        <w:pStyle w:val="03Texto-IEIJ"/>
      </w:pPr>
    </w:p>
    <w:p w:rsidR="003B493B" w:rsidRDefault="003B493B" w:rsidP="000C7D6F">
      <w:pPr>
        <w:pStyle w:val="03Texto-IEIJ"/>
        <w:numPr>
          <w:ilvl w:val="0"/>
          <w:numId w:val="6"/>
        </w:numPr>
      </w:pPr>
      <w:r>
        <w:lastRenderedPageBreak/>
        <w:t xml:space="preserve">Do que se trata o texto acima? </w:t>
      </w:r>
    </w:p>
    <w:p w:rsidR="003B493B" w:rsidRDefault="003B493B" w:rsidP="003B493B">
      <w:pPr>
        <w:pStyle w:val="PargrafodaLista"/>
      </w:pPr>
    </w:p>
    <w:p w:rsidR="003B493B" w:rsidRDefault="003B493B" w:rsidP="000C7D6F">
      <w:pPr>
        <w:pStyle w:val="03Texto-IEIJ"/>
        <w:numPr>
          <w:ilvl w:val="0"/>
          <w:numId w:val="6"/>
        </w:numPr>
      </w:pPr>
      <w:r>
        <w:t xml:space="preserve">Faça um desenho para representar o texto lido. </w:t>
      </w:r>
    </w:p>
    <w:p w:rsidR="007127F9" w:rsidRDefault="007127F9" w:rsidP="007127F9">
      <w:pPr>
        <w:pStyle w:val="PargrafodaLista"/>
      </w:pPr>
    </w:p>
    <w:p w:rsidR="007127F9" w:rsidRDefault="005A34DD" w:rsidP="008B38C7">
      <w:pPr>
        <w:pStyle w:val="03Texto-IEIJ"/>
      </w:pPr>
      <w:r w:rsidRPr="007127F9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176554</wp:posOffset>
            </wp:positionH>
            <wp:positionV relativeFrom="paragraph">
              <wp:posOffset>471805</wp:posOffset>
            </wp:positionV>
            <wp:extent cx="5658485" cy="5848350"/>
            <wp:effectExtent l="0" t="0" r="0" b="0"/>
            <wp:wrapSquare wrapText="bothSides"/>
            <wp:docPr id="4" name="Imagem 4" descr="C:\Users\pamel\Desktop\carta de pero vaz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carta de pero vaz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7F9" w:rsidRDefault="007127F9" w:rsidP="008B38C7">
      <w:pPr>
        <w:pStyle w:val="03Texto-IEIJ"/>
      </w:pPr>
    </w:p>
    <w:p w:rsidR="007127F9" w:rsidRDefault="007127F9" w:rsidP="000C7D6F">
      <w:pPr>
        <w:pStyle w:val="03Texto-IEIJ"/>
        <w:numPr>
          <w:ilvl w:val="0"/>
          <w:numId w:val="6"/>
        </w:numPr>
      </w:pPr>
      <w:r>
        <w:t xml:space="preserve">Reescreva o trecho da carta de Pero Vaz de Caminha com as </w:t>
      </w:r>
      <w:r w:rsidR="005A34DD">
        <w:t xml:space="preserve">próprias palavras. </w:t>
      </w:r>
    </w:p>
    <w:p w:rsidR="005A34DD" w:rsidRDefault="005A34DD" w:rsidP="008B38C7">
      <w:pPr>
        <w:pStyle w:val="03Texto-IEIJ"/>
      </w:pPr>
    </w:p>
    <w:p w:rsidR="005A34DD" w:rsidRPr="003639A9" w:rsidRDefault="005A34DD" w:rsidP="000C7D6F">
      <w:pPr>
        <w:pStyle w:val="03Texto-IEIJ"/>
        <w:numPr>
          <w:ilvl w:val="0"/>
          <w:numId w:val="6"/>
        </w:numPr>
      </w:pPr>
      <w:r>
        <w:t xml:space="preserve">Qual relação podemos fazer entre os dois textos? </w:t>
      </w:r>
    </w:p>
    <w:sectPr w:rsidR="005A34DD" w:rsidRPr="003639A9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994" w:rsidRDefault="00427994">
      <w:pPr>
        <w:spacing w:before="0"/>
      </w:pPr>
      <w:r>
        <w:separator/>
      </w:r>
    </w:p>
  </w:endnote>
  <w:endnote w:type="continuationSeparator" w:id="0">
    <w:p w:rsidR="00427994" w:rsidRDefault="004279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994" w:rsidRDefault="00427994">
      <w:pPr>
        <w:spacing w:before="0"/>
      </w:pPr>
      <w:r>
        <w:separator/>
      </w:r>
    </w:p>
  </w:footnote>
  <w:footnote w:type="continuationSeparator" w:id="0">
    <w:p w:rsidR="00427994" w:rsidRDefault="004279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54A">
      <w:rPr>
        <w:rStyle w:val="RefernciaSutil"/>
        <w:rFonts w:cs="Calibri"/>
        <w:smallCaps w:val="0"/>
        <w:color w:val="auto"/>
        <w:u w:val="none"/>
      </w:rPr>
      <w:t>. LONDRINA, 27</w:t>
    </w:r>
    <w:r w:rsidR="00993602">
      <w:rPr>
        <w:rStyle w:val="RefernciaSutil"/>
        <w:rFonts w:cs="Calibri"/>
        <w:smallCaps w:val="0"/>
        <w:color w:val="auto"/>
        <w:u w:val="none"/>
      </w:rPr>
      <w:t xml:space="preserve"> DE</w:t>
    </w:r>
    <w:r w:rsidR="00F8654A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F8654A">
      <w:rPr>
        <w:rStyle w:val="RefernciaSutil"/>
        <w:rFonts w:cs="Calibri"/>
        <w:smallCaps w:val="0"/>
        <w:color w:val="auto"/>
        <w:u w:val="none"/>
      </w:rPr>
      <w:t>MARÇO</w:t>
    </w:r>
    <w:proofErr w:type="gramEnd"/>
    <w:r w:rsidR="00993602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611BE"/>
    <w:multiLevelType w:val="hybridMultilevel"/>
    <w:tmpl w:val="062299DC"/>
    <w:lvl w:ilvl="0" w:tplc="08085D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07398"/>
    <w:multiLevelType w:val="hybridMultilevel"/>
    <w:tmpl w:val="D7C2D860"/>
    <w:lvl w:ilvl="0" w:tplc="7EEEE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79DC60EE"/>
    <w:lvl w:ilvl="0" w:tplc="F0F0B2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20925"/>
    <w:multiLevelType w:val="hybridMultilevel"/>
    <w:tmpl w:val="D6FE829A"/>
    <w:lvl w:ilvl="0" w:tplc="AF7229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E6AC7"/>
    <w:multiLevelType w:val="hybridMultilevel"/>
    <w:tmpl w:val="9A9E4CF6"/>
    <w:lvl w:ilvl="0" w:tplc="068C8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8A6134"/>
    <w:multiLevelType w:val="hybridMultilevel"/>
    <w:tmpl w:val="0374E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C7D6F"/>
    <w:rsid w:val="000F6BFB"/>
    <w:rsid w:val="001F792D"/>
    <w:rsid w:val="002B07F9"/>
    <w:rsid w:val="003639A9"/>
    <w:rsid w:val="003B493B"/>
    <w:rsid w:val="003B76EC"/>
    <w:rsid w:val="00427994"/>
    <w:rsid w:val="005A34DD"/>
    <w:rsid w:val="00675CDD"/>
    <w:rsid w:val="007127F9"/>
    <w:rsid w:val="007F11CD"/>
    <w:rsid w:val="008303EF"/>
    <w:rsid w:val="00882593"/>
    <w:rsid w:val="0089387A"/>
    <w:rsid w:val="008A54DF"/>
    <w:rsid w:val="008B38C7"/>
    <w:rsid w:val="0092469A"/>
    <w:rsid w:val="00993602"/>
    <w:rsid w:val="00A76666"/>
    <w:rsid w:val="00AD24C1"/>
    <w:rsid w:val="00D75825"/>
    <w:rsid w:val="00DA1A7E"/>
    <w:rsid w:val="00F8654A"/>
    <w:rsid w:val="00FD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B38C7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34"/>
    <w:rsid w:val="003B493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166</TotalTime>
  <Pages>2</Pages>
  <Words>64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9</cp:revision>
  <cp:lastPrinted>2020-03-26T15:07:00Z</cp:lastPrinted>
  <dcterms:created xsi:type="dcterms:W3CDTF">2020-03-20T14:41:00Z</dcterms:created>
  <dcterms:modified xsi:type="dcterms:W3CDTF">2020-03-26T15:07:00Z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