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6C2FB3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</w:p>
    <w:p w:rsidR="008A54DF" w:rsidRDefault="0092469A" w:rsidP="00F0479D">
      <w:pPr>
        <w:pStyle w:val="03Texto-IEIJ"/>
      </w:pPr>
      <w:r>
        <w:t xml:space="preserve"> </w:t>
      </w:r>
      <w:r w:rsidR="007137D8">
        <w:tab/>
      </w:r>
      <w:r w:rsidR="007137D8" w:rsidRPr="007137D8">
        <w:t xml:space="preserve">Os brancos, de origem europeia, que ajudaram a compor a população brasileira foram principalmente os portugueses. Durante todo o período em que o Brasil foi colônia de Portugal, eles vieram como colonizadores. </w:t>
      </w:r>
      <w:r w:rsidR="007137D8">
        <w:t>Depois da independência do Brasil, em 1822, passaram a vir como imigrantes para trabalhar principa</w:t>
      </w:r>
      <w:bookmarkStart w:id="0" w:name="_GoBack"/>
      <w:bookmarkEnd w:id="0"/>
      <w:r w:rsidR="007137D8">
        <w:t xml:space="preserve">lmente nas atividades urbanas. </w:t>
      </w:r>
    </w:p>
    <w:p w:rsidR="007137D8" w:rsidRDefault="007137D8" w:rsidP="00F0479D">
      <w:pPr>
        <w:pStyle w:val="03Texto-IEIJ"/>
      </w:pPr>
      <w:r>
        <w:tab/>
        <w:t xml:space="preserve">Além dos portugueses, imigrantes de várias partes do mundo contribuíram para formar o povo e a cultura do Brasil, trazendo novos hábitos, palavras, ritmos musicais, comidas, festas e tipos de construção. </w:t>
      </w:r>
    </w:p>
    <w:p w:rsidR="007137D8" w:rsidRDefault="007137D8" w:rsidP="00F0479D">
      <w:pPr>
        <w:pStyle w:val="03Texto-IEIJ"/>
      </w:pPr>
      <w:r>
        <w:tab/>
        <w:t xml:space="preserve">A maioria veio trabalhar na agricultura, mas depois eles se estabeleceram nas cidades para trabalhar na indústria, no comércio ou como profissionais liberais (marceneiros, carpinteiros, pintores, mecânicos, etc.). </w:t>
      </w:r>
    </w:p>
    <w:p w:rsidR="007137D8" w:rsidRDefault="00013D6D" w:rsidP="00F0479D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4946973</wp:posOffset>
            </wp:positionH>
            <wp:positionV relativeFrom="paragraph">
              <wp:posOffset>577287</wp:posOffset>
            </wp:positionV>
            <wp:extent cx="1413510" cy="133731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589819</wp:posOffset>
            </wp:positionV>
            <wp:extent cx="1515745" cy="1198880"/>
            <wp:effectExtent l="0" t="0" r="8255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586644</wp:posOffset>
            </wp:positionV>
            <wp:extent cx="1362710" cy="1228725"/>
            <wp:effectExtent l="0" t="0" r="889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185337</wp:posOffset>
            </wp:positionH>
            <wp:positionV relativeFrom="paragraph">
              <wp:posOffset>586740</wp:posOffset>
            </wp:positionV>
            <wp:extent cx="1259205" cy="1328420"/>
            <wp:effectExtent l="0" t="0" r="0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Estes são alguns pratos típicos dos países de origem dos imigrantes que vieram para o Brasil: </w:t>
      </w:r>
    </w:p>
    <w:p w:rsidR="00013D6D" w:rsidRPr="007F2E60" w:rsidRDefault="00013D6D" w:rsidP="00F0479D">
      <w:pPr>
        <w:pStyle w:val="03Texto-IEIJ"/>
      </w:pPr>
    </w:p>
    <w:p w:rsidR="002B07F9" w:rsidRDefault="002B07F9" w:rsidP="00F0479D">
      <w:pPr>
        <w:pStyle w:val="03Texto-IEIJ"/>
      </w:pPr>
    </w:p>
    <w:p w:rsidR="002B07F9" w:rsidRDefault="00384092" w:rsidP="00F0479D">
      <w:pPr>
        <w:pStyle w:val="03Texto-IEIJ"/>
        <w:numPr>
          <w:ilvl w:val="0"/>
          <w:numId w:val="2"/>
        </w:numPr>
      </w:pPr>
      <w:r>
        <w:t xml:space="preserve">Você conhece outros pratos típicos de imigrantes que vieram para cá? Pesquise, no mínimo 5 pratos e escreva o nome e a origem de cada prato. </w:t>
      </w:r>
    </w:p>
    <w:p w:rsidR="000907C7" w:rsidRDefault="000907C7" w:rsidP="00F0479D">
      <w:pPr>
        <w:pStyle w:val="03Texto-IEIJ"/>
      </w:pPr>
    </w:p>
    <w:p w:rsidR="000907C7" w:rsidRDefault="000907C7" w:rsidP="00F0479D">
      <w:pPr>
        <w:pStyle w:val="03Texto-IEIJ"/>
      </w:pPr>
    </w:p>
    <w:p w:rsidR="002E6B12" w:rsidRDefault="002E6B12" w:rsidP="00F0479D">
      <w:pPr>
        <w:pStyle w:val="03Texto-IEIJ"/>
      </w:pPr>
    </w:p>
    <w:p w:rsidR="002E6B12" w:rsidRDefault="002E6B12" w:rsidP="00F0479D">
      <w:pPr>
        <w:pStyle w:val="03Texto-IEIJ"/>
      </w:pPr>
    </w:p>
    <w:p w:rsidR="002E6B12" w:rsidRDefault="002E6B12" w:rsidP="00F0479D">
      <w:pPr>
        <w:pStyle w:val="03Texto-IEIJ"/>
      </w:pPr>
    </w:p>
    <w:p w:rsidR="002E6B12" w:rsidRDefault="002E6B12" w:rsidP="00F0479D">
      <w:pPr>
        <w:pStyle w:val="03Texto-IEIJ"/>
      </w:pPr>
    </w:p>
    <w:p w:rsidR="000907C7" w:rsidRDefault="000907C7" w:rsidP="00F0479D">
      <w:pPr>
        <w:pStyle w:val="03Texto-IEIJ"/>
      </w:pPr>
    </w:p>
    <w:p w:rsidR="000907C7" w:rsidRDefault="000907C7" w:rsidP="00F0479D">
      <w:pPr>
        <w:pStyle w:val="03Texto-IEIJ"/>
        <w:ind w:firstLine="709"/>
      </w:pPr>
      <w:r>
        <w:t xml:space="preserve">No mapa vemos os países de origem dos imigrantes. </w:t>
      </w:r>
    </w:p>
    <w:p w:rsidR="00F0479D" w:rsidRDefault="00F0479D" w:rsidP="00F0479D">
      <w:pPr>
        <w:pStyle w:val="03Texto-IEIJ"/>
      </w:pPr>
    </w:p>
    <w:p w:rsidR="00F0479D" w:rsidRDefault="00F0479D" w:rsidP="00F0479D">
      <w:pPr>
        <w:pStyle w:val="03Texto-IEIJ"/>
      </w:pPr>
    </w:p>
    <w:p w:rsidR="00F0479D" w:rsidRDefault="00F0479D" w:rsidP="00F0479D">
      <w:pPr>
        <w:pStyle w:val="03Texto-IEIJ"/>
      </w:pPr>
      <w:r w:rsidRPr="002E6B12">
        <w:rPr>
          <w:noProof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-55832</wp:posOffset>
            </wp:positionH>
            <wp:positionV relativeFrom="paragraph">
              <wp:posOffset>276</wp:posOffset>
            </wp:positionV>
            <wp:extent cx="6120130" cy="3602355"/>
            <wp:effectExtent l="0" t="0" r="0" b="0"/>
            <wp:wrapSquare wrapText="bothSides"/>
            <wp:docPr id="6" name="Imagem 6" descr="C:\Users\pamel\Desktop\mapa dos imigrantes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mapa dos imigrantes 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F0479D" w:rsidRDefault="00F0479D" w:rsidP="00F0479D">
      <w:pPr>
        <w:pStyle w:val="03Texto-IEIJ"/>
        <w:numPr>
          <w:ilvl w:val="0"/>
          <w:numId w:val="2"/>
        </w:numPr>
      </w:pPr>
      <w:r>
        <w:t>De quais continentes e países vieram os imigrantes?</w:t>
      </w:r>
    </w:p>
    <w:p w:rsidR="0031173D" w:rsidRDefault="0031173D" w:rsidP="0031173D">
      <w:pPr>
        <w:pStyle w:val="03Texto-IEIJ"/>
        <w:ind w:left="720"/>
      </w:pPr>
    </w:p>
    <w:p w:rsidR="0031173D" w:rsidRDefault="0031173D" w:rsidP="0031173D">
      <w:pPr>
        <w:pStyle w:val="03Texto-IEIJ"/>
        <w:ind w:left="720"/>
      </w:pPr>
    </w:p>
    <w:p w:rsidR="00F0479D" w:rsidRDefault="00F0479D" w:rsidP="0031173D">
      <w:pPr>
        <w:pStyle w:val="03Texto-IEIJ"/>
        <w:numPr>
          <w:ilvl w:val="0"/>
          <w:numId w:val="2"/>
        </w:numPr>
      </w:pPr>
      <w:r>
        <w:t xml:space="preserve">Algum grupo de imigrantes veio para o estado onde você mora? Qual? </w:t>
      </w:r>
    </w:p>
    <w:p w:rsidR="0055051C" w:rsidRDefault="0055051C" w:rsidP="0055051C">
      <w:pPr>
        <w:pStyle w:val="03Texto-IEIJ"/>
      </w:pPr>
    </w:p>
    <w:p w:rsidR="0055051C" w:rsidRDefault="00C6047B" w:rsidP="0055051C">
      <w:pPr>
        <w:pStyle w:val="03Texto-IEIJ"/>
        <w:numPr>
          <w:ilvl w:val="0"/>
          <w:numId w:val="2"/>
        </w:numPr>
      </w:pPr>
      <w:r>
        <w:t>Nas atividades anteriores v</w:t>
      </w:r>
      <w:r w:rsidR="0055051C">
        <w:t xml:space="preserve">ocê realizou pesquisas sobre as contribuições dos imigrantes (indígenas, africanas </w:t>
      </w:r>
      <w:proofErr w:type="spellStart"/>
      <w:r w:rsidR="0055051C">
        <w:t>etc</w:t>
      </w:r>
      <w:proofErr w:type="spellEnd"/>
      <w:r w:rsidR="0055051C">
        <w:t xml:space="preserve">); de todas essas pesquisas realizadas, você e sua família conhecem ou realizam algumas dessas contribuições? Quais? </w:t>
      </w:r>
    </w:p>
    <w:sectPr w:rsidR="0055051C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2D5" w:rsidRDefault="005C72D5">
      <w:pPr>
        <w:spacing w:before="0"/>
      </w:pPr>
      <w:r>
        <w:separator/>
      </w:r>
    </w:p>
  </w:endnote>
  <w:endnote w:type="continuationSeparator" w:id="0">
    <w:p w:rsidR="005C72D5" w:rsidRDefault="005C72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2D5" w:rsidRDefault="005C72D5">
      <w:pPr>
        <w:spacing w:before="0"/>
      </w:pPr>
      <w:r>
        <w:separator/>
      </w:r>
    </w:p>
  </w:footnote>
  <w:footnote w:type="continuationSeparator" w:id="0">
    <w:p w:rsidR="005C72D5" w:rsidRDefault="005C72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1E48C4">
      <w:rPr>
        <w:rStyle w:val="RefernciaSutil"/>
        <w:rFonts w:cs="Calibri"/>
        <w:smallCaps w:val="0"/>
        <w:color w:val="auto"/>
        <w:u w:val="none"/>
      </w:rPr>
      <w:t>. LONDRINA, 02</w:t>
    </w:r>
    <w:r w:rsidR="00993602">
      <w:rPr>
        <w:rStyle w:val="RefernciaSutil"/>
        <w:rFonts w:cs="Calibri"/>
        <w:smallCaps w:val="0"/>
        <w:color w:val="auto"/>
        <w:u w:val="none"/>
      </w:rPr>
      <w:t xml:space="preserve"> DE</w:t>
    </w:r>
    <w:r w:rsidR="001E48C4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1E48C4">
      <w:rPr>
        <w:rStyle w:val="RefernciaSutil"/>
        <w:rFonts w:cs="Calibri"/>
        <w:smallCaps w:val="0"/>
        <w:color w:val="auto"/>
        <w:u w:val="none"/>
      </w:rPr>
      <w:t>ABRIL</w:t>
    </w:r>
    <w:proofErr w:type="gramEnd"/>
    <w:r w:rsidR="00993602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0413E"/>
    <w:multiLevelType w:val="hybridMultilevel"/>
    <w:tmpl w:val="79DC60EE"/>
    <w:lvl w:ilvl="0" w:tplc="F0F0B2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1A122C"/>
    <w:multiLevelType w:val="hybridMultilevel"/>
    <w:tmpl w:val="613CCE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13D6D"/>
    <w:rsid w:val="000907C7"/>
    <w:rsid w:val="000A59E3"/>
    <w:rsid w:val="000F6BFB"/>
    <w:rsid w:val="001E48C4"/>
    <w:rsid w:val="002B07F9"/>
    <w:rsid w:val="002E6B12"/>
    <w:rsid w:val="0031173D"/>
    <w:rsid w:val="003639A9"/>
    <w:rsid w:val="00384092"/>
    <w:rsid w:val="003B76EC"/>
    <w:rsid w:val="0055051C"/>
    <w:rsid w:val="005C72D5"/>
    <w:rsid w:val="00675CDD"/>
    <w:rsid w:val="006775A6"/>
    <w:rsid w:val="006C2FB3"/>
    <w:rsid w:val="007137D8"/>
    <w:rsid w:val="00882593"/>
    <w:rsid w:val="008A54DF"/>
    <w:rsid w:val="0092469A"/>
    <w:rsid w:val="00993602"/>
    <w:rsid w:val="00A76666"/>
    <w:rsid w:val="00C6047B"/>
    <w:rsid w:val="00D75825"/>
    <w:rsid w:val="00F0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0479D"/>
    <w:pPr>
      <w:keepNext w:val="0"/>
      <w:spacing w:before="120"/>
      <w:jc w:val="both"/>
    </w:pPr>
    <w:rPr>
      <w:rFonts w:cs="Calibri"/>
      <w:color w:val="000000" w:themeColor="text1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72</TotalTime>
  <Pages>2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11</cp:revision>
  <cp:lastPrinted>2012-02-10T19:10:00Z</cp:lastPrinted>
  <dcterms:created xsi:type="dcterms:W3CDTF">2020-03-25T11:23:00Z</dcterms:created>
  <dcterms:modified xsi:type="dcterms:W3CDTF">2020-04-01T14:57:00Z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