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AF8" w:rsidRDefault="001F244B" w:rsidP="003D47B1">
      <w:pPr>
        <w:pStyle w:val="01Ttulo-IEIJ"/>
      </w:pPr>
      <w:bookmarkStart w:id="0" w:name="_GoBack"/>
      <w:bookmarkEnd w:id="0"/>
      <w:r>
        <w:t>Inglês</w:t>
      </w:r>
    </w:p>
    <w:p w:rsidR="00D63834" w:rsidRDefault="00843E73" w:rsidP="00B70A6C">
      <w:pPr>
        <w:pStyle w:val="03Texto-IEIJ"/>
        <w:rPr>
          <w:lang w:val="en-US"/>
        </w:rPr>
      </w:pPr>
      <w:r w:rsidRPr="001F244B">
        <w:rPr>
          <w:lang w:val="en-US"/>
        </w:rPr>
        <w:br/>
      </w:r>
      <w:r w:rsidR="003D47B1" w:rsidRPr="003D47B1">
        <w:rPr>
          <w:lang w:val="en-US"/>
        </w:rPr>
        <w:t>1 –</w:t>
      </w:r>
      <w:r w:rsidR="00162FC9">
        <w:rPr>
          <w:lang w:val="en-US"/>
        </w:rPr>
        <w:t>We learned a lot about arts in the past few days. What other types of art do you know?</w:t>
      </w:r>
    </w:p>
    <w:p w:rsidR="00162FC9" w:rsidRDefault="00162FC9" w:rsidP="00162FC9">
      <w:pPr>
        <w:pStyle w:val="03Texto-IEIJ"/>
        <w:rPr>
          <w:lang w:val="en-US"/>
        </w:rPr>
      </w:pPr>
      <w:r>
        <w:rPr>
          <w:lang w:val="en-US"/>
        </w:rPr>
        <w:t>Look at the pictures.</w:t>
      </w:r>
    </w:p>
    <w:p w:rsidR="00162FC9" w:rsidRPr="00921374" w:rsidRDefault="00162FC9" w:rsidP="00162FC9">
      <w:pPr>
        <w:pStyle w:val="03Texto-IEIJ"/>
        <w:rPr>
          <w:b/>
          <w:lang w:val="en-US"/>
        </w:rPr>
      </w:pPr>
      <w:r w:rsidRPr="00921374">
        <w:rPr>
          <w:b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C18CD" wp14:editId="2C806417">
                <wp:simplePos x="0" y="0"/>
                <wp:positionH relativeFrom="margin">
                  <wp:posOffset>-57150</wp:posOffset>
                </wp:positionH>
                <wp:positionV relativeFrom="paragraph">
                  <wp:posOffset>47625</wp:posOffset>
                </wp:positionV>
                <wp:extent cx="428625" cy="2667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0ADB7AE8" id="Elipse 1" o:spid="_x0000_s1026" style="position:absolute;margin-left:-4.5pt;margin-top:3.75pt;width:33.75pt;height:2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" filled="f" strokecolor="black [3200]" strokeweight="1pt">
                <v:stroke joinstyle="miter"/>
                <w10:wrap anchorx="margin"/>
              </v:oval>
            </w:pict>
          </mc:Fallback>
        </mc:AlternateContent>
      </w:r>
      <w:r w:rsidRPr="00921374">
        <w:rPr>
          <w:b/>
          <w:lang w:val="en-US"/>
        </w:rPr>
        <w:t>Circle what is ART</w:t>
      </w:r>
      <w:r w:rsidR="00921374" w:rsidRPr="00921374">
        <w:rPr>
          <w:b/>
          <w:lang w:val="en-US"/>
        </w:rPr>
        <w:t>, in your opinion</w:t>
      </w:r>
      <w:r w:rsidRPr="00921374">
        <w:rPr>
          <w:b/>
          <w:lang w:val="en-US"/>
        </w:rPr>
        <w:t>.</w:t>
      </w:r>
    </w:p>
    <w:p w:rsidR="00162FC9" w:rsidRDefault="00162FC9" w:rsidP="00B70A6C">
      <w:pPr>
        <w:pStyle w:val="03Texto-IEIJ"/>
        <w:rPr>
          <w:lang w:val="en-US"/>
        </w:rPr>
      </w:pPr>
    </w:p>
    <w:p w:rsidR="00162FC9" w:rsidRPr="00162FC9" w:rsidRDefault="00162FC9" w:rsidP="00B70A6C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1367527" cy="2038350"/>
            <wp:effectExtent l="0" t="0" r="4445" b="0"/>
            <wp:docPr id="5" name="Imagem 5" descr="Mona Lis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 Lis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10" cy="20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567207" cy="2038985"/>
            <wp:effectExtent l="0" t="0" r="0" b="0"/>
            <wp:docPr id="6" name="Imagem 6" descr="Wip, process, polymer clay, monster clay, sculpture, sculp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p, process, polymer clay, monster clay, sculpture, sculpti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0" cy="20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752600" cy="2028825"/>
            <wp:effectExtent l="0" t="0" r="0" b="9525"/>
            <wp:docPr id="7" name="Imagem 7" descr="Gordon Ramsay Maze Grill White Plate 27cm Hammer - Royal Doul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rdon Ramsay Maze Grill White Plate 27cm Hammer - Royal Doult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r="6103"/>
                    <a:stretch/>
                  </pic:blipFill>
                  <pic:spPr bwMode="auto"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Pr="00162FC9" w:rsidRDefault="00162FC9" w:rsidP="00B70A6C">
      <w:pPr>
        <w:pStyle w:val="03Texto-IEIJ"/>
        <w:rPr>
          <w:lang w:val="en-US"/>
        </w:rPr>
      </w:pPr>
      <w:r>
        <w:rPr>
          <w:lang w:val="en-US"/>
        </w:rPr>
        <w:t>A PAINTING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SCULPTURE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MEAL</w:t>
      </w:r>
    </w:p>
    <w:p w:rsidR="0056527D" w:rsidRDefault="0056527D">
      <w:pPr>
        <w:pStyle w:val="03Texto-IEIJ"/>
        <w:rPr>
          <w:lang w:val="en-US"/>
        </w:rPr>
      </w:pPr>
    </w:p>
    <w:p w:rsidR="00162FC9" w:rsidRPr="00921374" w:rsidRDefault="00162FC9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25CD09A" wp14:editId="6FE83551">
            <wp:extent cx="1358230" cy="1885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92" t="30217" r="52310" b="11999"/>
                    <a:stretch/>
                  </pic:blipFill>
                  <pic:spPr bwMode="auto">
                    <a:xfrm>
                      <a:off x="0" y="0"/>
                      <a:ext cx="1364484" cy="189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330552" cy="1884680"/>
            <wp:effectExtent l="19050" t="19050" r="22225" b="20320"/>
            <wp:docPr id="9" name="Imagem 9" descr="Spring song Mozart Sheet music for Piano | Download free in PDF 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 song Mozart Sheet music for Piano | Download free in PDF o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094" cy="1910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noProof/>
          <w:lang w:eastAsia="pt-BR" w:bidi="ar-SA"/>
        </w:rPr>
        <w:drawing>
          <wp:inline distT="0" distB="0" distL="0" distR="0">
            <wp:extent cx="2106576" cy="1811655"/>
            <wp:effectExtent l="0" t="0" r="8255" b="0"/>
            <wp:docPr id="12" name="Imagem 12" descr="Azul Dance Theatre is Seeking Two Male Dancers with a Str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ul Dance Theatre is Seeking Two Male Dancers with a Stro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r="34559"/>
                    <a:stretch/>
                  </pic:blipFill>
                  <pic:spPr bwMode="auto">
                    <a:xfrm>
                      <a:off x="0" y="0"/>
                      <a:ext cx="2120770" cy="18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Default="00162FC9">
      <w:pPr>
        <w:pStyle w:val="03Texto-IEIJ"/>
        <w:rPr>
          <w:lang w:val="en-US"/>
        </w:rPr>
      </w:pPr>
      <w:r>
        <w:rPr>
          <w:lang w:val="en-US"/>
        </w:rPr>
        <w:t>A TATTOO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SONG</w:t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  <w:t>A DANCE</w:t>
      </w:r>
    </w:p>
    <w:p w:rsidR="00921374" w:rsidRDefault="00921374">
      <w:pPr>
        <w:pStyle w:val="03Texto-IEIJ"/>
        <w:rPr>
          <w:lang w:val="en-US"/>
        </w:rPr>
      </w:pPr>
    </w:p>
    <w:p w:rsidR="00921374" w:rsidRDefault="00921374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1828800" cy="1219200"/>
            <wp:effectExtent l="0" t="0" r="0" b="0"/>
            <wp:docPr id="13" name="Imagem 13" descr="Books to keep you entertained during the coronavirus – Oran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oks to keep you entertained during the coronavirus – Orang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48" cy="12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829390" cy="1181100"/>
            <wp:effectExtent l="0" t="0" r="0" b="0"/>
            <wp:docPr id="14" name="Imagem 14" descr="Como a arquitetura fala com o cinema | ArchDaily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o a arquitetura fala com o cinema | ArchDaily Bras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0" cy="1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50148E87" wp14:editId="3FACACD5">
            <wp:extent cx="2019300" cy="120028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354" t="16169" r="4023" b="38770"/>
                    <a:stretch/>
                  </pic:blipFill>
                  <pic:spPr bwMode="auto">
                    <a:xfrm>
                      <a:off x="0" y="0"/>
                      <a:ext cx="2024716" cy="120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74" w:rsidRDefault="00921374">
      <w:pPr>
        <w:pStyle w:val="03Texto-IEIJ"/>
        <w:rPr>
          <w:lang w:val="en-US"/>
        </w:rPr>
      </w:pPr>
      <w:r>
        <w:rPr>
          <w:lang w:val="en-US"/>
        </w:rPr>
        <w:t>A BOOK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MOVIE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PLAY</w:t>
      </w:r>
      <w:r>
        <w:rPr>
          <w:lang w:val="en-US"/>
        </w:rPr>
        <w:tab/>
      </w:r>
    </w:p>
    <w:sectPr w:rsidR="00921374" w:rsidSect="00082EC6">
      <w:headerReference w:type="default" r:id="rId16"/>
      <w:headerReference w:type="first" r:id="rId17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6C3" w:rsidRDefault="009916C3">
      <w:pPr>
        <w:spacing w:before="0"/>
      </w:pPr>
      <w:r>
        <w:separator/>
      </w:r>
    </w:p>
  </w:endnote>
  <w:endnote w:type="continuationSeparator" w:id="0">
    <w:p w:rsidR="009916C3" w:rsidRDefault="009916C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6C3" w:rsidRDefault="009916C3">
      <w:pPr>
        <w:spacing w:before="0"/>
      </w:pPr>
      <w:r>
        <w:separator/>
      </w:r>
    </w:p>
  </w:footnote>
  <w:footnote w:type="continuationSeparator" w:id="0">
    <w:p w:rsidR="009916C3" w:rsidRDefault="009916C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650F8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 _____ 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576B">
      <w:rPr>
        <w:rStyle w:val="RefernciaSutil"/>
        <w:rFonts w:cs="Calibri"/>
        <w:smallCaps w:val="0"/>
        <w:color w:val="auto"/>
        <w:u w:val="none"/>
      </w:rPr>
      <w:t>Inglês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F74F49">
      <w:rPr>
        <w:rStyle w:val="RefernciaSutil"/>
        <w:rFonts w:cs="Calibri"/>
        <w:smallCaps w:val="0"/>
        <w:color w:val="auto"/>
        <w:u w:val="none"/>
      </w:rPr>
      <w:t>Julia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82EC6"/>
    <w:rsid w:val="00125E59"/>
    <w:rsid w:val="00162FC9"/>
    <w:rsid w:val="001F244B"/>
    <w:rsid w:val="003A5126"/>
    <w:rsid w:val="003D47B1"/>
    <w:rsid w:val="0056527D"/>
    <w:rsid w:val="00625AF8"/>
    <w:rsid w:val="00650F80"/>
    <w:rsid w:val="00666A0D"/>
    <w:rsid w:val="00707B6C"/>
    <w:rsid w:val="007E773D"/>
    <w:rsid w:val="00843E73"/>
    <w:rsid w:val="00921374"/>
    <w:rsid w:val="00936237"/>
    <w:rsid w:val="009916C3"/>
    <w:rsid w:val="00A4735C"/>
    <w:rsid w:val="00B5576B"/>
    <w:rsid w:val="00B70A6C"/>
    <w:rsid w:val="00D63834"/>
    <w:rsid w:val="00E92B44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2012-02-10T19:10:00Z</cp:lastPrinted>
  <dcterms:created xsi:type="dcterms:W3CDTF">2020-04-06T17:00:00Z</dcterms:created>
  <dcterms:modified xsi:type="dcterms:W3CDTF">2020-04-06T17:00:00Z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