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F75CF9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152FF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</w:p>
    <w:p w:rsidR="002B07F9" w:rsidRPr="00CB0346" w:rsidRDefault="00CB0346" w:rsidP="00EE7C2B">
      <w:pPr>
        <w:pStyle w:val="03Texto-IEIJ"/>
        <w:numPr>
          <w:ilvl w:val="0"/>
          <w:numId w:val="0"/>
        </w:numPr>
        <w:ind w:left="60"/>
      </w:pPr>
      <w:r w:rsidRPr="00CB0346">
        <w:t xml:space="preserve">Leia os quadrinhos a seguir e veja o que o Menino Maluquinho aprontou com Julieta e Carolina. </w:t>
      </w: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  <w:bookmarkStart w:id="0" w:name="_GoBack"/>
      <w:bookmarkEnd w:id="0"/>
      <w:r w:rsidRPr="00CB0346">
        <w:rPr>
          <w:noProof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50165</wp:posOffset>
            </wp:positionV>
            <wp:extent cx="4010025" cy="7943850"/>
            <wp:effectExtent l="0" t="0" r="9525" b="0"/>
            <wp:wrapSquare wrapText="bothSides"/>
            <wp:docPr id="2" name="Imagem 2" descr="C:\Users\pamel\Desktop\IEIJ 2020\menino maluqu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IEIJ 2020\menino maluquin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2B07F9" w:rsidRDefault="002B07F9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  <w:r w:rsidRPr="00C85321"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0</wp:posOffset>
            </wp:positionV>
            <wp:extent cx="4020185" cy="4324350"/>
            <wp:effectExtent l="0" t="0" r="0" b="0"/>
            <wp:wrapSquare wrapText="bothSides"/>
            <wp:docPr id="3" name="Imagem 3" descr="C:\Users\pamel\Desktop\IEIJ 2020\men mal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IEIJ 2020\men malu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C85321" w:rsidRDefault="00C85321" w:rsidP="00CB0346">
      <w:pPr>
        <w:pStyle w:val="03Texto-IEIJ"/>
        <w:numPr>
          <w:ilvl w:val="0"/>
          <w:numId w:val="0"/>
        </w:numPr>
        <w:ind w:left="60"/>
      </w:pPr>
    </w:p>
    <w:p w:rsidR="00EE7C2B" w:rsidRDefault="00EE7C2B" w:rsidP="00EE7C2B">
      <w:pPr>
        <w:pStyle w:val="03Texto-IEIJ"/>
        <w:numPr>
          <w:ilvl w:val="0"/>
          <w:numId w:val="0"/>
        </w:numPr>
        <w:ind w:left="60"/>
      </w:pPr>
    </w:p>
    <w:p w:rsidR="00EE7C2B" w:rsidRDefault="00EE7C2B" w:rsidP="00330FC4">
      <w:pPr>
        <w:pStyle w:val="PargrafodaLista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0A0984">
        <w:rPr>
          <w:color w:val="000000" w:themeColor="text1"/>
        </w:rPr>
        <w:t xml:space="preserve"> </w:t>
      </w:r>
      <w:r w:rsidRPr="000A0984">
        <w:rPr>
          <w:color w:val="000000" w:themeColor="text1"/>
          <w:sz w:val="28"/>
          <w:szCs w:val="28"/>
        </w:rPr>
        <w:t>Quais as características que Maluquinho apontou naquilo que trouxe?</w:t>
      </w:r>
    </w:p>
    <w:p w:rsidR="00330FC4" w:rsidRDefault="00330FC4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Pr="000A0984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330FC4" w:rsidRDefault="00B66B07" w:rsidP="00330FC4">
      <w:pPr>
        <w:pStyle w:val="PargrafodaLista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0A0984">
        <w:rPr>
          <w:color w:val="000000" w:themeColor="text1"/>
          <w:sz w:val="28"/>
          <w:szCs w:val="28"/>
        </w:rPr>
        <w:t>Nas características, Maluquinho deu alguma pista sobre o gênero (masculino ou feminino)?</w:t>
      </w:r>
    </w:p>
    <w:p w:rsidR="00330FC4" w:rsidRDefault="00330FC4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Pr="00330FC4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330FC4" w:rsidRPr="00330FC4" w:rsidRDefault="00330FC4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0A0984" w:rsidRDefault="000A0984" w:rsidP="00330FC4">
      <w:pPr>
        <w:pStyle w:val="PargrafodaLista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0A0984">
        <w:rPr>
          <w:color w:val="000000" w:themeColor="text1"/>
          <w:sz w:val="28"/>
          <w:szCs w:val="28"/>
        </w:rPr>
        <w:t>Verde, grande, que se mexe. Escreva o nome de</w:t>
      </w:r>
      <w:r w:rsidR="00285826">
        <w:rPr>
          <w:color w:val="000000" w:themeColor="text1"/>
          <w:sz w:val="28"/>
          <w:szCs w:val="28"/>
        </w:rPr>
        <w:t xml:space="preserve"> outras</w:t>
      </w:r>
      <w:r w:rsidRPr="000A0984">
        <w:rPr>
          <w:color w:val="000000" w:themeColor="text1"/>
          <w:sz w:val="28"/>
          <w:szCs w:val="28"/>
        </w:rPr>
        <w:t xml:space="preserve"> coisas que pudessem se encaixar nessas características. </w:t>
      </w:r>
    </w:p>
    <w:p w:rsidR="00330FC4" w:rsidRDefault="00330FC4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C36CDB">
      <w:pPr>
        <w:pStyle w:val="PargrafodaLista"/>
        <w:ind w:left="0"/>
        <w:jc w:val="both"/>
        <w:rPr>
          <w:color w:val="000000" w:themeColor="text1"/>
          <w:sz w:val="28"/>
          <w:szCs w:val="28"/>
        </w:rPr>
      </w:pPr>
      <w:r w:rsidRPr="00C36CDB">
        <w:rPr>
          <w:noProof/>
          <w:color w:val="000000" w:themeColor="text1"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241935</wp:posOffset>
            </wp:positionV>
            <wp:extent cx="3790950" cy="6064250"/>
            <wp:effectExtent l="0" t="0" r="0" b="0"/>
            <wp:wrapSquare wrapText="bothSides"/>
            <wp:docPr id="4" name="Imagem 4" descr="C:\Users\pamel\Desktop\IEIJ 2020\men mal fi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IEIJ 2020\men mal fim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Leia o final da história: </w:t>
      </w:r>
    </w:p>
    <w:p w:rsidR="00C36CDB" w:rsidRDefault="00C36CDB" w:rsidP="00C36CDB">
      <w:pPr>
        <w:pStyle w:val="PargrafodaLista"/>
        <w:ind w:left="0"/>
        <w:jc w:val="both"/>
        <w:rPr>
          <w:color w:val="000000" w:themeColor="text1"/>
          <w:sz w:val="28"/>
          <w:szCs w:val="28"/>
        </w:rPr>
      </w:pPr>
    </w:p>
    <w:p w:rsidR="00C36CDB" w:rsidRDefault="00C36CDB" w:rsidP="00C36CDB">
      <w:pPr>
        <w:pStyle w:val="PargrafodaLista"/>
        <w:ind w:left="0"/>
        <w:jc w:val="both"/>
        <w:rPr>
          <w:color w:val="000000" w:themeColor="text1"/>
          <w:sz w:val="28"/>
          <w:szCs w:val="28"/>
        </w:rPr>
      </w:pPr>
    </w:p>
    <w:p w:rsidR="00C36CDB" w:rsidRDefault="00C36CDB" w:rsidP="00C36CDB">
      <w:pPr>
        <w:pStyle w:val="PargrafodaLista"/>
        <w:ind w:left="0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Pr="00C36CDB" w:rsidRDefault="00C36CDB" w:rsidP="00C36CDB">
      <w:pPr>
        <w:jc w:val="both"/>
        <w:rPr>
          <w:color w:val="000000" w:themeColor="text1"/>
          <w:sz w:val="28"/>
          <w:szCs w:val="28"/>
        </w:rPr>
      </w:pPr>
    </w:p>
    <w:p w:rsidR="000A0984" w:rsidRDefault="000A0984" w:rsidP="00330FC4">
      <w:pPr>
        <w:pStyle w:val="PargrafodaLista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As meninas acharam que era uma cobra, na sua opinião, as pistas dadas por Maluquinho poderiam ser de uma cobra? </w:t>
      </w:r>
    </w:p>
    <w:p w:rsidR="00330FC4" w:rsidRPr="00330FC4" w:rsidRDefault="00330FC4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330FC4" w:rsidRDefault="00330FC4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C36CDB" w:rsidRDefault="00C36CDB" w:rsidP="00330FC4">
      <w:pPr>
        <w:pStyle w:val="PargrafodaLista"/>
        <w:jc w:val="both"/>
        <w:rPr>
          <w:color w:val="000000" w:themeColor="text1"/>
          <w:sz w:val="28"/>
          <w:szCs w:val="28"/>
        </w:rPr>
      </w:pPr>
    </w:p>
    <w:p w:rsidR="000A0984" w:rsidRDefault="000A0984" w:rsidP="00330FC4">
      <w:pPr>
        <w:pStyle w:val="PargrafodaLista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Se você fosse Maluquinho, que características daria para Filomena como pistas para as meninas adivinharem? Faça uma lista com cinco expressões que você empregaria para dar as pistas. </w:t>
      </w:r>
    </w:p>
    <w:p w:rsidR="000A0984" w:rsidRPr="000A0984" w:rsidRDefault="000A0984" w:rsidP="000A0984">
      <w:pPr>
        <w:pStyle w:val="PargrafodaLista"/>
        <w:jc w:val="both"/>
        <w:rPr>
          <w:color w:val="000000" w:themeColor="text1"/>
          <w:sz w:val="28"/>
          <w:szCs w:val="28"/>
        </w:rPr>
      </w:pPr>
    </w:p>
    <w:sectPr w:rsidR="000A0984" w:rsidRPr="000A0984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40" w:rsidRDefault="00B85B40">
      <w:pPr>
        <w:spacing w:before="0"/>
      </w:pPr>
      <w:r>
        <w:separator/>
      </w:r>
    </w:p>
  </w:endnote>
  <w:endnote w:type="continuationSeparator" w:id="0">
    <w:p w:rsidR="00B85B40" w:rsidRDefault="00B85B4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40" w:rsidRDefault="00B85B40">
      <w:pPr>
        <w:spacing w:before="0"/>
      </w:pPr>
      <w:r>
        <w:separator/>
      </w:r>
    </w:p>
  </w:footnote>
  <w:footnote w:type="continuationSeparator" w:id="0">
    <w:p w:rsidR="00B85B40" w:rsidRDefault="00B85B4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152FF6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6D3965">
      <w:rPr>
        <w:rStyle w:val="RefernciaSutil"/>
        <w:rFonts w:cs="Calibri"/>
        <w:smallCaps w:val="0"/>
        <w:color w:val="auto"/>
        <w:u w:val="none"/>
      </w:rPr>
      <w:t>08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F75CF9">
      <w:rPr>
        <w:rStyle w:val="RefernciaSutil"/>
        <w:rFonts w:cs="Calibri"/>
        <w:smallCaps w:val="0"/>
        <w:color w:val="auto"/>
        <w:u w:val="none"/>
      </w:rPr>
      <w:t>ABRIL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24AA3"/>
    <w:multiLevelType w:val="hybridMultilevel"/>
    <w:tmpl w:val="BEB485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96A37"/>
    <w:multiLevelType w:val="hybridMultilevel"/>
    <w:tmpl w:val="B8E226B2"/>
    <w:lvl w:ilvl="0" w:tplc="047087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A3AAA"/>
    <w:multiLevelType w:val="hybridMultilevel"/>
    <w:tmpl w:val="FB1E3B60"/>
    <w:lvl w:ilvl="0" w:tplc="6270C2B6">
      <w:start w:val="1"/>
      <w:numFmt w:val="decimal"/>
      <w:pStyle w:val="03Texto-IEIJ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0984"/>
    <w:rsid w:val="000A59E3"/>
    <w:rsid w:val="000F6BFB"/>
    <w:rsid w:val="00152FF6"/>
    <w:rsid w:val="001A2A0D"/>
    <w:rsid w:val="00285826"/>
    <w:rsid w:val="002B07F9"/>
    <w:rsid w:val="00330FC4"/>
    <w:rsid w:val="003639A9"/>
    <w:rsid w:val="003B46B5"/>
    <w:rsid w:val="003B76EC"/>
    <w:rsid w:val="0048636E"/>
    <w:rsid w:val="005D033E"/>
    <w:rsid w:val="00651B51"/>
    <w:rsid w:val="00675CDD"/>
    <w:rsid w:val="006D3965"/>
    <w:rsid w:val="007B5C31"/>
    <w:rsid w:val="00882593"/>
    <w:rsid w:val="008A54DF"/>
    <w:rsid w:val="008F0DED"/>
    <w:rsid w:val="0092469A"/>
    <w:rsid w:val="00993602"/>
    <w:rsid w:val="00A76666"/>
    <w:rsid w:val="00B66B07"/>
    <w:rsid w:val="00B85B40"/>
    <w:rsid w:val="00C36CDB"/>
    <w:rsid w:val="00C85321"/>
    <w:rsid w:val="00CB0346"/>
    <w:rsid w:val="00D75825"/>
    <w:rsid w:val="00ED49A3"/>
    <w:rsid w:val="00EE7C2B"/>
    <w:rsid w:val="00F7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B0346"/>
    <w:pPr>
      <w:keepNext w:val="0"/>
      <w:numPr>
        <w:numId w:val="3"/>
      </w:numPr>
      <w:spacing w:before="120"/>
      <w:jc w:val="both"/>
    </w:pPr>
    <w:rPr>
      <w:rFonts w:cs="Calibri"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EE7C2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22</TotalTime>
  <Pages>3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14</cp:revision>
  <cp:lastPrinted>2012-02-10T19:10:00Z</cp:lastPrinted>
  <dcterms:created xsi:type="dcterms:W3CDTF">2020-03-31T13:42:00Z</dcterms:created>
  <dcterms:modified xsi:type="dcterms:W3CDTF">2020-04-07T14:33:00Z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