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B4B" w:rsidRDefault="00B861E7" w:rsidP="003A5B4B">
      <w:pPr>
        <w:pStyle w:val="01Ttulo-IEIJ"/>
      </w:pPr>
      <w:bookmarkStart w:id="0" w:name="_GoBack"/>
      <w:bookmarkEnd w:id="0"/>
      <w:r>
        <w:t xml:space="preserve">jogo </w:t>
      </w:r>
      <w:proofErr w:type="gramStart"/>
      <w:r>
        <w:t>do nunca 10</w:t>
      </w:r>
      <w:proofErr w:type="gramEnd"/>
    </w:p>
    <w:p w:rsidR="00B861E7" w:rsidRDefault="00B861E7" w:rsidP="00B861E7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2114440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E7" w:rsidRDefault="00B861E7" w:rsidP="00B861E7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2293942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9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E7" w:rsidRDefault="00B861E7" w:rsidP="00B861E7">
      <w:pPr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149185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9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E7" w:rsidRPr="00B861E7" w:rsidRDefault="00B861E7" w:rsidP="00B861E7">
      <w:pPr>
        <w:ind w:left="360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 wp14:anchorId="2D7953CB" wp14:editId="2290647F">
            <wp:extent cx="34290" cy="889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1E7">
        <w:rPr>
          <w:sz w:val="28"/>
          <w:szCs w:val="28"/>
        </w:rPr>
        <w:t>Agora, associe o total de fichas de cada criança às peças do material dourado.</w:t>
      </w:r>
    </w:p>
    <w:p w:rsidR="00B861E7" w:rsidRDefault="00B861E7" w:rsidP="00B861E7">
      <w:pPr>
        <w:ind w:left="360"/>
        <w:rPr>
          <w:sz w:val="28"/>
          <w:szCs w:val="28"/>
        </w:rPr>
      </w:pPr>
      <w:r>
        <w:rPr>
          <w:noProof/>
          <w:lang w:eastAsia="pt-BR" w:bidi="ar-SA"/>
        </w:rPr>
        <w:drawing>
          <wp:inline distT="0" distB="0" distL="0" distR="0" wp14:anchorId="399BB65C" wp14:editId="25AFAC35">
            <wp:extent cx="5615796" cy="1741665"/>
            <wp:effectExtent l="0" t="0" r="4445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71" cy="174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1E7" w:rsidRDefault="00B861E7" w:rsidP="00B861E7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Quem ganhou a partida? Escreva como você pensou para chegar a esta conclusão. </w:t>
      </w:r>
    </w:p>
    <w:p w:rsidR="00B861E7" w:rsidRDefault="00B861E7" w:rsidP="00B861E7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proofErr w:type="gramStart"/>
      <w:r>
        <w:rPr>
          <w:sz w:val="28"/>
          <w:szCs w:val="28"/>
        </w:rPr>
        <w:t xml:space="preserve">  </w:t>
      </w:r>
    </w:p>
    <w:p w:rsidR="00B861E7" w:rsidRDefault="00E82FF1" w:rsidP="00B861E7">
      <w:pPr>
        <w:ind w:left="360"/>
        <w:rPr>
          <w:sz w:val="28"/>
          <w:szCs w:val="28"/>
        </w:rPr>
      </w:pPr>
      <w:proofErr w:type="gramEnd"/>
      <w:r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1C4FFCCE" wp14:editId="43A23A7C">
            <wp:simplePos x="0" y="0"/>
            <wp:positionH relativeFrom="column">
              <wp:posOffset>159385</wp:posOffset>
            </wp:positionH>
            <wp:positionV relativeFrom="paragraph">
              <wp:posOffset>287020</wp:posOffset>
            </wp:positionV>
            <wp:extent cx="6120130" cy="2836545"/>
            <wp:effectExtent l="0" t="0" r="0" b="1905"/>
            <wp:wrapTight wrapText="bothSides">
              <wp:wrapPolygon edited="0">
                <wp:start x="0" y="0"/>
                <wp:lineTo x="0" y="21469"/>
                <wp:lineTo x="21515" y="21469"/>
                <wp:lineTo x="21515" y="0"/>
                <wp:lineTo x="0" y="0"/>
              </wp:wrapPolygon>
            </wp:wrapTight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1E7" w:rsidRDefault="00D748B8" w:rsidP="00B861E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4831080" cy="259080"/>
            <wp:effectExtent l="0" t="0" r="762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B8" w:rsidRDefault="00D748B8" w:rsidP="00B861E7">
      <w:pPr>
        <w:ind w:left="360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20130" cy="1177081"/>
            <wp:effectExtent l="0" t="0" r="0" b="444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B8" w:rsidRDefault="00D748B8" w:rsidP="00B861E7">
      <w:pPr>
        <w:ind w:left="360"/>
        <w:rPr>
          <w:sz w:val="28"/>
          <w:szCs w:val="28"/>
        </w:rPr>
      </w:pPr>
      <w:r>
        <w:rPr>
          <w:sz w:val="28"/>
          <w:szCs w:val="28"/>
        </w:rPr>
        <w:t>Escreva cinco números ímpares que vêm depois de 1.000 e antes de 1010.</w:t>
      </w:r>
    </w:p>
    <w:p w:rsidR="00D748B8" w:rsidRDefault="00D748B8" w:rsidP="00B861E7">
      <w:pPr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D748B8" w:rsidRDefault="00D748B8" w:rsidP="00B861E7">
      <w:pPr>
        <w:ind w:left="360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Escreva quanto falta a estes números para chegar a 1.000.</w:t>
      </w:r>
    </w:p>
    <w:p w:rsidR="00D748B8" w:rsidRPr="00D748B8" w:rsidRDefault="00D748B8" w:rsidP="00B861E7">
      <w:pPr>
        <w:pStyle w:val="PargrafodaLista"/>
        <w:numPr>
          <w:ilvl w:val="0"/>
          <w:numId w:val="10"/>
        </w:numPr>
        <w:ind w:left="360"/>
        <w:rPr>
          <w:sz w:val="28"/>
          <w:szCs w:val="28"/>
        </w:rPr>
      </w:pPr>
      <w:r w:rsidRPr="00D748B8">
        <w:rPr>
          <w:noProof/>
          <w:sz w:val="28"/>
          <w:szCs w:val="28"/>
          <w:lang w:eastAsia="pt-BR" w:bidi="ar-SA"/>
        </w:rPr>
        <w:t xml:space="preserve">900 + ___________ </w:t>
      </w:r>
      <w:r w:rsidRPr="00D748B8">
        <w:rPr>
          <w:noProof/>
          <w:sz w:val="28"/>
          <w:szCs w:val="28"/>
          <w:lang w:eastAsia="pt-BR" w:bidi="ar-SA"/>
        </w:rPr>
        <w:tab/>
      </w:r>
      <w:r w:rsidRPr="00D748B8">
        <w:rPr>
          <w:noProof/>
          <w:sz w:val="28"/>
          <w:szCs w:val="28"/>
          <w:lang w:eastAsia="pt-BR" w:bidi="ar-SA"/>
        </w:rPr>
        <w:tab/>
        <w:t>b) _____________ + 1</w:t>
      </w:r>
    </w:p>
    <w:sectPr w:rsidR="00D748B8" w:rsidRPr="00D748B8">
      <w:headerReference w:type="default" r:id="rId17"/>
      <w:headerReference w:type="first" r:id="rId18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09F" w:rsidRDefault="0007609F">
      <w:pPr>
        <w:spacing w:before="0"/>
      </w:pPr>
      <w:r>
        <w:separator/>
      </w:r>
    </w:p>
  </w:endnote>
  <w:endnote w:type="continuationSeparator" w:id="0">
    <w:p w:rsidR="0007609F" w:rsidRDefault="0007609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09F" w:rsidRDefault="0007609F">
      <w:pPr>
        <w:spacing w:before="0"/>
      </w:pPr>
      <w:r>
        <w:separator/>
      </w:r>
    </w:p>
  </w:footnote>
  <w:footnote w:type="continuationSeparator" w:id="0">
    <w:p w:rsidR="0007609F" w:rsidRDefault="0007609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8A" w:rsidRDefault="00D1549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38A" w:rsidRDefault="00D1549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1513EE1" wp14:editId="74E5EA5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C0638A" w:rsidRDefault="00C23411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D15497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B00999">
      <w:rPr>
        <w:rStyle w:val="RefernciaSutil"/>
        <w:rFonts w:cs="Calibri"/>
        <w:smallCaps w:val="0"/>
        <w:color w:val="auto"/>
        <w:u w:val="none"/>
      </w:rPr>
      <w:t>0</w:t>
    </w:r>
    <w:r w:rsidR="00FF7882">
      <w:rPr>
        <w:rStyle w:val="RefernciaSutil"/>
        <w:rFonts w:cs="Calibri"/>
        <w:smallCaps w:val="0"/>
        <w:color w:val="auto"/>
        <w:u w:val="none"/>
      </w:rPr>
      <w:t>9</w:t>
    </w:r>
    <w:r w:rsidR="00D15497">
      <w:rPr>
        <w:rStyle w:val="RefernciaSutil"/>
        <w:rFonts w:cs="Calibri"/>
        <w:smallCaps w:val="0"/>
        <w:color w:val="auto"/>
        <w:u w:val="none"/>
      </w:rPr>
      <w:t xml:space="preserve"> DE</w:t>
    </w:r>
    <w:r>
      <w:rPr>
        <w:rStyle w:val="RefernciaSutil"/>
        <w:rFonts w:cs="Calibri"/>
        <w:smallCaps w:val="0"/>
        <w:color w:val="auto"/>
        <w:u w:val="none"/>
      </w:rPr>
      <w:t xml:space="preserve"> ABRIL</w:t>
    </w:r>
    <w:r w:rsidR="00D15497">
      <w:rPr>
        <w:rStyle w:val="RefernciaSutil"/>
        <w:rFonts w:cs="Calibri"/>
        <w:smallCaps w:val="0"/>
        <w:color w:val="auto"/>
        <w:u w:val="none"/>
      </w:rPr>
      <w:t>.</w:t>
    </w:r>
  </w:p>
  <w:p w:rsidR="00C0638A" w:rsidRDefault="00D1549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pt;height:.75pt;visibility:visible;mso-wrap-style:square" o:bullet="t">
        <v:imagedata r:id="rId1" o:title=""/>
      </v:shape>
    </w:pict>
  </w:numPicBullet>
  <w:abstractNum w:abstractNumId="0">
    <w:nsid w:val="09B219B7"/>
    <w:multiLevelType w:val="hybridMultilevel"/>
    <w:tmpl w:val="9102A496"/>
    <w:lvl w:ilvl="0" w:tplc="97984B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1441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8856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5831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1894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409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4E84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94D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9E26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F90441C"/>
    <w:multiLevelType w:val="hybridMultilevel"/>
    <w:tmpl w:val="25E66D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8B0AB6"/>
    <w:multiLevelType w:val="hybridMultilevel"/>
    <w:tmpl w:val="27540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975A93"/>
    <w:multiLevelType w:val="hybridMultilevel"/>
    <w:tmpl w:val="8070DDF2"/>
    <w:lvl w:ilvl="0" w:tplc="ECCC0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43C3DDA"/>
    <w:multiLevelType w:val="hybridMultilevel"/>
    <w:tmpl w:val="CA3CF2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E6BDE"/>
    <w:multiLevelType w:val="hybridMultilevel"/>
    <w:tmpl w:val="FC448400"/>
    <w:lvl w:ilvl="0" w:tplc="7E0AED02">
      <w:start w:val="1"/>
      <w:numFmt w:val="decimal"/>
      <w:pStyle w:val="03Texto-IEIJ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5"/>
    <w:lvlOverride w:ilvl="0">
      <w:startOverride w:val="2"/>
    </w:lvlOverride>
  </w:num>
  <w:num w:numId="4">
    <w:abstractNumId w:val="5"/>
    <w:lvlOverride w:ilvl="0">
      <w:startOverride w:val="1"/>
    </w:lvlOverride>
  </w:num>
  <w:num w:numId="5">
    <w:abstractNumId w:val="3"/>
  </w:num>
  <w:num w:numId="6">
    <w:abstractNumId w:val="5"/>
    <w:lvlOverride w:ilvl="0">
      <w:startOverride w:val="1"/>
    </w:lvlOverride>
  </w:num>
  <w:num w:numId="7">
    <w:abstractNumId w:val="1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411"/>
    <w:rsid w:val="00013A91"/>
    <w:rsid w:val="0007609F"/>
    <w:rsid w:val="003A5B4B"/>
    <w:rsid w:val="004B5D19"/>
    <w:rsid w:val="005F5319"/>
    <w:rsid w:val="007A666D"/>
    <w:rsid w:val="0082179D"/>
    <w:rsid w:val="00B00999"/>
    <w:rsid w:val="00B861E7"/>
    <w:rsid w:val="00BC36D6"/>
    <w:rsid w:val="00BF30A0"/>
    <w:rsid w:val="00C0638A"/>
    <w:rsid w:val="00C23411"/>
    <w:rsid w:val="00D15497"/>
    <w:rsid w:val="00D748B8"/>
    <w:rsid w:val="00E82FF1"/>
    <w:rsid w:val="00FF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A5B4B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23411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3A5B4B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3A5B4B"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C23411"/>
    <w:pPr>
      <w:keepNext w:val="0"/>
      <w:numPr>
        <w:numId w:val="1"/>
      </w:numPr>
      <w:spacing w:before="120"/>
    </w:pPr>
    <w:rPr>
      <w:rFonts w:cs="Calibri"/>
      <w:sz w:val="28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styleId="PargrafodaLista">
    <w:name w:val="List Paragraph"/>
    <w:basedOn w:val="Normal"/>
    <w:uiPriority w:val="34"/>
    <w:rsid w:val="003A5B4B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emf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Temp1_ATIVIDADES%20ONLINE.zip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542EE9-00E6-4E46-9BDD-7D90C4AF4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14</TotalTime>
  <Pages>2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2020-04-06T21:17:00Z</cp:lastPrinted>
  <dcterms:created xsi:type="dcterms:W3CDTF">2020-04-06T17:08:00Z</dcterms:created>
  <dcterms:modified xsi:type="dcterms:W3CDTF">2020-04-06T21:18:00Z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