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875" w:rsidRDefault="00C31875" w:rsidP="003D47B1">
      <w:pPr>
        <w:pStyle w:val="01Ttulo-IEIJ"/>
      </w:pPr>
      <w:r>
        <w:t>Matemática - enigma</w:t>
      </w:r>
    </w:p>
    <w:p w:rsidR="00C31875" w:rsidRPr="00C31875" w:rsidRDefault="00C31875" w:rsidP="00C31875"/>
    <w:p w:rsidR="00C31875" w:rsidRDefault="00C31875" w:rsidP="00C31875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Vinícius prendeu sua bicicleta com um cadeado que tem uma senha de 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algarismos. Ele lembra que:</w:t>
      </w:r>
    </w:p>
    <w:p w:rsidR="00C31875" w:rsidRDefault="00C31875" w:rsidP="00C31875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O algarismo das centenas é o 4;</w:t>
      </w:r>
      <w:bookmarkStart w:id="0" w:name="_GoBack"/>
      <w:bookmarkEnd w:id="0"/>
    </w:p>
    <w:p w:rsidR="00C31875" w:rsidRDefault="00C31875" w:rsidP="00C31875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Os outros </w:t>
      </w:r>
      <w:proofErr w:type="gramStart"/>
      <w:r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 xml:space="preserve"> algarismos são o 2, o 5 e o 8.</w:t>
      </w:r>
    </w:p>
    <w:p w:rsidR="00C31875" w:rsidRDefault="00C31875" w:rsidP="00C31875">
      <w:pPr>
        <w:pStyle w:val="PargrafodaLista"/>
        <w:ind w:left="1440" w:firstLine="0"/>
        <w:rPr>
          <w:sz w:val="28"/>
          <w:szCs w:val="28"/>
        </w:rPr>
      </w:pPr>
    </w:p>
    <w:p w:rsidR="00C31875" w:rsidRPr="00C31875" w:rsidRDefault="00C31875" w:rsidP="00C31875">
      <w:pPr>
        <w:ind w:firstLine="643"/>
        <w:rPr>
          <w:sz w:val="28"/>
          <w:szCs w:val="28"/>
        </w:rPr>
      </w:pPr>
      <w:r w:rsidRPr="00C31875">
        <w:rPr>
          <w:sz w:val="28"/>
          <w:szCs w:val="28"/>
        </w:rPr>
        <w:t xml:space="preserve">Mas Vinícius não sabe qual é a ordem correta em que esses algarismos aparecem. </w:t>
      </w:r>
      <w:proofErr w:type="gramStart"/>
      <w:r w:rsidRPr="00C31875">
        <w:rPr>
          <w:sz w:val="28"/>
          <w:szCs w:val="28"/>
        </w:rPr>
        <w:t>escreva</w:t>
      </w:r>
      <w:proofErr w:type="gramEnd"/>
      <w:r w:rsidRPr="00C31875">
        <w:rPr>
          <w:sz w:val="28"/>
          <w:szCs w:val="28"/>
        </w:rPr>
        <w:t xml:space="preserve"> todas as possíveis senhas do cadeado de Vinícius.</w:t>
      </w:r>
    </w:p>
    <w:p w:rsidR="00C31875" w:rsidRPr="00C31875" w:rsidRDefault="00C31875" w:rsidP="00C31875"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FB52D52" wp14:editId="64989E92">
            <wp:simplePos x="0" y="0"/>
            <wp:positionH relativeFrom="column">
              <wp:posOffset>1003300</wp:posOffset>
            </wp:positionH>
            <wp:positionV relativeFrom="paragraph">
              <wp:posOffset>92075</wp:posOffset>
            </wp:positionV>
            <wp:extent cx="3724275" cy="2482850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2" t="48641" r="34354" b="10239"/>
                    <a:stretch/>
                  </pic:blipFill>
                  <pic:spPr bwMode="auto">
                    <a:xfrm>
                      <a:off x="0" y="0"/>
                      <a:ext cx="3724275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875" w:rsidRPr="00C31875" w:rsidRDefault="00C31875" w:rsidP="00C31875"/>
    <w:p w:rsidR="00C31875" w:rsidRPr="00C31875" w:rsidRDefault="00C31875" w:rsidP="00C31875"/>
    <w:p w:rsidR="00C31875" w:rsidRPr="00C31875" w:rsidRDefault="00C31875" w:rsidP="00C31875"/>
    <w:p w:rsidR="00C31875" w:rsidRPr="00C31875" w:rsidRDefault="00C31875" w:rsidP="00C31875"/>
    <w:p w:rsidR="00C31875" w:rsidRPr="00C31875" w:rsidRDefault="00C31875" w:rsidP="00C31875"/>
    <w:p w:rsidR="00C31875" w:rsidRDefault="00C31875" w:rsidP="00C31875">
      <w:pPr>
        <w:rPr>
          <w:noProof/>
          <w:lang w:eastAsia="pt-BR" w:bidi="ar-SA"/>
        </w:rPr>
      </w:pPr>
    </w:p>
    <w:p w:rsidR="00C31875" w:rsidRPr="00C31875" w:rsidRDefault="00C31875" w:rsidP="00C31875"/>
    <w:p w:rsidR="00C31875" w:rsidRPr="00C31875" w:rsidRDefault="00C31875" w:rsidP="00C31875"/>
    <w:p w:rsidR="00C31875" w:rsidRPr="00C31875" w:rsidRDefault="00C31875" w:rsidP="00C31875"/>
    <w:p w:rsidR="00C31875" w:rsidRPr="00C31875" w:rsidRDefault="00C31875" w:rsidP="00C31875"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E679E" wp14:editId="134A051F">
                <wp:simplePos x="0" y="0"/>
                <wp:positionH relativeFrom="column">
                  <wp:posOffset>3070860</wp:posOffset>
                </wp:positionH>
                <wp:positionV relativeFrom="paragraph">
                  <wp:posOffset>218440</wp:posOffset>
                </wp:positionV>
                <wp:extent cx="2314575" cy="514350"/>
                <wp:effectExtent l="0" t="0" r="28575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margin-left:241.8pt;margin-top:17.2pt;width:182.2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" fillcolor="white [3201]" strokecolor="black [3213]" strokeweight="1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B172C8" wp14:editId="5B8D3B72">
                <wp:simplePos x="0" y="0"/>
                <wp:positionH relativeFrom="column">
                  <wp:posOffset>241935</wp:posOffset>
                </wp:positionH>
                <wp:positionV relativeFrom="paragraph">
                  <wp:posOffset>218440</wp:posOffset>
                </wp:positionV>
                <wp:extent cx="2314575" cy="514350"/>
                <wp:effectExtent l="0" t="0" r="28575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19.05pt;margin-top:17.2pt;width:182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" fillcolor="white [3201]" strokecolor="black [3213]" strokeweight="1pt"/>
            </w:pict>
          </mc:Fallback>
        </mc:AlternateContent>
      </w:r>
    </w:p>
    <w:p w:rsidR="00C31875" w:rsidRDefault="00C31875" w:rsidP="00C31875"/>
    <w:p w:rsidR="00C31875" w:rsidRDefault="00C31875" w:rsidP="00C31875"/>
    <w:p w:rsidR="00625AF8" w:rsidRPr="00C31875" w:rsidRDefault="00C31875" w:rsidP="00C31875">
      <w:pPr>
        <w:tabs>
          <w:tab w:val="left" w:pos="1155"/>
        </w:tabs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8894FC" wp14:editId="5DC85146">
                <wp:simplePos x="0" y="0"/>
                <wp:positionH relativeFrom="column">
                  <wp:posOffset>3070860</wp:posOffset>
                </wp:positionH>
                <wp:positionV relativeFrom="paragraph">
                  <wp:posOffset>2043430</wp:posOffset>
                </wp:positionV>
                <wp:extent cx="2314575" cy="514350"/>
                <wp:effectExtent l="0" t="0" r="28575" b="1905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4" o:spid="_x0000_s1026" style="position:absolute;margin-left:241.8pt;margin-top:160.9pt;width:182.2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" fillcolor="white [3201]" strokecolor="black [3213]" strokeweight="1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0A5B36" wp14:editId="585A2399">
                <wp:simplePos x="0" y="0"/>
                <wp:positionH relativeFrom="column">
                  <wp:posOffset>241935</wp:posOffset>
                </wp:positionH>
                <wp:positionV relativeFrom="paragraph">
                  <wp:posOffset>2100580</wp:posOffset>
                </wp:positionV>
                <wp:extent cx="2314575" cy="514350"/>
                <wp:effectExtent l="0" t="0" r="28575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" o:spid="_x0000_s1026" style="position:absolute;margin-left:19.05pt;margin-top:165.4pt;width:182.2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" fillcolor="white [3201]" strokecolor="black [3213]" strokeweight="1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147D86" wp14:editId="4E204875">
                <wp:simplePos x="0" y="0"/>
                <wp:positionH relativeFrom="column">
                  <wp:posOffset>241935</wp:posOffset>
                </wp:positionH>
                <wp:positionV relativeFrom="paragraph">
                  <wp:posOffset>1462405</wp:posOffset>
                </wp:positionV>
                <wp:extent cx="2314575" cy="514350"/>
                <wp:effectExtent l="0" t="0" r="2857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" o:spid="_x0000_s1026" style="position:absolute;margin-left:19.05pt;margin-top:115.15pt;width:182.2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" fillcolor="white [3201]" strokecolor="black [3213]" strokeweight="1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FC3D4" wp14:editId="4B787076">
                <wp:simplePos x="0" y="0"/>
                <wp:positionH relativeFrom="column">
                  <wp:posOffset>3070860</wp:posOffset>
                </wp:positionH>
                <wp:positionV relativeFrom="paragraph">
                  <wp:posOffset>1433830</wp:posOffset>
                </wp:positionV>
                <wp:extent cx="2314575" cy="514350"/>
                <wp:effectExtent l="0" t="0" r="28575" b="19050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241.8pt;margin-top:112.9pt;width:182.2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" fillcolor="white [3201]" strokecolor="black [3213]" strokeweight="1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4DFA9E" wp14:editId="26943161">
                <wp:simplePos x="0" y="0"/>
                <wp:positionH relativeFrom="column">
                  <wp:posOffset>3070860</wp:posOffset>
                </wp:positionH>
                <wp:positionV relativeFrom="paragraph">
                  <wp:posOffset>767080</wp:posOffset>
                </wp:positionV>
                <wp:extent cx="2314575" cy="514350"/>
                <wp:effectExtent l="0" t="0" r="28575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9" o:spid="_x0000_s1026" style="position:absolute;margin-left:241.8pt;margin-top:60.4pt;width:182.2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" fillcolor="white [3201]" strokecolor="black [3213]" strokeweight="1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370FA3" wp14:editId="415F98F0">
                <wp:simplePos x="0" y="0"/>
                <wp:positionH relativeFrom="column">
                  <wp:posOffset>241935</wp:posOffset>
                </wp:positionH>
                <wp:positionV relativeFrom="paragraph">
                  <wp:posOffset>814705</wp:posOffset>
                </wp:positionV>
                <wp:extent cx="2314575" cy="514350"/>
                <wp:effectExtent l="0" t="0" r="28575" b="190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0" o:spid="_x0000_s1026" style="position:absolute;margin-left:19.05pt;margin-top:64.15pt;width:182.2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" fillcolor="white [3201]" strokecolor="black [3213]" strokeweight="1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7AF5EC" wp14:editId="07392432">
                <wp:simplePos x="0" y="0"/>
                <wp:positionH relativeFrom="column">
                  <wp:posOffset>3070860</wp:posOffset>
                </wp:positionH>
                <wp:positionV relativeFrom="paragraph">
                  <wp:posOffset>100330</wp:posOffset>
                </wp:positionV>
                <wp:extent cx="2314575" cy="514350"/>
                <wp:effectExtent l="0" t="0" r="28575" b="1905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241.8pt;margin-top:7.9pt;width:182.2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" fillcolor="white [3201]" strokecolor="black [3213]" strokeweight="1pt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77A9A" wp14:editId="5427707D">
                <wp:simplePos x="0" y="0"/>
                <wp:positionH relativeFrom="column">
                  <wp:posOffset>241935</wp:posOffset>
                </wp:positionH>
                <wp:positionV relativeFrom="paragraph">
                  <wp:posOffset>100330</wp:posOffset>
                </wp:positionV>
                <wp:extent cx="2314575" cy="514350"/>
                <wp:effectExtent l="0" t="0" r="28575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14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19.05pt;margin-top:7.9pt;width:182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" fillcolor="white [3201]" strokecolor="black [3213]" strokeweight="1pt"/>
            </w:pict>
          </mc:Fallback>
        </mc:AlternateContent>
      </w:r>
      <w:r>
        <w:tab/>
      </w:r>
    </w:p>
    <w:sectPr w:rsidR="00625AF8" w:rsidRPr="00C31875" w:rsidSect="00082EC6">
      <w:headerReference w:type="default" r:id="rId9"/>
      <w:headerReference w:type="first" r:id="rId10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3EC" w:rsidRDefault="00B033EC">
      <w:pPr>
        <w:spacing w:before="0"/>
      </w:pPr>
      <w:r>
        <w:separator/>
      </w:r>
    </w:p>
  </w:endnote>
  <w:endnote w:type="continuationSeparator" w:id="0">
    <w:p w:rsidR="00B033EC" w:rsidRDefault="00B033E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3EC" w:rsidRDefault="00B033EC">
      <w:pPr>
        <w:spacing w:before="0"/>
      </w:pPr>
      <w:r>
        <w:separator/>
      </w:r>
    </w:p>
  </w:footnote>
  <w:footnote w:type="continuationSeparator" w:id="0">
    <w:p w:rsidR="00B033EC" w:rsidRDefault="00B033E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5CE3488A" wp14:editId="1662C06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EE3833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 </w:t>
    </w:r>
    <w:proofErr w:type="gramEnd"/>
    <w:r>
      <w:rPr>
        <w:rStyle w:val="RefernciaSutil"/>
        <w:rFonts w:cs="Calibri"/>
        <w:smallCaps w:val="0"/>
        <w:color w:val="auto"/>
        <w:u w:val="none"/>
      </w:rPr>
      <w:t>9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 ________________.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82EC6"/>
    <w:rsid w:val="00125E59"/>
    <w:rsid w:val="00162FC9"/>
    <w:rsid w:val="002B58E7"/>
    <w:rsid w:val="003A5126"/>
    <w:rsid w:val="003D47B1"/>
    <w:rsid w:val="0056527D"/>
    <w:rsid w:val="00620FD8"/>
    <w:rsid w:val="00625AF8"/>
    <w:rsid w:val="00650F80"/>
    <w:rsid w:val="00707B6C"/>
    <w:rsid w:val="00763C6F"/>
    <w:rsid w:val="007E773D"/>
    <w:rsid w:val="00814431"/>
    <w:rsid w:val="008407C8"/>
    <w:rsid w:val="00843E73"/>
    <w:rsid w:val="00886EE2"/>
    <w:rsid w:val="00921374"/>
    <w:rsid w:val="00936237"/>
    <w:rsid w:val="009F00A8"/>
    <w:rsid w:val="00B033EC"/>
    <w:rsid w:val="00B5576B"/>
    <w:rsid w:val="00B70A6C"/>
    <w:rsid w:val="00C31875"/>
    <w:rsid w:val="00D63834"/>
    <w:rsid w:val="00DC314A"/>
    <w:rsid w:val="00E050B1"/>
    <w:rsid w:val="00EE3833"/>
    <w:rsid w:val="00F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55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2020-04-08T11:04:00Z</dcterms:created>
  <dcterms:modified xsi:type="dcterms:W3CDTF">2020-04-08T11:04:00Z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