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E7E" w:rsidRDefault="00690E7E" w:rsidP="00E82551">
      <w:pPr>
        <w:pStyle w:val="03Texto-IEIJ"/>
        <w:numPr>
          <w:ilvl w:val="0"/>
          <w:numId w:val="0"/>
        </w:numPr>
        <w:ind w:left="720"/>
        <w:rPr>
          <w:noProof/>
          <w:lang w:eastAsia="pt-BR" w:bidi="ar-SA"/>
        </w:rPr>
      </w:pPr>
      <w:bookmarkStart w:id="0" w:name="_GoBack"/>
      <w:bookmarkEnd w:id="0"/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4B86E78" wp14:editId="7272BEC4">
            <wp:simplePos x="0" y="0"/>
            <wp:positionH relativeFrom="column">
              <wp:posOffset>-47625</wp:posOffset>
            </wp:positionH>
            <wp:positionV relativeFrom="paragraph">
              <wp:posOffset>608965</wp:posOffset>
            </wp:positionV>
            <wp:extent cx="6120130" cy="7258685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39AC0461" wp14:editId="1730C313">
            <wp:simplePos x="0" y="0"/>
            <wp:positionH relativeFrom="column">
              <wp:posOffset>-47625</wp:posOffset>
            </wp:positionH>
            <wp:positionV relativeFrom="paragraph">
              <wp:posOffset>30480</wp:posOffset>
            </wp:positionV>
            <wp:extent cx="6120130" cy="641350"/>
            <wp:effectExtent l="0" t="0" r="0" b="635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E75">
        <w:t xml:space="preserve"> </w:t>
      </w:r>
    </w:p>
    <w:p w:rsidR="00E82551" w:rsidRDefault="00E82551" w:rsidP="00E82551">
      <w:pPr>
        <w:pStyle w:val="03Texto-IEIJ"/>
        <w:numPr>
          <w:ilvl w:val="0"/>
          <w:numId w:val="0"/>
        </w:numPr>
        <w:ind w:left="720"/>
      </w:pPr>
    </w:p>
    <w:p w:rsidR="00690E7E" w:rsidRDefault="00690E7E" w:rsidP="00E82551">
      <w:pPr>
        <w:pStyle w:val="03Texto-IEIJ"/>
        <w:numPr>
          <w:ilvl w:val="0"/>
          <w:numId w:val="0"/>
        </w:numPr>
        <w:ind w:left="720"/>
      </w:pPr>
    </w:p>
    <w:p w:rsidR="00690E7E" w:rsidRDefault="00D22F9D" w:rsidP="00E82551">
      <w:pPr>
        <w:pStyle w:val="03Texto-IEIJ"/>
        <w:numPr>
          <w:ilvl w:val="0"/>
          <w:numId w:val="0"/>
        </w:numPr>
        <w:ind w:left="720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20130" cy="7106382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0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88" w:rsidRDefault="00336E88" w:rsidP="00336E88">
      <w:pPr>
        <w:pStyle w:val="03Texto-IEIJ"/>
        <w:numPr>
          <w:ilvl w:val="0"/>
          <w:numId w:val="0"/>
        </w:numPr>
        <w:ind w:left="720" w:firstLine="698"/>
      </w:pPr>
      <w:r>
        <w:t xml:space="preserve">Conseguiu decifrar? Então agora faça um bilhete em </w:t>
      </w:r>
      <w:proofErr w:type="spellStart"/>
      <w:r w:rsidRPr="00336E88">
        <w:rPr>
          <w:b/>
          <w:i/>
        </w:rPr>
        <w:t>hiragana</w:t>
      </w:r>
      <w:proofErr w:type="spellEnd"/>
      <w:r>
        <w:t xml:space="preserve"> para um amigo ou uma amiga e poste em nosso grupo para que todos possam ler e se divertir com esse novo modo de ler e escrever!</w:t>
      </w:r>
    </w:p>
    <w:p w:rsidR="00336E88" w:rsidRDefault="00336E88" w:rsidP="00E82551">
      <w:pPr>
        <w:pStyle w:val="03Texto-IEIJ"/>
        <w:numPr>
          <w:ilvl w:val="0"/>
          <w:numId w:val="0"/>
        </w:numPr>
        <w:ind w:left="720"/>
      </w:pPr>
    </w:p>
    <w:sectPr w:rsidR="00336E88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95A" w:rsidRDefault="00E7695A">
      <w:pPr>
        <w:spacing w:before="0"/>
      </w:pPr>
      <w:r>
        <w:separator/>
      </w:r>
    </w:p>
  </w:endnote>
  <w:endnote w:type="continuationSeparator" w:id="0">
    <w:p w:rsidR="00E7695A" w:rsidRDefault="00E7695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95A" w:rsidRDefault="00E7695A">
      <w:pPr>
        <w:spacing w:before="0"/>
      </w:pPr>
      <w:r>
        <w:separator/>
      </w:r>
    </w:p>
  </w:footnote>
  <w:footnote w:type="continuationSeparator" w:id="0">
    <w:p w:rsidR="00E7695A" w:rsidRDefault="00E7695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D65" w:rsidRDefault="00C30D65">
    <w:pPr>
      <w:tabs>
        <w:tab w:val="left" w:pos="4820"/>
        <w:tab w:val="left" w:pos="7371"/>
      </w:tabs>
      <w:ind w:left="283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D65" w:rsidRDefault="00B255AB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7188FEE4" wp14:editId="2FA7771A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30D65" w:rsidRDefault="00CD049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B255AB">
      <w:rPr>
        <w:rStyle w:val="RefernciaSutil"/>
        <w:rFonts w:cs="Calibri"/>
        <w:smallCaps w:val="0"/>
        <w:color w:val="auto"/>
        <w:u w:val="none"/>
      </w:rPr>
      <w:t>. LONDRINA,</w:t>
    </w:r>
    <w:r>
      <w:rPr>
        <w:rStyle w:val="RefernciaSutil"/>
        <w:rFonts w:cs="Calibri"/>
        <w:smallCaps w:val="0"/>
        <w:color w:val="auto"/>
        <w:u w:val="none"/>
      </w:rPr>
      <w:t xml:space="preserve"> </w:t>
    </w:r>
    <w:r w:rsidR="00FB384C">
      <w:rPr>
        <w:rStyle w:val="RefernciaSutil"/>
        <w:rFonts w:cs="Calibri"/>
        <w:smallCaps w:val="0"/>
        <w:color w:val="auto"/>
        <w:u w:val="none"/>
      </w:rPr>
      <w:t>28</w:t>
    </w:r>
    <w:r w:rsidR="00B255AB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ABRIL.</w:t>
    </w:r>
  </w:p>
  <w:p w:rsidR="00C30D65" w:rsidRDefault="00B255AB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B377C"/>
    <w:multiLevelType w:val="hybridMultilevel"/>
    <w:tmpl w:val="44AE5166"/>
    <w:lvl w:ilvl="0" w:tplc="23BC5104">
      <w:start w:val="1"/>
      <w:numFmt w:val="decimal"/>
      <w:pStyle w:val="03Texto-IEIJ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352D02"/>
    <w:multiLevelType w:val="hybridMultilevel"/>
    <w:tmpl w:val="BBF65BDE"/>
    <w:lvl w:ilvl="0" w:tplc="72B85D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AEA0D12"/>
    <w:multiLevelType w:val="hybridMultilevel"/>
    <w:tmpl w:val="0D46A0E8"/>
    <w:lvl w:ilvl="0" w:tplc="F79CE1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F955B1"/>
    <w:multiLevelType w:val="hybridMultilevel"/>
    <w:tmpl w:val="E8E07A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255"/>
    <w:rsid w:val="00105E1D"/>
    <w:rsid w:val="001A0D6F"/>
    <w:rsid w:val="002020D0"/>
    <w:rsid w:val="002B5221"/>
    <w:rsid w:val="002D4A48"/>
    <w:rsid w:val="00336E88"/>
    <w:rsid w:val="004C7FE5"/>
    <w:rsid w:val="00525748"/>
    <w:rsid w:val="005738AD"/>
    <w:rsid w:val="005C1A82"/>
    <w:rsid w:val="005F56A2"/>
    <w:rsid w:val="00643255"/>
    <w:rsid w:val="00690E7E"/>
    <w:rsid w:val="007A3F90"/>
    <w:rsid w:val="007A7ACE"/>
    <w:rsid w:val="00971A42"/>
    <w:rsid w:val="00976E75"/>
    <w:rsid w:val="00987ECD"/>
    <w:rsid w:val="00A73E64"/>
    <w:rsid w:val="00AF0B43"/>
    <w:rsid w:val="00B255AB"/>
    <w:rsid w:val="00C30D65"/>
    <w:rsid w:val="00CD0492"/>
    <w:rsid w:val="00D109C9"/>
    <w:rsid w:val="00D22F9D"/>
    <w:rsid w:val="00D30E31"/>
    <w:rsid w:val="00E7695A"/>
    <w:rsid w:val="00E82551"/>
    <w:rsid w:val="00FB384C"/>
    <w:rsid w:val="00FB6821"/>
    <w:rsid w:val="00FE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4C7FE5"/>
    <w:pPr>
      <w:keepNext w:val="0"/>
      <w:numPr>
        <w:numId w:val="1"/>
      </w:numPr>
      <w:spacing w:before="120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D109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525748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525748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A73E64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4C7FE5"/>
    <w:pPr>
      <w:keepNext w:val="0"/>
      <w:numPr>
        <w:numId w:val="1"/>
      </w:numPr>
      <w:spacing w:before="120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D109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525748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525748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A73E64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1_ATIVIDADES%20ONLINE.zip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5D494-4971-4590-B0E2-34A463D47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22</TotalTime>
  <Pages>2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2020-04-24T20:27:00Z</cp:lastPrinted>
  <dcterms:created xsi:type="dcterms:W3CDTF">2020-04-06T18:19:00Z</dcterms:created>
  <dcterms:modified xsi:type="dcterms:W3CDTF">2020-04-24T20:48:00Z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