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79" w:rsidRDefault="00CC192E" w:rsidP="008E0B66">
      <w:pPr>
        <w:pStyle w:val="01Ttulo-IEIJ"/>
      </w:pPr>
      <w:r>
        <w:t>estimativa</w:t>
      </w:r>
    </w:p>
    <w:p w:rsidR="00802B79" w:rsidRDefault="00802B79" w:rsidP="00802B79">
      <w:r>
        <w:t>Atualmente, a questão do lixo nas cidades se tornou um dos grandes problemas a serem resolvidos</w:t>
      </w:r>
      <w:proofErr w:type="gramStart"/>
      <w:r>
        <w:t xml:space="preserve">  </w:t>
      </w:r>
      <w:proofErr w:type="gramEnd"/>
      <w:r>
        <w:t xml:space="preserve">em todo mundo. Em </w:t>
      </w:r>
      <w:proofErr w:type="gramStart"/>
      <w:r>
        <w:t>2012</w:t>
      </w:r>
      <w:r w:rsidR="00CC192E">
        <w:t>,</w:t>
      </w:r>
      <w:r>
        <w:t xml:space="preserve"> cada brasileiro</w:t>
      </w:r>
      <w:proofErr w:type="gramEnd"/>
      <w:r>
        <w:t xml:space="preserve"> produziu, em média, </w:t>
      </w:r>
      <w:r>
        <w:rPr>
          <w:b/>
        </w:rPr>
        <w:t>aproximadamente</w:t>
      </w:r>
      <w:r w:rsidR="002002FD">
        <w:t xml:space="preserve"> 380 quilos de lixo. </w:t>
      </w:r>
    </w:p>
    <w:p w:rsidR="002002FD" w:rsidRDefault="002002FD" w:rsidP="002002FD">
      <w:pPr>
        <w:pStyle w:val="PargrafodaLista"/>
        <w:numPr>
          <w:ilvl w:val="0"/>
          <w:numId w:val="2"/>
        </w:numPr>
      </w:pPr>
      <w:r>
        <w:t>Que tipo de lixo você acha que produz?</w:t>
      </w:r>
    </w:p>
    <w:p w:rsidR="002002FD" w:rsidRDefault="002002FD" w:rsidP="002002FD">
      <w:pPr>
        <w:pStyle w:val="PargrafodaLista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002FD" w:rsidRDefault="002002FD" w:rsidP="002002FD">
      <w:pPr>
        <w:pStyle w:val="PargrafodaLista"/>
      </w:pPr>
    </w:p>
    <w:p w:rsidR="002002FD" w:rsidRDefault="002002FD" w:rsidP="002002FD">
      <w:pPr>
        <w:pStyle w:val="PargrafodaLista"/>
        <w:numPr>
          <w:ilvl w:val="0"/>
          <w:numId w:val="2"/>
        </w:numPr>
      </w:pPr>
      <w:r>
        <w:t xml:space="preserve">O que significa a palavra </w:t>
      </w:r>
      <w:r>
        <w:rPr>
          <w:b/>
        </w:rPr>
        <w:t xml:space="preserve">aproximadamente </w:t>
      </w:r>
      <w:r>
        <w:t>no texto acima?</w:t>
      </w:r>
    </w:p>
    <w:p w:rsidR="002002FD" w:rsidRDefault="002002FD" w:rsidP="002002FD">
      <w:pPr>
        <w:pStyle w:val="PargrafodaLista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002FD" w:rsidRDefault="002002FD" w:rsidP="002002FD">
      <w:pPr>
        <w:pStyle w:val="PargrafodaLista"/>
      </w:pPr>
    </w:p>
    <w:p w:rsidR="0062789C" w:rsidRDefault="001A2FC4" w:rsidP="002002FD">
      <w:pPr>
        <w:pStyle w:val="PargrafodaLista"/>
      </w:pPr>
      <w:r>
        <w:t xml:space="preserve">Augusto está juntando tampinhas de garrafa PET para produzir um tapete. Ele foi guardando as tampinhas em caixas e registrou quantas tampinhas colocou em cada caixa. Veja: </w:t>
      </w:r>
    </w:p>
    <w:p w:rsidR="00723086" w:rsidRPr="002002FD" w:rsidRDefault="00723086" w:rsidP="002002FD">
      <w:pPr>
        <w:pStyle w:val="PargrafodaLista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4EC7E88" wp14:editId="6FBEEFDC">
            <wp:simplePos x="0" y="0"/>
            <wp:positionH relativeFrom="column">
              <wp:posOffset>1090930</wp:posOffset>
            </wp:positionH>
            <wp:positionV relativeFrom="paragraph">
              <wp:posOffset>-1905</wp:posOffset>
            </wp:positionV>
            <wp:extent cx="4819650" cy="1724660"/>
            <wp:effectExtent l="0" t="0" r="0" b="889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23086" w:rsidRDefault="00723086" w:rsidP="00802B79">
      <w:pPr>
        <w:tabs>
          <w:tab w:val="left" w:pos="2921"/>
        </w:tabs>
      </w:pPr>
    </w:p>
    <w:p w:rsidR="007A6F04" w:rsidRDefault="00723086" w:rsidP="00723086">
      <w:r>
        <w:tab/>
        <w:t xml:space="preserve">Augusto sabe que tem aproximadamente 90 tampinhas. Vamos observar as retas numeradas para entender como ele pensou. Ele fez </w:t>
      </w:r>
      <w:r>
        <w:rPr>
          <w:b/>
        </w:rPr>
        <w:t>arredondamentos</w:t>
      </w:r>
      <w:r>
        <w:t xml:space="preserve">. </w:t>
      </w:r>
    </w:p>
    <w:p w:rsidR="00723086" w:rsidRDefault="00723086" w:rsidP="00723086">
      <w:pPr>
        <w:ind w:firstLine="709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0E53E40" wp14:editId="4591DFC9">
            <wp:simplePos x="0" y="0"/>
            <wp:positionH relativeFrom="column">
              <wp:posOffset>9525</wp:posOffset>
            </wp:positionH>
            <wp:positionV relativeFrom="paragraph">
              <wp:posOffset>172720</wp:posOffset>
            </wp:positionV>
            <wp:extent cx="6120130" cy="925830"/>
            <wp:effectExtent l="0" t="0" r="0" b="762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Então o resultado de 39 +52 está próximo de 90, pois 40 + 50 = 90.</w:t>
      </w: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723086" w:rsidRDefault="00E862E9" w:rsidP="00E862E9">
      <w:pPr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2468A0B" wp14:editId="772AB876">
            <wp:simplePos x="0" y="0"/>
            <wp:positionH relativeFrom="column">
              <wp:posOffset>-53340</wp:posOffset>
            </wp:positionH>
            <wp:positionV relativeFrom="paragraph">
              <wp:posOffset>-83185</wp:posOffset>
            </wp:positionV>
            <wp:extent cx="1911350" cy="144907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86">
        <w:t>Agora é a sua vez! Sônia está juntando tampinhas de garrafa PET porque quer fazer um painel para enfeitar o refeitório</w:t>
      </w:r>
      <w:proofErr w:type="gramStart"/>
      <w:r w:rsidR="00723086">
        <w:t xml:space="preserve">  </w:t>
      </w:r>
      <w:proofErr w:type="gramEnd"/>
      <w:r w:rsidR="00723086">
        <w:t>da escola. Ela já conseguiu juntas 28 tampinhas azuis e 41 tampinhas amarelas. Quantas tampinhas</w:t>
      </w:r>
      <w:r>
        <w:t xml:space="preserve">, aproximadamente, Sônia já tem? Faça arredondamentos para responder. </w:t>
      </w: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  <w:r>
        <w:t xml:space="preserve">Resposta:__________________________________________________________________________________________________________________________________________________________________________________________________________________________________ </w:t>
      </w:r>
    </w:p>
    <w:p w:rsidR="00E862E9" w:rsidRDefault="00E862E9" w:rsidP="00723086">
      <w:pPr>
        <w:ind w:firstLine="709"/>
      </w:pPr>
    </w:p>
    <w:p w:rsidR="00E862E9" w:rsidRDefault="00E862E9" w:rsidP="00723086">
      <w:pPr>
        <w:ind w:firstLine="709"/>
      </w:pPr>
      <w:r>
        <w:t>Faça arredondamento</w:t>
      </w:r>
      <w:r w:rsidR="00CC192E">
        <w:t xml:space="preserve"> dos algarismos, calcule mentalmente e depois escreva </w:t>
      </w:r>
      <w:r>
        <w:t xml:space="preserve">o valor mais próximo do resultado. </w:t>
      </w:r>
    </w:p>
    <w:p w:rsidR="00CC192E" w:rsidRDefault="00CC192E" w:rsidP="00723086">
      <w:pPr>
        <w:ind w:firstLine="709"/>
      </w:pPr>
      <w:r w:rsidRPr="00CC192E">
        <w:rPr>
          <w:b/>
        </w:rPr>
        <w:t>Exemplo:</w:t>
      </w:r>
      <w:proofErr w:type="gramStart"/>
      <w:r>
        <w:t xml:space="preserve">  </w:t>
      </w:r>
    </w:p>
    <w:p w:rsidR="00E862E9" w:rsidRDefault="00CC192E" w:rsidP="00723086">
      <w:pPr>
        <w:ind w:firstLine="709"/>
      </w:pPr>
      <w:proofErr w:type="gramEnd"/>
      <w:r>
        <w:t xml:space="preserve">44 + 46 = </w:t>
      </w:r>
    </w:p>
    <w:p w:rsidR="00CC192E" w:rsidRDefault="00CC192E" w:rsidP="00723086">
      <w:pPr>
        <w:ind w:firstLine="709"/>
      </w:pPr>
      <w:r>
        <w:t>40 + 50 = 90</w:t>
      </w:r>
    </w:p>
    <w:p w:rsidR="00CC192E" w:rsidRDefault="00CC192E" w:rsidP="00723086">
      <w:pPr>
        <w:ind w:firstLine="709"/>
      </w:pPr>
      <w:r>
        <w:t xml:space="preserve">40 </w:t>
      </w:r>
      <w:r w:rsidRPr="00CC192E">
        <w:rPr>
          <w:b/>
        </w:rPr>
        <w:t>(porque o número 44 está mais próximo do número 40 do que do</w:t>
      </w:r>
      <w:proofErr w:type="gramStart"/>
      <w:r w:rsidRPr="00CC192E">
        <w:rPr>
          <w:b/>
        </w:rPr>
        <w:t xml:space="preserve">  </w:t>
      </w:r>
      <w:proofErr w:type="gramEnd"/>
      <w:r w:rsidRPr="00CC192E">
        <w:rPr>
          <w:b/>
        </w:rPr>
        <w:t>número 50)</w:t>
      </w:r>
      <w:r>
        <w:t xml:space="preserve">  + 50 </w:t>
      </w:r>
      <w:r w:rsidRPr="00CC192E">
        <w:rPr>
          <w:b/>
        </w:rPr>
        <w:t>(porque o número 46 está mais próximo do número 50 do que do número 40)</w:t>
      </w:r>
      <w:r>
        <w:t xml:space="preserve">  = 90</w:t>
      </w:r>
    </w:p>
    <w:p w:rsidR="00CC192E" w:rsidRDefault="00CC192E" w:rsidP="00723086">
      <w:pPr>
        <w:ind w:firstLine="709"/>
      </w:pPr>
    </w:p>
    <w:p w:rsidR="00E862E9" w:rsidRDefault="00E862E9" w:rsidP="00CC192E">
      <w:pPr>
        <w:pStyle w:val="PargrafodaLista"/>
        <w:numPr>
          <w:ilvl w:val="0"/>
          <w:numId w:val="3"/>
        </w:numPr>
        <w:spacing w:line="360" w:lineRule="auto"/>
      </w:pPr>
      <w:r>
        <w:t xml:space="preserve">49 + 32 = </w:t>
      </w:r>
      <w:r w:rsidR="00CC192E">
        <w:t>_____________________________________________________</w:t>
      </w:r>
      <w:r>
        <w:t>__________</w:t>
      </w:r>
    </w:p>
    <w:p w:rsidR="00E862E9" w:rsidRDefault="00E862E9" w:rsidP="00CC192E">
      <w:pPr>
        <w:pStyle w:val="PargrafodaLista"/>
        <w:numPr>
          <w:ilvl w:val="0"/>
          <w:numId w:val="3"/>
        </w:numPr>
        <w:spacing w:line="360" w:lineRule="auto"/>
      </w:pPr>
      <w:r>
        <w:t xml:space="preserve">18 + 29 = </w:t>
      </w:r>
      <w:r w:rsidR="00CC192E">
        <w:t>_______________________________________________________________</w:t>
      </w:r>
      <w:r>
        <w:t xml:space="preserve"> </w:t>
      </w:r>
    </w:p>
    <w:p w:rsidR="00E862E9" w:rsidRDefault="00CC192E" w:rsidP="00CC192E">
      <w:pPr>
        <w:pStyle w:val="PargrafodaLista"/>
        <w:numPr>
          <w:ilvl w:val="0"/>
          <w:numId w:val="3"/>
        </w:numPr>
        <w:spacing w:line="360" w:lineRule="auto"/>
      </w:pPr>
      <w:r>
        <w:t xml:space="preserve">18 + 9 + 51 = </w:t>
      </w:r>
      <w:r>
        <w:t>_____________________________________________________</w:t>
      </w:r>
      <w:r>
        <w:t>_______</w:t>
      </w:r>
    </w:p>
    <w:p w:rsidR="00E862E9" w:rsidRDefault="00CC192E" w:rsidP="00CC192E">
      <w:pPr>
        <w:pStyle w:val="PargrafodaLista"/>
        <w:numPr>
          <w:ilvl w:val="0"/>
          <w:numId w:val="3"/>
        </w:numPr>
        <w:spacing w:line="360" w:lineRule="auto"/>
      </w:pPr>
      <w:r>
        <w:t xml:space="preserve">32 + 19 + 23 = </w:t>
      </w:r>
      <w:r>
        <w:t>_____________________________________________________</w:t>
      </w:r>
      <w:r>
        <w:t>______</w:t>
      </w:r>
    </w:p>
    <w:p w:rsidR="00E862E9" w:rsidRDefault="00CC192E" w:rsidP="00CC192E">
      <w:pPr>
        <w:pStyle w:val="PargrafodaLista"/>
        <w:numPr>
          <w:ilvl w:val="0"/>
          <w:numId w:val="3"/>
        </w:numPr>
        <w:spacing w:line="360" w:lineRule="auto"/>
      </w:pPr>
      <w:r>
        <w:t xml:space="preserve">55 + 17 = </w:t>
      </w:r>
      <w:r>
        <w:t>_______________________________________________________________</w:t>
      </w:r>
    </w:p>
    <w:p w:rsidR="00E862E9" w:rsidRDefault="00E862E9" w:rsidP="00CC192E">
      <w:pPr>
        <w:pStyle w:val="PargrafodaLista"/>
        <w:numPr>
          <w:ilvl w:val="0"/>
          <w:numId w:val="3"/>
        </w:numPr>
        <w:spacing w:line="360" w:lineRule="auto"/>
      </w:pPr>
      <w:r>
        <w:t>33 + 46 + 1</w:t>
      </w:r>
      <w:r w:rsidR="00CC192E">
        <w:t xml:space="preserve">2 = </w:t>
      </w:r>
      <w:r w:rsidR="00CC192E">
        <w:t>_____________________________________________________</w:t>
      </w:r>
      <w:r w:rsidR="00CC192E">
        <w:t>______</w:t>
      </w:r>
    </w:p>
    <w:p w:rsidR="00E862E9" w:rsidRDefault="00E862E9" w:rsidP="00CC192E">
      <w:pPr>
        <w:pStyle w:val="PargrafodaLista"/>
        <w:spacing w:line="360" w:lineRule="auto"/>
        <w:ind w:left="1069"/>
      </w:pPr>
    </w:p>
    <w:p w:rsidR="00E862E9" w:rsidRDefault="00E862E9" w:rsidP="00CC192E">
      <w:pPr>
        <w:pStyle w:val="PargrafodaLista"/>
        <w:spacing w:line="360" w:lineRule="auto"/>
        <w:ind w:left="1069"/>
      </w:pPr>
    </w:p>
    <w:p w:rsidR="00E862E9" w:rsidRPr="00723086" w:rsidRDefault="00E862E9" w:rsidP="00CC192E">
      <w:pPr>
        <w:spacing w:line="360" w:lineRule="auto"/>
        <w:ind w:firstLine="709"/>
      </w:pPr>
      <w:bookmarkStart w:id="0" w:name="_GoBack"/>
      <w:bookmarkEnd w:id="0"/>
    </w:p>
    <w:sectPr w:rsidR="00E862E9" w:rsidRPr="00723086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C48" w:rsidRDefault="00F82C48">
      <w:pPr>
        <w:spacing w:before="0"/>
      </w:pPr>
      <w:r>
        <w:separator/>
      </w:r>
    </w:p>
  </w:endnote>
  <w:endnote w:type="continuationSeparator" w:id="0">
    <w:p w:rsidR="00F82C48" w:rsidRDefault="00F82C4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C48" w:rsidRDefault="00F82C48">
      <w:pPr>
        <w:spacing w:before="0"/>
      </w:pPr>
      <w:r>
        <w:separator/>
      </w:r>
    </w:p>
  </w:footnote>
  <w:footnote w:type="continuationSeparator" w:id="0">
    <w:p w:rsidR="00F82C48" w:rsidRDefault="00F82C4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04" w:rsidRDefault="0062603E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04" w:rsidRDefault="0062603E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134204B" wp14:editId="47C786D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A6F04" w:rsidRDefault="008E0B66">
    <w:pPr>
      <w:spacing w:before="57" w:line="360" w:lineRule="auto"/>
      <w:ind w:left="1797"/>
    </w:pPr>
    <w:proofErr w:type="gramStart"/>
    <w:r>
      <w:rPr>
        <w:rStyle w:val="RefernciaSutil"/>
        <w:rFonts w:cs="Calibri"/>
        <w:smallCaps w:val="0"/>
        <w:color w:val="auto"/>
        <w:u w:val="none"/>
      </w:rPr>
      <w:t>OUTONO,</w:t>
    </w:r>
    <w:proofErr w:type="gramEnd"/>
    <w:r>
      <w:rPr>
        <w:rStyle w:val="RefernciaSutil"/>
        <w:rFonts w:cs="Calibri"/>
        <w:smallCaps w:val="0"/>
        <w:color w:val="auto"/>
        <w:u w:val="none"/>
      </w:rPr>
      <w:t>2020.</w:t>
    </w:r>
    <w:r w:rsidR="0062603E">
      <w:rPr>
        <w:rStyle w:val="RefernciaSutil"/>
        <w:rFonts w:cs="Calibri"/>
        <w:smallCaps w:val="0"/>
        <w:color w:val="auto"/>
        <w:u w:val="none"/>
      </w:rPr>
      <w:t xml:space="preserve"> LONDRINA,</w:t>
    </w:r>
    <w:r w:rsidR="00BD7860">
      <w:rPr>
        <w:rStyle w:val="RefernciaSutil"/>
        <w:rFonts w:cs="Calibri"/>
        <w:smallCaps w:val="0"/>
        <w:color w:val="auto"/>
        <w:u w:val="none"/>
      </w:rPr>
      <w:t xml:space="preserve"> 29</w:t>
    </w:r>
    <w:r w:rsidR="0062603E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ABRIL</w:t>
    </w:r>
    <w:r w:rsidR="0062603E">
      <w:rPr>
        <w:rStyle w:val="RefernciaSutil"/>
        <w:rFonts w:cs="Calibri"/>
        <w:smallCaps w:val="0"/>
        <w:color w:val="auto"/>
        <w:u w:val="none"/>
      </w:rPr>
      <w:t>.</w:t>
    </w:r>
  </w:p>
  <w:p w:rsidR="007A6F04" w:rsidRDefault="0062603E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1D37"/>
    <w:multiLevelType w:val="hybridMultilevel"/>
    <w:tmpl w:val="044293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32413"/>
    <w:multiLevelType w:val="hybridMultilevel"/>
    <w:tmpl w:val="E5C44D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20460"/>
    <w:multiLevelType w:val="hybridMultilevel"/>
    <w:tmpl w:val="C5608392"/>
    <w:lvl w:ilvl="0" w:tplc="84B0F0A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B66"/>
    <w:rsid w:val="001A2FC4"/>
    <w:rsid w:val="001A7A7C"/>
    <w:rsid w:val="002002FD"/>
    <w:rsid w:val="0062603E"/>
    <w:rsid w:val="0062789C"/>
    <w:rsid w:val="00723086"/>
    <w:rsid w:val="007A6F04"/>
    <w:rsid w:val="00802B79"/>
    <w:rsid w:val="008E0B66"/>
    <w:rsid w:val="00BD7860"/>
    <w:rsid w:val="00CC192E"/>
    <w:rsid w:val="00DE713A"/>
    <w:rsid w:val="00E862E9"/>
    <w:rsid w:val="00F8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E0B66"/>
    <w:pPr>
      <w:keepNext w:val="0"/>
      <w:spacing w:before="120"/>
      <w:ind w:left="7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E71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2002FD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E0B66"/>
    <w:pPr>
      <w:keepNext w:val="0"/>
      <w:spacing w:before="120"/>
      <w:ind w:left="7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E71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2002FD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73</TotalTime>
  <Pages>2</Pages>
  <Words>403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2012-02-10T19:10:00Z</cp:lastPrinted>
  <dcterms:created xsi:type="dcterms:W3CDTF">2020-04-27T13:24:00Z</dcterms:created>
  <dcterms:modified xsi:type="dcterms:W3CDTF">2020-04-28T17:55:00Z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