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46" w:rsidRDefault="0068741D" w:rsidP="00301FEE">
      <w:pPr>
        <w:pStyle w:val="01Ttulo-IEIJ"/>
      </w:pPr>
      <w:r>
        <w:t>Ciências</w:t>
      </w:r>
      <w:r w:rsidR="0046569E">
        <w:t xml:space="preserve"> </w:t>
      </w:r>
      <w:r w:rsidR="00A525B6">
        <w:t>–</w:t>
      </w:r>
      <w:r w:rsidR="0046569E">
        <w:t xml:space="preserve"> </w:t>
      </w:r>
      <w:r>
        <w:t>aparelho respiratório</w:t>
      </w:r>
      <w:r w:rsidR="008C3A57">
        <w:t xml:space="preserve"> - </w:t>
      </w:r>
      <w:proofErr w:type="gramStart"/>
      <w:r w:rsidR="008C3A57">
        <w:t>2</w:t>
      </w:r>
      <w:proofErr w:type="gramEnd"/>
    </w:p>
    <w:p w:rsidR="004C7D26" w:rsidRDefault="004C7D26" w:rsidP="00375B46">
      <w:pPr>
        <w:rPr>
          <w:noProof/>
          <w:lang w:eastAsia="pt-BR" w:bidi="ar-SA"/>
        </w:rPr>
      </w:pPr>
    </w:p>
    <w:p w:rsidR="004C7D26" w:rsidRDefault="004C7D26" w:rsidP="00375B46"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1C4EB58" wp14:editId="4A85515B">
            <wp:simplePos x="0" y="0"/>
            <wp:positionH relativeFrom="column">
              <wp:posOffset>431800</wp:posOffset>
            </wp:positionH>
            <wp:positionV relativeFrom="paragraph">
              <wp:posOffset>38735</wp:posOffset>
            </wp:positionV>
            <wp:extent cx="5343525" cy="3690620"/>
            <wp:effectExtent l="0" t="0" r="9525" b="508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8" t="34139" r="51930" b="23263"/>
                    <a:stretch/>
                  </pic:blipFill>
                  <pic:spPr bwMode="auto">
                    <a:xfrm>
                      <a:off x="0" y="0"/>
                      <a:ext cx="5343525" cy="369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/>
    <w:p w:rsidR="004C7D26" w:rsidRPr="004C7D26" w:rsidRDefault="004C7D26" w:rsidP="004C7D26"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50D8419" wp14:editId="22919C22">
            <wp:simplePos x="0" y="0"/>
            <wp:positionH relativeFrom="column">
              <wp:posOffset>432435</wp:posOffset>
            </wp:positionH>
            <wp:positionV relativeFrom="paragraph">
              <wp:posOffset>129540</wp:posOffset>
            </wp:positionV>
            <wp:extent cx="5343525" cy="1510665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7" t="58308" r="52440" b="25076"/>
                    <a:stretch/>
                  </pic:blipFill>
                  <pic:spPr bwMode="auto">
                    <a:xfrm>
                      <a:off x="0" y="0"/>
                      <a:ext cx="5343525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D26" w:rsidRPr="004C7D26" w:rsidRDefault="004C7D26" w:rsidP="004C7D26"/>
    <w:p w:rsidR="004C7D26" w:rsidRDefault="004C7D26" w:rsidP="004C7D26"/>
    <w:p w:rsidR="004C7D26" w:rsidRDefault="004C7D26" w:rsidP="004C7D26">
      <w:pPr>
        <w:tabs>
          <w:tab w:val="left" w:pos="4500"/>
        </w:tabs>
        <w:rPr>
          <w:noProof/>
          <w:lang w:eastAsia="pt-BR" w:bidi="ar-SA"/>
        </w:rPr>
      </w:pPr>
      <w:r>
        <w:tab/>
      </w:r>
    </w:p>
    <w:p w:rsidR="004C7D26" w:rsidRDefault="004C7D26" w:rsidP="004C7D26">
      <w:pPr>
        <w:tabs>
          <w:tab w:val="left" w:pos="4500"/>
        </w:tabs>
      </w:pPr>
    </w:p>
    <w:p w:rsidR="004C7D26" w:rsidRDefault="004C7D26" w:rsidP="004C7D26">
      <w:pPr>
        <w:tabs>
          <w:tab w:val="left" w:pos="4500"/>
        </w:tabs>
      </w:pPr>
    </w:p>
    <w:p w:rsidR="00BC3F6C" w:rsidRDefault="00BC3F6C" w:rsidP="004C7D26">
      <w:pPr>
        <w:tabs>
          <w:tab w:val="left" w:pos="4500"/>
        </w:tabs>
      </w:pPr>
    </w:p>
    <w:p w:rsidR="00BC3F6C" w:rsidRDefault="00BC3F6C" w:rsidP="004C7D26">
      <w:pPr>
        <w:tabs>
          <w:tab w:val="left" w:pos="4500"/>
        </w:tabs>
      </w:pPr>
    </w:p>
    <w:p w:rsidR="00BC3F6C" w:rsidRDefault="00BC3F6C" w:rsidP="004C7D26">
      <w:pPr>
        <w:tabs>
          <w:tab w:val="left" w:pos="4500"/>
        </w:tabs>
      </w:pPr>
    </w:p>
    <w:p w:rsidR="00BC3F6C" w:rsidRDefault="00BC3F6C" w:rsidP="004C7D26">
      <w:pPr>
        <w:tabs>
          <w:tab w:val="left" w:pos="4500"/>
        </w:tabs>
      </w:pPr>
    </w:p>
    <w:p w:rsidR="00BC3F6C" w:rsidRDefault="00BC3F6C" w:rsidP="004C7D26">
      <w:pPr>
        <w:tabs>
          <w:tab w:val="left" w:pos="4500"/>
        </w:tabs>
      </w:pPr>
    </w:p>
    <w:p w:rsidR="00BC3F6C" w:rsidRDefault="00BC3F6C" w:rsidP="004C7D26">
      <w:pPr>
        <w:tabs>
          <w:tab w:val="left" w:pos="4500"/>
        </w:tabs>
      </w:pPr>
    </w:p>
    <w:p w:rsidR="00BC3F6C" w:rsidRDefault="00BC3F6C" w:rsidP="004C7D26">
      <w:pPr>
        <w:tabs>
          <w:tab w:val="left" w:pos="4500"/>
        </w:tabs>
      </w:pPr>
    </w:p>
    <w:p w:rsidR="00BC3F6C" w:rsidRDefault="00BC3F6C" w:rsidP="004C7D26">
      <w:pPr>
        <w:tabs>
          <w:tab w:val="left" w:pos="4500"/>
        </w:tabs>
      </w:pPr>
    </w:p>
    <w:p w:rsidR="00BC3F6C" w:rsidRDefault="00BC3F6C" w:rsidP="004C7D26">
      <w:pPr>
        <w:tabs>
          <w:tab w:val="left" w:pos="4500"/>
        </w:tabs>
      </w:pPr>
    </w:p>
    <w:p w:rsidR="004C7D26" w:rsidRDefault="004C7D26" w:rsidP="004C7D26">
      <w:pPr>
        <w:tabs>
          <w:tab w:val="left" w:pos="4500"/>
        </w:tabs>
      </w:pPr>
    </w:p>
    <w:p w:rsidR="004C7D26" w:rsidRDefault="004C7D26" w:rsidP="004C7D26">
      <w:pPr>
        <w:pStyle w:val="PargrafodaLista"/>
        <w:numPr>
          <w:ilvl w:val="0"/>
          <w:numId w:val="10"/>
        </w:numPr>
        <w:tabs>
          <w:tab w:val="left" w:pos="4500"/>
        </w:tabs>
      </w:pPr>
      <w:r w:rsidRPr="00BC3F6C">
        <w:rPr>
          <w:sz w:val="28"/>
          <w:szCs w:val="28"/>
        </w:rPr>
        <w:lastRenderedPageBreak/>
        <w:t>Complete as frases com as palavras abaixo</w:t>
      </w:r>
      <w:r>
        <w:t>:</w:t>
      </w:r>
    </w:p>
    <w:p w:rsidR="004C7D26" w:rsidRDefault="004C7D26" w:rsidP="004C7D26">
      <w:pPr>
        <w:tabs>
          <w:tab w:val="left" w:pos="4500"/>
        </w:tabs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8E7FE0" wp14:editId="2ECC66A7">
                <wp:simplePos x="0" y="0"/>
                <wp:positionH relativeFrom="column">
                  <wp:posOffset>1974850</wp:posOffset>
                </wp:positionH>
                <wp:positionV relativeFrom="paragraph">
                  <wp:posOffset>236855</wp:posOffset>
                </wp:positionV>
                <wp:extent cx="1781175" cy="514350"/>
                <wp:effectExtent l="57150" t="57150" r="47625" b="571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D26" w:rsidRPr="004C7D26" w:rsidRDefault="004C7D26" w:rsidP="004C7D2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PELINHOS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155.5pt;margin-top:18.65pt;width:140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" fillcolor="white [3201]" strokecolor="black [3213]" strokeweight="1pt">
                <v:textbox>
                  <w:txbxContent>
                    <w:p w:rsidR="004C7D26" w:rsidRPr="004C7D26" w:rsidRDefault="004C7D26" w:rsidP="004C7D2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PELINHOS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ABDB9" wp14:editId="4DAD5479">
                <wp:simplePos x="0" y="0"/>
                <wp:positionH relativeFrom="column">
                  <wp:posOffset>3994150</wp:posOffset>
                </wp:positionH>
                <wp:positionV relativeFrom="paragraph">
                  <wp:posOffset>236855</wp:posOffset>
                </wp:positionV>
                <wp:extent cx="1781175" cy="514350"/>
                <wp:effectExtent l="57150" t="57150" r="47625" b="571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D26" w:rsidRPr="004C7D26" w:rsidRDefault="004C7D26" w:rsidP="004C7D2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UMIDECIDOS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7" style="position:absolute;margin-left:314.5pt;margin-top:18.65pt;width:140.2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" fillcolor="white [3201]" strokecolor="black [3213]" strokeweight="1pt">
                <v:textbox>
                  <w:txbxContent>
                    <w:p w:rsidR="004C7D26" w:rsidRPr="004C7D26" w:rsidRDefault="004C7D26" w:rsidP="004C7D2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UMIDECIDOS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9A907" wp14:editId="3A1634C1">
                <wp:simplePos x="0" y="0"/>
                <wp:positionH relativeFrom="column">
                  <wp:posOffset>-82550</wp:posOffset>
                </wp:positionH>
                <wp:positionV relativeFrom="paragraph">
                  <wp:posOffset>236855</wp:posOffset>
                </wp:positionV>
                <wp:extent cx="1781175" cy="514350"/>
                <wp:effectExtent l="57150" t="57150" r="47625" b="571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D26" w:rsidRPr="004C7D26" w:rsidRDefault="004C7D26" w:rsidP="004C7D2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C7D26">
                              <w:rPr>
                                <w:sz w:val="44"/>
                                <w:szCs w:val="44"/>
                              </w:rPr>
                              <w:t>NARIZ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8" style="position:absolute;margin-left:-6.5pt;margin-top:18.65pt;width:140.2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" fillcolor="white [3201]" strokecolor="black [3213]" strokeweight="1pt">
                <v:textbox>
                  <w:txbxContent>
                    <w:p w:rsidR="004C7D26" w:rsidRPr="004C7D26" w:rsidRDefault="004C7D26" w:rsidP="004C7D2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C7D26">
                        <w:rPr>
                          <w:sz w:val="44"/>
                          <w:szCs w:val="44"/>
                        </w:rPr>
                        <w:t>NARIZ</w:t>
                      </w:r>
                    </w:p>
                  </w:txbxContent>
                </v:textbox>
              </v:rect>
            </w:pict>
          </mc:Fallback>
        </mc:AlternateContent>
      </w:r>
    </w:p>
    <w:p w:rsidR="004C7D26" w:rsidRPr="004C7D26" w:rsidRDefault="004C7D26" w:rsidP="004C7D26"/>
    <w:p w:rsidR="004C7D26" w:rsidRPr="004C7D26" w:rsidRDefault="004C7D26" w:rsidP="004C7D26"/>
    <w:p w:rsidR="004C7D26" w:rsidRDefault="004C7D26" w:rsidP="004C7D26"/>
    <w:p w:rsidR="00BC3F6C" w:rsidRDefault="004C7D26" w:rsidP="004C7D26">
      <w:pPr>
        <w:tabs>
          <w:tab w:val="left" w:pos="870"/>
        </w:tabs>
        <w:rPr>
          <w:sz w:val="36"/>
          <w:szCs w:val="36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A7106" wp14:editId="372EED77">
                <wp:simplePos x="0" y="0"/>
                <wp:positionH relativeFrom="column">
                  <wp:posOffset>2622550</wp:posOffset>
                </wp:positionH>
                <wp:positionV relativeFrom="paragraph">
                  <wp:posOffset>0</wp:posOffset>
                </wp:positionV>
                <wp:extent cx="1781175" cy="514350"/>
                <wp:effectExtent l="57150" t="57150" r="47625" b="571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D26" w:rsidRPr="004C7D26" w:rsidRDefault="00BC3F6C" w:rsidP="004C7D2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BOCA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9" style="position:absolute;margin-left:206.5pt;margin-top:0;width:140.2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" fillcolor="white [3201]" strokecolor="black [3213]" strokeweight="1pt">
                <v:textbox>
                  <w:txbxContent>
                    <w:p w:rsidR="004C7D26" w:rsidRPr="004C7D26" w:rsidRDefault="00BC3F6C" w:rsidP="004C7D2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BOCA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B0955" wp14:editId="5171E947">
                <wp:simplePos x="0" y="0"/>
                <wp:positionH relativeFrom="column">
                  <wp:posOffset>536575</wp:posOffset>
                </wp:positionH>
                <wp:positionV relativeFrom="paragraph">
                  <wp:posOffset>0</wp:posOffset>
                </wp:positionV>
                <wp:extent cx="1781175" cy="514350"/>
                <wp:effectExtent l="57150" t="57150" r="47625" b="571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D26" w:rsidRPr="004C7D26" w:rsidRDefault="00BC3F6C" w:rsidP="004C7D2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AQUECIDO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30" style="position:absolute;margin-left:42.25pt;margin-top:0;width:140.2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" fillcolor="white [3201]" strokecolor="black [3213]" strokeweight="1pt">
                <v:textbox>
                  <w:txbxContent>
                    <w:p w:rsidR="004C7D26" w:rsidRPr="004C7D26" w:rsidRDefault="00BC3F6C" w:rsidP="004C7D2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AQUECIDO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 w:rsidR="00BC3F6C">
        <w:t>BOCA</w:t>
      </w:r>
    </w:p>
    <w:p w:rsidR="00BC3F6C" w:rsidRPr="00BC3F6C" w:rsidRDefault="00BC3F6C" w:rsidP="00BC3F6C">
      <w:pPr>
        <w:rPr>
          <w:sz w:val="36"/>
          <w:szCs w:val="36"/>
        </w:rPr>
      </w:pPr>
    </w:p>
    <w:p w:rsidR="00BC3F6C" w:rsidRDefault="00BC3F6C" w:rsidP="00BC3F6C">
      <w:pPr>
        <w:rPr>
          <w:sz w:val="36"/>
          <w:szCs w:val="36"/>
        </w:rPr>
      </w:pPr>
    </w:p>
    <w:p w:rsidR="004C7D26" w:rsidRDefault="00BC3F6C" w:rsidP="00BC3F6C">
      <w:pPr>
        <w:pStyle w:val="PargrafodaList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É mais saudável respirar pelo_______________________.</w:t>
      </w:r>
    </w:p>
    <w:p w:rsidR="00BC3F6C" w:rsidRDefault="00BC3F6C" w:rsidP="00BC3F6C">
      <w:pPr>
        <w:pStyle w:val="PargrafodaLista"/>
        <w:ind w:firstLine="0"/>
        <w:rPr>
          <w:sz w:val="28"/>
          <w:szCs w:val="28"/>
        </w:rPr>
      </w:pPr>
    </w:p>
    <w:p w:rsidR="00BC3F6C" w:rsidRDefault="00BC3F6C" w:rsidP="00BC3F6C">
      <w:pPr>
        <w:pStyle w:val="PargrafodaList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Os ________________ filtram as impurezas do ar.</w:t>
      </w:r>
    </w:p>
    <w:p w:rsidR="00BC3F6C" w:rsidRPr="00BC3F6C" w:rsidRDefault="00BC3F6C" w:rsidP="00BC3F6C">
      <w:pPr>
        <w:pStyle w:val="PargrafodaLista"/>
        <w:rPr>
          <w:sz w:val="28"/>
          <w:szCs w:val="28"/>
        </w:rPr>
      </w:pPr>
    </w:p>
    <w:p w:rsidR="00BC3F6C" w:rsidRDefault="00BC3F6C" w:rsidP="00BC3F6C">
      <w:pPr>
        <w:pStyle w:val="PargrafodaList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O ar __________________ e _________________ chega aos pulmões.</w:t>
      </w:r>
    </w:p>
    <w:p w:rsidR="00BC3F6C" w:rsidRPr="00BC3F6C" w:rsidRDefault="00BC3F6C" w:rsidP="00BC3F6C">
      <w:pPr>
        <w:pStyle w:val="PargrafodaLista"/>
        <w:rPr>
          <w:sz w:val="28"/>
          <w:szCs w:val="28"/>
        </w:rPr>
      </w:pPr>
    </w:p>
    <w:p w:rsidR="00BC3F6C" w:rsidRDefault="00BC3F6C" w:rsidP="00BC3F6C">
      <w:pPr>
        <w:pStyle w:val="PargrafodaList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A respiração pela _______________ é prejudicial.</w:t>
      </w:r>
    </w:p>
    <w:p w:rsidR="008C3A57" w:rsidRDefault="008C3A57" w:rsidP="00BC3F6C">
      <w:pPr>
        <w:rPr>
          <w:lang w:eastAsia="pt-BR" w:bidi="ar-SA"/>
        </w:rPr>
      </w:pPr>
    </w:p>
    <w:p w:rsidR="008C3A57" w:rsidRDefault="008C3A57" w:rsidP="00BC3F6C">
      <w:pPr>
        <w:rPr>
          <w:lang w:eastAsia="pt-BR" w:bidi="ar-SA"/>
        </w:rPr>
      </w:pPr>
    </w:p>
    <w:p w:rsidR="008C3A57" w:rsidRPr="00BC3F6C" w:rsidRDefault="008C3A57" w:rsidP="00BC3F6C">
      <w:pPr>
        <w:rPr>
          <w:lang w:eastAsia="pt-BR" w:bidi="ar-SA"/>
        </w:rPr>
      </w:pPr>
    </w:p>
    <w:p w:rsidR="00BC3F6C" w:rsidRPr="008C3A57" w:rsidRDefault="00BC3F6C" w:rsidP="00BC3F6C">
      <w:pPr>
        <w:pStyle w:val="PargrafodaLista"/>
        <w:numPr>
          <w:ilvl w:val="0"/>
          <w:numId w:val="10"/>
        </w:numPr>
        <w:rPr>
          <w:sz w:val="28"/>
          <w:szCs w:val="28"/>
        </w:rPr>
      </w:pPr>
      <w:r w:rsidRPr="008C3A57">
        <w:rPr>
          <w:sz w:val="28"/>
          <w:szCs w:val="28"/>
        </w:rPr>
        <w:t xml:space="preserve">Escreva </w:t>
      </w:r>
      <w:r w:rsidR="008C3A57" w:rsidRPr="008C3A57">
        <w:rPr>
          <w:sz w:val="28"/>
          <w:szCs w:val="28"/>
        </w:rPr>
        <w:t xml:space="preserve">ou recorte </w:t>
      </w:r>
      <w:r w:rsidRPr="008C3A57">
        <w:rPr>
          <w:sz w:val="28"/>
          <w:szCs w:val="28"/>
        </w:rPr>
        <w:t>nos lugares adequados os nomes de cada parte que formam o aparelho respiratório.</w:t>
      </w:r>
    </w:p>
    <w:p w:rsidR="00BC3F6C" w:rsidRDefault="00301FEE" w:rsidP="00BC3F6C">
      <w:pPr>
        <w:rPr>
          <w:lang w:eastAsia="pt-BR" w:bidi="ar-SA"/>
        </w:rPr>
      </w:pPr>
      <w:bookmarkStart w:id="0" w:name="_GoBack"/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047E5645" wp14:editId="7DC03834">
            <wp:simplePos x="0" y="0"/>
            <wp:positionH relativeFrom="column">
              <wp:posOffset>982345</wp:posOffset>
            </wp:positionH>
            <wp:positionV relativeFrom="paragraph">
              <wp:posOffset>75565</wp:posOffset>
            </wp:positionV>
            <wp:extent cx="3827780" cy="3657600"/>
            <wp:effectExtent l="0" t="0" r="127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24774" r="31718" b="9064"/>
                    <a:stretch/>
                  </pic:blipFill>
                  <pic:spPr bwMode="auto">
                    <a:xfrm>
                      <a:off x="0" y="0"/>
                      <a:ext cx="38277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C3A57" w:rsidRPr="002D3856" w:rsidRDefault="008C3A57" w:rsidP="00BC3F6C">
      <w:pPr>
        <w:ind w:firstLine="643"/>
        <w:rPr>
          <w:color w:val="FF0000"/>
          <w:sz w:val="28"/>
          <w:szCs w:val="28"/>
          <w:lang w:eastAsia="pt-BR" w:bidi="ar-SA"/>
        </w:rPr>
      </w:pPr>
    </w:p>
    <w:p w:rsidR="008C3A57" w:rsidRPr="008C3A57" w:rsidRDefault="008C3A57" w:rsidP="008C3A57">
      <w:pPr>
        <w:rPr>
          <w:lang w:eastAsia="pt-BR" w:bidi="ar-SA"/>
        </w:rPr>
      </w:pPr>
    </w:p>
    <w:p w:rsidR="008C3A57" w:rsidRPr="008C3A57" w:rsidRDefault="008C3A57" w:rsidP="008C3A57">
      <w:pPr>
        <w:rPr>
          <w:lang w:eastAsia="pt-BR" w:bidi="ar-SA"/>
        </w:rPr>
      </w:pPr>
    </w:p>
    <w:p w:rsidR="008C3A57" w:rsidRPr="008C3A57" w:rsidRDefault="008C3A57" w:rsidP="008C3A57">
      <w:pPr>
        <w:rPr>
          <w:lang w:eastAsia="pt-BR" w:bidi="ar-SA"/>
        </w:rPr>
      </w:pPr>
    </w:p>
    <w:p w:rsidR="00301FEE" w:rsidRDefault="00301FEE" w:rsidP="008C3A57">
      <w:pPr>
        <w:rPr>
          <w:noProof/>
          <w:lang w:eastAsia="pt-BR" w:bidi="ar-SA"/>
        </w:rPr>
      </w:pPr>
    </w:p>
    <w:p w:rsidR="008C3A57" w:rsidRPr="008C3A57" w:rsidRDefault="008C3A57" w:rsidP="008C3A57">
      <w:pPr>
        <w:rPr>
          <w:lang w:eastAsia="pt-BR" w:bidi="ar-SA"/>
        </w:rPr>
      </w:pPr>
    </w:p>
    <w:p w:rsidR="008C3A57" w:rsidRPr="008C3A57" w:rsidRDefault="008C3A57" w:rsidP="008C3A57">
      <w:pPr>
        <w:rPr>
          <w:lang w:eastAsia="pt-BR" w:bidi="ar-SA"/>
        </w:rPr>
      </w:pPr>
    </w:p>
    <w:p w:rsidR="008C3A57" w:rsidRPr="008C3A57" w:rsidRDefault="008C3A57" w:rsidP="008C3A57">
      <w:pPr>
        <w:rPr>
          <w:lang w:eastAsia="pt-BR" w:bidi="ar-SA"/>
        </w:rPr>
      </w:pPr>
    </w:p>
    <w:p w:rsidR="00BC3F6C" w:rsidRDefault="00BC3F6C" w:rsidP="008C3A57">
      <w:pPr>
        <w:rPr>
          <w:lang w:eastAsia="pt-BR" w:bidi="ar-SA"/>
        </w:rPr>
      </w:pPr>
    </w:p>
    <w:p w:rsidR="008C3A57" w:rsidRPr="008C3A57" w:rsidRDefault="008C3A57" w:rsidP="008C3A57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9504" behindDoc="0" locked="0" layoutInCell="1" allowOverlap="1" wp14:anchorId="6DC3140E" wp14:editId="6FE547EE">
            <wp:simplePos x="0" y="0"/>
            <wp:positionH relativeFrom="column">
              <wp:posOffset>508635</wp:posOffset>
            </wp:positionH>
            <wp:positionV relativeFrom="paragraph">
              <wp:posOffset>-179705</wp:posOffset>
            </wp:positionV>
            <wp:extent cx="4610100" cy="5787390"/>
            <wp:effectExtent l="0" t="0" r="0" b="381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0" t="28398" r="36982" b="12086"/>
                    <a:stretch/>
                  </pic:blipFill>
                  <pic:spPr bwMode="auto">
                    <a:xfrm>
                      <a:off x="0" y="0"/>
                      <a:ext cx="4610100" cy="578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3A57" w:rsidRPr="008C3A57" w:rsidSect="00082EC6">
      <w:headerReference w:type="default" r:id="rId12"/>
      <w:headerReference w:type="first" r:id="rId13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FA2" w:rsidRDefault="000F2FA2">
      <w:pPr>
        <w:spacing w:before="0"/>
      </w:pPr>
      <w:r>
        <w:separator/>
      </w:r>
    </w:p>
  </w:endnote>
  <w:endnote w:type="continuationSeparator" w:id="0">
    <w:p w:rsidR="000F2FA2" w:rsidRDefault="000F2FA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FA2" w:rsidRDefault="000F2FA2">
      <w:pPr>
        <w:spacing w:before="0"/>
      </w:pPr>
      <w:r>
        <w:separator/>
      </w:r>
    </w:p>
  </w:footnote>
  <w:footnote w:type="continuationSeparator" w:id="0">
    <w:p w:rsidR="000F2FA2" w:rsidRDefault="000F2FA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740FB6D" wp14:editId="22FA5AFE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45398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650F80">
      <w:rPr>
        <w:rStyle w:val="RefernciaSutil"/>
        <w:rFonts w:cs="Calibri"/>
        <w:smallCaps w:val="0"/>
        <w:color w:val="auto"/>
        <w:u w:val="none"/>
      </w:rPr>
      <w:t>de ________________.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B26DF"/>
    <w:multiLevelType w:val="hybridMultilevel"/>
    <w:tmpl w:val="998C2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8152EF"/>
    <w:multiLevelType w:val="hybridMultilevel"/>
    <w:tmpl w:val="977C08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73546"/>
    <w:multiLevelType w:val="hybridMultilevel"/>
    <w:tmpl w:val="2AF422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60A87"/>
    <w:multiLevelType w:val="hybridMultilevel"/>
    <w:tmpl w:val="CDBE87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9"/>
  </w:num>
  <w:num w:numId="9">
    <w:abstractNumId w:val="10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33F8A"/>
    <w:rsid w:val="00082EC6"/>
    <w:rsid w:val="000A25CC"/>
    <w:rsid w:val="000F2FA2"/>
    <w:rsid w:val="00125E59"/>
    <w:rsid w:val="00140626"/>
    <w:rsid w:val="00162FC9"/>
    <w:rsid w:val="002B58E7"/>
    <w:rsid w:val="002D3856"/>
    <w:rsid w:val="00301FEE"/>
    <w:rsid w:val="00375B46"/>
    <w:rsid w:val="003A5126"/>
    <w:rsid w:val="003D47B1"/>
    <w:rsid w:val="003E724D"/>
    <w:rsid w:val="0045398D"/>
    <w:rsid w:val="0046569E"/>
    <w:rsid w:val="004C2C53"/>
    <w:rsid w:val="004C7D26"/>
    <w:rsid w:val="0056527D"/>
    <w:rsid w:val="005657B5"/>
    <w:rsid w:val="005728EB"/>
    <w:rsid w:val="00620FD8"/>
    <w:rsid w:val="00625AF8"/>
    <w:rsid w:val="00650F80"/>
    <w:rsid w:val="0068741D"/>
    <w:rsid w:val="00707B6C"/>
    <w:rsid w:val="00763C6F"/>
    <w:rsid w:val="00777010"/>
    <w:rsid w:val="007E773D"/>
    <w:rsid w:val="00814431"/>
    <w:rsid w:val="008407C8"/>
    <w:rsid w:val="00843E73"/>
    <w:rsid w:val="00886EE2"/>
    <w:rsid w:val="008C3A57"/>
    <w:rsid w:val="008D4E05"/>
    <w:rsid w:val="00904763"/>
    <w:rsid w:val="00921374"/>
    <w:rsid w:val="00936237"/>
    <w:rsid w:val="009F00A8"/>
    <w:rsid w:val="00A525B6"/>
    <w:rsid w:val="00A72CD1"/>
    <w:rsid w:val="00B42B63"/>
    <w:rsid w:val="00B5576B"/>
    <w:rsid w:val="00B70A6C"/>
    <w:rsid w:val="00BC3F6C"/>
    <w:rsid w:val="00C25BF3"/>
    <w:rsid w:val="00C31875"/>
    <w:rsid w:val="00C65BE6"/>
    <w:rsid w:val="00CC2F64"/>
    <w:rsid w:val="00D357B4"/>
    <w:rsid w:val="00D63834"/>
    <w:rsid w:val="00DC314A"/>
    <w:rsid w:val="00E050B1"/>
    <w:rsid w:val="00E16497"/>
    <w:rsid w:val="00EE3833"/>
    <w:rsid w:val="00F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301FE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301FE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3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2020-04-28T14:09:00Z</dcterms:created>
  <dcterms:modified xsi:type="dcterms:W3CDTF">2020-04-28T14:09:00Z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