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345" w:rsidRDefault="00BF7345" w:rsidP="00BF7345">
      <w:pPr>
        <w:pStyle w:val="01Ttulo-IEIJ"/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59F38517" wp14:editId="6E45B7DE">
            <wp:simplePos x="0" y="0"/>
            <wp:positionH relativeFrom="column">
              <wp:posOffset>-4445</wp:posOffset>
            </wp:positionH>
            <wp:positionV relativeFrom="paragraph">
              <wp:posOffset>918845</wp:posOffset>
            </wp:positionV>
            <wp:extent cx="6120130" cy="7084695"/>
            <wp:effectExtent l="0" t="0" r="0" b="190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jogos olímpicos</w:t>
      </w:r>
    </w:p>
    <w:p w:rsidR="00BF7345" w:rsidRDefault="00BF7345">
      <w:pPr>
        <w:pStyle w:val="03Texto-IEIJ"/>
      </w:pPr>
    </w:p>
    <w:p w:rsidR="00BF7345" w:rsidRDefault="00BF7345">
      <w:pPr>
        <w:pStyle w:val="03Texto-IEIJ"/>
      </w:pPr>
    </w:p>
    <w:p w:rsidR="00BF7345" w:rsidRDefault="00BF7345">
      <w:pPr>
        <w:pStyle w:val="03Texto-IEIJ"/>
      </w:pPr>
    </w:p>
    <w:p w:rsidR="00BF7345" w:rsidRDefault="00BF7345">
      <w:pPr>
        <w:pStyle w:val="03Texto-IEIJ"/>
      </w:pPr>
    </w:p>
    <w:p w:rsidR="00BF7345" w:rsidRDefault="00BF7345">
      <w:pPr>
        <w:pStyle w:val="03Texto-IEIJ"/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6120130" cy="7593965"/>
            <wp:effectExtent l="0" t="0" r="0" b="698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9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345" w:rsidRDefault="00BF7345">
      <w:pPr>
        <w:pStyle w:val="03Texto-IEIJ"/>
      </w:pPr>
    </w:p>
    <w:p w:rsidR="00BF7345" w:rsidRDefault="00BF7345">
      <w:pPr>
        <w:pStyle w:val="03Texto-IEIJ"/>
      </w:pPr>
    </w:p>
    <w:p w:rsidR="00BF7345" w:rsidRDefault="00BF7345">
      <w:pPr>
        <w:pStyle w:val="03Texto-IEIJ"/>
      </w:pPr>
    </w:p>
    <w:p w:rsidR="00BF7345" w:rsidRDefault="00BF7345">
      <w:pPr>
        <w:pStyle w:val="03Texto-IEIJ"/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-22860</wp:posOffset>
            </wp:positionV>
            <wp:extent cx="6120130" cy="815911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345" w:rsidRDefault="00BF7345">
      <w:pPr>
        <w:pStyle w:val="03Texto-IEIJ"/>
      </w:pPr>
    </w:p>
    <w:p w:rsidR="00A34F91" w:rsidRDefault="00BF7345" w:rsidP="00BF7345">
      <w:r>
        <w:rPr>
          <w:noProof/>
          <w:lang w:eastAsia="pt-BR" w:bidi="ar-SA"/>
        </w:rPr>
        <w:lastRenderedPageBreak/>
        <w:drawing>
          <wp:inline distT="0" distB="0" distL="0" distR="0">
            <wp:extent cx="6120130" cy="8069523"/>
            <wp:effectExtent l="0" t="0" r="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25B" w:rsidRDefault="0042425B" w:rsidP="00BF7345"/>
    <w:p w:rsidR="0042425B" w:rsidRDefault="0042425B" w:rsidP="00BF7345"/>
    <w:p w:rsidR="000440B5" w:rsidRDefault="00587655" w:rsidP="0071141B">
      <w:pPr>
        <w:tabs>
          <w:tab w:val="left" w:pos="4116"/>
        </w:tabs>
        <w:spacing w:line="360" w:lineRule="auto"/>
      </w:pPr>
      <w:r>
        <w:lastRenderedPageBreak/>
        <w:t>Pesquise:</w:t>
      </w:r>
    </w:p>
    <w:p w:rsidR="00587655" w:rsidRDefault="00587655" w:rsidP="00587655">
      <w:pPr>
        <w:pStyle w:val="PargrafodaLista"/>
        <w:numPr>
          <w:ilvl w:val="0"/>
          <w:numId w:val="1"/>
        </w:numPr>
        <w:tabs>
          <w:tab w:val="left" w:pos="4116"/>
        </w:tabs>
        <w:spacing w:line="360" w:lineRule="auto"/>
      </w:pPr>
      <w:r>
        <w:t>Este ano haverá Olimpíadas? Por quê?</w:t>
      </w:r>
    </w:p>
    <w:p w:rsidR="00587655" w:rsidRDefault="00587655" w:rsidP="00587655">
      <w:pPr>
        <w:pStyle w:val="PargrafodaLista"/>
        <w:tabs>
          <w:tab w:val="left" w:pos="4116"/>
        </w:tabs>
        <w:spacing w:line="360" w:lineRule="auto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587655" w:rsidRDefault="00587655" w:rsidP="00587655">
      <w:pPr>
        <w:pStyle w:val="PargrafodaLista"/>
        <w:tabs>
          <w:tab w:val="left" w:pos="4116"/>
        </w:tabs>
        <w:spacing w:line="360" w:lineRule="auto"/>
      </w:pPr>
    </w:p>
    <w:p w:rsidR="00587655" w:rsidRDefault="00587655" w:rsidP="00587655">
      <w:pPr>
        <w:pStyle w:val="PargrafodaLista"/>
        <w:numPr>
          <w:ilvl w:val="0"/>
          <w:numId w:val="1"/>
        </w:numPr>
        <w:tabs>
          <w:tab w:val="left" w:pos="4116"/>
        </w:tabs>
        <w:spacing w:line="360" w:lineRule="auto"/>
      </w:pPr>
      <w:r>
        <w:t>Qual será o país que sediará a próxima Olimpíada?</w:t>
      </w:r>
    </w:p>
    <w:p w:rsidR="00587655" w:rsidRDefault="00587655" w:rsidP="00587655">
      <w:pPr>
        <w:pStyle w:val="PargrafodaLista"/>
        <w:tabs>
          <w:tab w:val="left" w:pos="4116"/>
        </w:tabs>
        <w:spacing w:line="360" w:lineRule="auto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587655" w:rsidRDefault="00587655" w:rsidP="00587655">
      <w:pPr>
        <w:pStyle w:val="PargrafodaLista"/>
        <w:tabs>
          <w:tab w:val="left" w:pos="4116"/>
        </w:tabs>
        <w:spacing w:line="360" w:lineRule="auto"/>
      </w:pPr>
    </w:p>
    <w:p w:rsidR="00587655" w:rsidRDefault="00587655" w:rsidP="00587655">
      <w:pPr>
        <w:pStyle w:val="PargrafodaLista"/>
        <w:numPr>
          <w:ilvl w:val="0"/>
          <w:numId w:val="1"/>
        </w:numPr>
        <w:tabs>
          <w:tab w:val="left" w:pos="4116"/>
        </w:tabs>
        <w:spacing w:line="360" w:lineRule="auto"/>
      </w:pPr>
      <w:r>
        <w:t>Quais são os símbolos das Olimpíadas e seus significados?</w:t>
      </w:r>
    </w:p>
    <w:p w:rsidR="00587655" w:rsidRDefault="00587655" w:rsidP="00587655">
      <w:pPr>
        <w:pStyle w:val="PargrafodaLista"/>
        <w:tabs>
          <w:tab w:val="left" w:pos="4116"/>
        </w:tabs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d) Agora escreva algumas questões que você deseja saber sobre os jogos olímpicos para que possamos dar sequência a nossa pesquisa. As questões podem estar relacionadas aos atletas, as modalidades, aos países que já sediaram os jogos anteriores, entre tantas outras curiosidades que você puder imaginar!</w:t>
      </w:r>
    </w:p>
    <w:p w:rsidR="00587655" w:rsidRPr="00BF7345" w:rsidRDefault="00587655" w:rsidP="00587655">
      <w:pPr>
        <w:pStyle w:val="PargrafodaLista"/>
        <w:tabs>
          <w:tab w:val="left" w:pos="4116"/>
        </w:tabs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sectPr w:rsidR="00587655" w:rsidRPr="00BF7345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FC1" w:rsidRDefault="00385FC1">
      <w:pPr>
        <w:spacing w:before="0"/>
      </w:pPr>
      <w:r>
        <w:separator/>
      </w:r>
    </w:p>
  </w:endnote>
  <w:endnote w:type="continuationSeparator" w:id="0">
    <w:p w:rsidR="00385FC1" w:rsidRDefault="00385FC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FC1" w:rsidRDefault="00385FC1">
      <w:pPr>
        <w:spacing w:before="0"/>
      </w:pPr>
      <w:r>
        <w:separator/>
      </w:r>
    </w:p>
  </w:footnote>
  <w:footnote w:type="continuationSeparator" w:id="0">
    <w:p w:rsidR="00385FC1" w:rsidRDefault="00385FC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0B5" w:rsidRDefault="00D90814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0B5" w:rsidRDefault="00D90814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0440B5" w:rsidRDefault="008712F0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D90814">
      <w:rPr>
        <w:rStyle w:val="RefernciaSutil"/>
        <w:rFonts w:cs="Calibri"/>
        <w:smallCaps w:val="0"/>
        <w:color w:val="auto"/>
        <w:u w:val="none"/>
      </w:rPr>
      <w:t xml:space="preserve">. LONDRINA, </w:t>
    </w:r>
    <w:r>
      <w:rPr>
        <w:rStyle w:val="RefernciaSutil"/>
        <w:rFonts w:cs="Calibri"/>
        <w:smallCaps w:val="0"/>
        <w:color w:val="auto"/>
        <w:u w:val="none"/>
      </w:rPr>
      <w:t>04</w:t>
    </w:r>
    <w:r w:rsidR="00D90814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MAIO</w:t>
    </w:r>
    <w:r w:rsidR="00D90814">
      <w:rPr>
        <w:rStyle w:val="RefernciaSutil"/>
        <w:rFonts w:cs="Calibri"/>
        <w:smallCaps w:val="0"/>
        <w:color w:val="auto"/>
        <w:u w:val="none"/>
      </w:rPr>
      <w:t>.</w:t>
    </w:r>
  </w:p>
  <w:p w:rsidR="000440B5" w:rsidRDefault="00D90814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097289"/>
    <w:multiLevelType w:val="hybridMultilevel"/>
    <w:tmpl w:val="5D026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345"/>
    <w:rsid w:val="000440B5"/>
    <w:rsid w:val="000F12F1"/>
    <w:rsid w:val="00276DFE"/>
    <w:rsid w:val="00385FC1"/>
    <w:rsid w:val="00387BC1"/>
    <w:rsid w:val="0042425B"/>
    <w:rsid w:val="00587655"/>
    <w:rsid w:val="006F2C2C"/>
    <w:rsid w:val="0071141B"/>
    <w:rsid w:val="007A76A0"/>
    <w:rsid w:val="008712F0"/>
    <w:rsid w:val="00A0576B"/>
    <w:rsid w:val="00A34F91"/>
    <w:rsid w:val="00BF7345"/>
    <w:rsid w:val="00D9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1D4EFE-7539-4921-8E2F-0DFAE0A0F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BF7345"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587655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Temp2_ATIVIDADES%20ONLINE.zip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6</Pages>
  <Words>667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ADMT</cp:lastModifiedBy>
  <cp:revision>2</cp:revision>
  <cp:lastPrinted>2012-02-10T19:10:00Z</cp:lastPrinted>
  <dcterms:created xsi:type="dcterms:W3CDTF">2020-05-04T00:23:00Z</dcterms:created>
  <dcterms:modified xsi:type="dcterms:W3CDTF">2020-05-04T00:23:00Z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