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4CB" w:rsidRDefault="004B252F" w:rsidP="004B252F">
      <w:pPr>
        <w:pStyle w:val="01Ttulo-IEIJ"/>
      </w:pPr>
      <w:r>
        <w:t>sinônimo e antônimo</w:t>
      </w:r>
    </w:p>
    <w:p w:rsidR="004B252F" w:rsidRDefault="00977102" w:rsidP="00B5507D">
      <w:p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252F" w:rsidRDefault="004B24FE" w:rsidP="004B252F">
      <w:pPr>
        <w:jc w:val="center"/>
        <w:rPr>
          <w:sz w:val="28"/>
          <w:szCs w:val="28"/>
        </w:rPr>
      </w:pPr>
      <w:r w:rsidRPr="004B24FE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886361" cy="792670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47" cy="79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FE" w:rsidRDefault="004B24FE" w:rsidP="004B252F">
      <w:pPr>
        <w:jc w:val="center"/>
        <w:rPr>
          <w:sz w:val="28"/>
          <w:szCs w:val="28"/>
        </w:rPr>
      </w:pPr>
    </w:p>
    <w:p w:rsidR="004B24FE" w:rsidRPr="004B24FE" w:rsidRDefault="004B24FE" w:rsidP="004B24FE">
      <w:pPr>
        <w:pStyle w:val="PargrafodaList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Forme antônimo usando o prefixo DES nas palavras abaixo:</w:t>
      </w:r>
    </w:p>
    <w:p w:rsidR="004B24FE" w:rsidRDefault="00304C75" w:rsidP="004B252F">
      <w:pPr>
        <w:jc w:val="center"/>
        <w:rPr>
          <w:sz w:val="28"/>
          <w:szCs w:val="28"/>
        </w:rPr>
      </w:pPr>
      <w:r w:rsidRPr="004B24FE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05336BD" wp14:editId="3367C16F">
            <wp:simplePos x="0" y="0"/>
            <wp:positionH relativeFrom="column">
              <wp:posOffset>-184150</wp:posOffset>
            </wp:positionH>
            <wp:positionV relativeFrom="paragraph">
              <wp:posOffset>295275</wp:posOffset>
            </wp:positionV>
            <wp:extent cx="3724275" cy="2371725"/>
            <wp:effectExtent l="0" t="0" r="9525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page" w:tblpX="6901" w:tblpY="3391"/>
        <w:tblW w:w="0" w:type="auto"/>
        <w:tblLook w:val="04A0" w:firstRow="1" w:lastRow="0" w:firstColumn="1" w:lastColumn="0" w:noHBand="0" w:noVBand="1"/>
      </w:tblPr>
      <w:tblGrid>
        <w:gridCol w:w="4647"/>
      </w:tblGrid>
      <w:tr w:rsidR="004B24FE" w:rsidTr="004B24FE">
        <w:trPr>
          <w:trHeight w:val="898"/>
        </w:trPr>
        <w:tc>
          <w:tcPr>
            <w:tcW w:w="4647" w:type="dxa"/>
          </w:tcPr>
          <w:p w:rsidR="004B24FE" w:rsidRDefault="004B24FE" w:rsidP="004B24FE">
            <w:pPr>
              <w:jc w:val="both"/>
              <w:rPr>
                <w:sz w:val="28"/>
                <w:szCs w:val="28"/>
              </w:rPr>
            </w:pPr>
          </w:p>
        </w:tc>
      </w:tr>
      <w:tr w:rsidR="004B24FE" w:rsidTr="004B24FE">
        <w:trPr>
          <w:trHeight w:val="929"/>
        </w:trPr>
        <w:tc>
          <w:tcPr>
            <w:tcW w:w="4647" w:type="dxa"/>
          </w:tcPr>
          <w:p w:rsidR="004B24FE" w:rsidRDefault="004B24FE" w:rsidP="004B24FE">
            <w:pPr>
              <w:jc w:val="both"/>
              <w:rPr>
                <w:sz w:val="28"/>
                <w:szCs w:val="28"/>
              </w:rPr>
            </w:pPr>
          </w:p>
        </w:tc>
      </w:tr>
      <w:tr w:rsidR="004B24FE" w:rsidTr="004B24FE">
        <w:trPr>
          <w:trHeight w:val="898"/>
        </w:trPr>
        <w:tc>
          <w:tcPr>
            <w:tcW w:w="4647" w:type="dxa"/>
          </w:tcPr>
          <w:p w:rsidR="004B24FE" w:rsidRDefault="004B24FE" w:rsidP="004B24FE">
            <w:pPr>
              <w:jc w:val="both"/>
              <w:rPr>
                <w:sz w:val="28"/>
                <w:szCs w:val="28"/>
              </w:rPr>
            </w:pPr>
          </w:p>
        </w:tc>
      </w:tr>
      <w:tr w:rsidR="004B24FE" w:rsidTr="004B24FE">
        <w:trPr>
          <w:trHeight w:val="898"/>
        </w:trPr>
        <w:tc>
          <w:tcPr>
            <w:tcW w:w="4647" w:type="dxa"/>
          </w:tcPr>
          <w:p w:rsidR="004B24FE" w:rsidRDefault="004B24FE" w:rsidP="004B24FE">
            <w:pPr>
              <w:jc w:val="both"/>
              <w:rPr>
                <w:sz w:val="28"/>
                <w:szCs w:val="28"/>
              </w:rPr>
            </w:pPr>
          </w:p>
        </w:tc>
      </w:tr>
    </w:tbl>
    <w:p w:rsidR="004B24FE" w:rsidRDefault="004B24FE" w:rsidP="004B24F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0152F8">
        <w:rPr>
          <w:sz w:val="28"/>
          <w:szCs w:val="28"/>
        </w:rPr>
        <w:t xml:space="preserve">2. Agora escreva outras palavras que você conhece com esse mesmo prefixo. Caso não se lebre de nenhuma, pesquise-as no dicionário. </w:t>
      </w:r>
    </w:p>
    <w:p w:rsidR="000152F8" w:rsidRDefault="000152F8" w:rsidP="004B24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p w:rsidR="000152F8" w:rsidRDefault="000152F8" w:rsidP="004B24FE">
      <w:pPr>
        <w:jc w:val="both"/>
        <w:rPr>
          <w:sz w:val="28"/>
          <w:szCs w:val="28"/>
        </w:rPr>
      </w:pPr>
    </w:p>
    <w:p w:rsidR="000152F8" w:rsidRPr="000152F8" w:rsidRDefault="000152F8" w:rsidP="000152F8">
      <w:pPr>
        <w:pStyle w:val="PargrafodaLista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Escreva as letras nos locais certos e forme quatro palavras.</w:t>
      </w:r>
    </w:p>
    <w:p w:rsidR="000152F8" w:rsidRDefault="000152F8" w:rsidP="004B24FE">
      <w:pPr>
        <w:jc w:val="both"/>
        <w:rPr>
          <w:sz w:val="28"/>
          <w:szCs w:val="28"/>
        </w:rPr>
      </w:pPr>
      <w:r w:rsidRPr="000152F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F3D7A0F" wp14:editId="24808045">
            <wp:simplePos x="0" y="0"/>
            <wp:positionH relativeFrom="column">
              <wp:posOffset>489585</wp:posOffset>
            </wp:positionH>
            <wp:positionV relativeFrom="paragraph">
              <wp:posOffset>161925</wp:posOffset>
            </wp:positionV>
            <wp:extent cx="4829175" cy="324612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Pr="000152F8" w:rsidRDefault="000152F8" w:rsidP="000152F8">
      <w:pPr>
        <w:rPr>
          <w:sz w:val="28"/>
          <w:szCs w:val="28"/>
        </w:rPr>
      </w:pPr>
    </w:p>
    <w:p w:rsidR="000152F8" w:rsidRDefault="000152F8" w:rsidP="000152F8">
      <w:pPr>
        <w:rPr>
          <w:sz w:val="28"/>
          <w:szCs w:val="28"/>
        </w:rPr>
      </w:pPr>
    </w:p>
    <w:p w:rsidR="000152F8" w:rsidRDefault="000152F8" w:rsidP="000152F8">
      <w:pPr>
        <w:rPr>
          <w:sz w:val="28"/>
          <w:szCs w:val="28"/>
        </w:rPr>
      </w:pPr>
    </w:p>
    <w:p w:rsidR="000152F8" w:rsidRDefault="000152F8" w:rsidP="000152F8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Agora, </w:t>
      </w:r>
      <w:r w:rsidR="00BA7476">
        <w:rPr>
          <w:sz w:val="28"/>
          <w:szCs w:val="28"/>
        </w:rPr>
        <w:t xml:space="preserve">observando as palavras da atividade da página anterior, complete a tabela abaixo com o seu </w:t>
      </w:r>
      <w:bookmarkStart w:id="0" w:name="_GoBack"/>
      <w:bookmarkEnd w:id="0"/>
      <w:r>
        <w:rPr>
          <w:sz w:val="28"/>
          <w:szCs w:val="28"/>
        </w:rPr>
        <w:t>antônimo.</w:t>
      </w:r>
    </w:p>
    <w:p w:rsidR="000152F8" w:rsidRDefault="000152F8" w:rsidP="000152F8">
      <w:pPr>
        <w:ind w:firstLine="709"/>
        <w:rPr>
          <w:sz w:val="28"/>
          <w:szCs w:val="28"/>
        </w:rPr>
      </w:pPr>
    </w:p>
    <w:tbl>
      <w:tblPr>
        <w:tblStyle w:val="Tabelacomgrade"/>
        <w:tblW w:w="0" w:type="auto"/>
        <w:tblInd w:w="946" w:type="dxa"/>
        <w:tblLook w:val="04A0" w:firstRow="1" w:lastRow="0" w:firstColumn="1" w:lastColumn="0" w:noHBand="0" w:noVBand="1"/>
      </w:tblPr>
      <w:tblGrid>
        <w:gridCol w:w="1641"/>
        <w:gridCol w:w="4814"/>
      </w:tblGrid>
      <w:tr w:rsidR="000152F8" w:rsidTr="000152F8">
        <w:tc>
          <w:tcPr>
            <w:tcW w:w="1641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COMPLETO</w:t>
            </w:r>
          </w:p>
        </w:tc>
        <w:tc>
          <w:tcPr>
            <w:tcW w:w="4814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</w:p>
        </w:tc>
      </w:tr>
      <w:tr w:rsidR="000152F8" w:rsidTr="000152F8">
        <w:tc>
          <w:tcPr>
            <w:tcW w:w="1641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PACIENTE</w:t>
            </w:r>
          </w:p>
        </w:tc>
        <w:tc>
          <w:tcPr>
            <w:tcW w:w="4814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</w:p>
        </w:tc>
      </w:tr>
      <w:tr w:rsidR="000152F8" w:rsidTr="000152F8">
        <w:tc>
          <w:tcPr>
            <w:tcW w:w="1641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PERFEITO</w:t>
            </w:r>
          </w:p>
        </w:tc>
        <w:tc>
          <w:tcPr>
            <w:tcW w:w="4814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</w:p>
        </w:tc>
      </w:tr>
      <w:tr w:rsidR="000152F8" w:rsidTr="000152F8">
        <w:tc>
          <w:tcPr>
            <w:tcW w:w="1641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COMUM</w:t>
            </w:r>
          </w:p>
        </w:tc>
        <w:tc>
          <w:tcPr>
            <w:tcW w:w="4814" w:type="dxa"/>
          </w:tcPr>
          <w:p w:rsidR="000152F8" w:rsidRDefault="000152F8" w:rsidP="000152F8">
            <w:pPr>
              <w:rPr>
                <w:sz w:val="28"/>
                <w:szCs w:val="28"/>
              </w:rPr>
            </w:pPr>
          </w:p>
        </w:tc>
      </w:tr>
    </w:tbl>
    <w:p w:rsidR="000152F8" w:rsidRPr="000152F8" w:rsidRDefault="000152F8" w:rsidP="000152F8">
      <w:pPr>
        <w:rPr>
          <w:sz w:val="28"/>
          <w:szCs w:val="28"/>
        </w:rPr>
      </w:pPr>
    </w:p>
    <w:sectPr w:rsidR="000152F8" w:rsidRPr="000152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977" w:rsidRDefault="00517977">
      <w:pPr>
        <w:spacing w:before="0"/>
      </w:pPr>
      <w:r>
        <w:separator/>
      </w:r>
    </w:p>
  </w:endnote>
  <w:endnote w:type="continuationSeparator" w:id="0">
    <w:p w:rsidR="00517977" w:rsidRDefault="005179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54" w:rsidRDefault="007107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54" w:rsidRDefault="0071075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54" w:rsidRDefault="007107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977" w:rsidRDefault="00517977">
      <w:pPr>
        <w:spacing w:before="0"/>
      </w:pPr>
      <w:r>
        <w:separator/>
      </w:r>
    </w:p>
  </w:footnote>
  <w:footnote w:type="continuationSeparator" w:id="0">
    <w:p w:rsidR="00517977" w:rsidRDefault="005179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54" w:rsidRDefault="0071075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6C" w:rsidRDefault="00D1431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E13E6C" w:rsidRDefault="006768B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D14310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710754">
      <w:rPr>
        <w:rStyle w:val="RefernciaSutil"/>
        <w:rFonts w:cs="Calibri"/>
        <w:smallCaps w:val="0"/>
        <w:color w:val="auto"/>
        <w:u w:val="none"/>
      </w:rPr>
      <w:t>11</w:t>
    </w:r>
    <w:r w:rsidR="00D14310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D14310">
      <w:rPr>
        <w:rStyle w:val="RefernciaSutil"/>
        <w:rFonts w:cs="Calibri"/>
        <w:smallCaps w:val="0"/>
        <w:color w:val="auto"/>
        <w:u w:val="none"/>
      </w:rPr>
      <w:t>.</w:t>
    </w:r>
  </w:p>
  <w:p w:rsidR="00E13E6C" w:rsidRDefault="00D1431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906DA"/>
    <w:multiLevelType w:val="hybridMultilevel"/>
    <w:tmpl w:val="CE7AD8C6"/>
    <w:lvl w:ilvl="0" w:tplc="209A20F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62A55A3"/>
    <w:multiLevelType w:val="hybridMultilevel"/>
    <w:tmpl w:val="FEB8A4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247BD"/>
    <w:multiLevelType w:val="hybridMultilevel"/>
    <w:tmpl w:val="6A64E2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74FEF"/>
    <w:multiLevelType w:val="hybridMultilevel"/>
    <w:tmpl w:val="B526F4B0"/>
    <w:lvl w:ilvl="0" w:tplc="15547EE6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CCF5A31"/>
    <w:multiLevelType w:val="hybridMultilevel"/>
    <w:tmpl w:val="1BC851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72504"/>
    <w:multiLevelType w:val="hybridMultilevel"/>
    <w:tmpl w:val="99721B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F5490"/>
    <w:multiLevelType w:val="hybridMultilevel"/>
    <w:tmpl w:val="883CC8EA"/>
    <w:lvl w:ilvl="0" w:tplc="88022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97B7028"/>
    <w:multiLevelType w:val="hybridMultilevel"/>
    <w:tmpl w:val="0D107314"/>
    <w:lvl w:ilvl="0" w:tplc="F282F88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9" w:hanging="360"/>
      </w:pPr>
    </w:lvl>
    <w:lvl w:ilvl="2" w:tplc="0416001B" w:tentative="1">
      <w:start w:val="1"/>
      <w:numFmt w:val="lowerRoman"/>
      <w:lvlText w:val="%3."/>
      <w:lvlJc w:val="right"/>
      <w:pPr>
        <w:ind w:left="2569" w:hanging="180"/>
      </w:pPr>
    </w:lvl>
    <w:lvl w:ilvl="3" w:tplc="0416000F" w:tentative="1">
      <w:start w:val="1"/>
      <w:numFmt w:val="decimal"/>
      <w:lvlText w:val="%4."/>
      <w:lvlJc w:val="left"/>
      <w:pPr>
        <w:ind w:left="3289" w:hanging="360"/>
      </w:pPr>
    </w:lvl>
    <w:lvl w:ilvl="4" w:tplc="04160019" w:tentative="1">
      <w:start w:val="1"/>
      <w:numFmt w:val="lowerLetter"/>
      <w:lvlText w:val="%5."/>
      <w:lvlJc w:val="left"/>
      <w:pPr>
        <w:ind w:left="4009" w:hanging="360"/>
      </w:pPr>
    </w:lvl>
    <w:lvl w:ilvl="5" w:tplc="0416001B" w:tentative="1">
      <w:start w:val="1"/>
      <w:numFmt w:val="lowerRoman"/>
      <w:lvlText w:val="%6."/>
      <w:lvlJc w:val="right"/>
      <w:pPr>
        <w:ind w:left="4729" w:hanging="180"/>
      </w:pPr>
    </w:lvl>
    <w:lvl w:ilvl="6" w:tplc="0416000F" w:tentative="1">
      <w:start w:val="1"/>
      <w:numFmt w:val="decimal"/>
      <w:lvlText w:val="%7."/>
      <w:lvlJc w:val="left"/>
      <w:pPr>
        <w:ind w:left="5449" w:hanging="360"/>
      </w:pPr>
    </w:lvl>
    <w:lvl w:ilvl="7" w:tplc="04160019" w:tentative="1">
      <w:start w:val="1"/>
      <w:numFmt w:val="lowerLetter"/>
      <w:lvlText w:val="%8."/>
      <w:lvlJc w:val="left"/>
      <w:pPr>
        <w:ind w:left="6169" w:hanging="360"/>
      </w:pPr>
    </w:lvl>
    <w:lvl w:ilvl="8" w:tplc="0416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8">
    <w:nsid w:val="77C33E1A"/>
    <w:multiLevelType w:val="hybridMultilevel"/>
    <w:tmpl w:val="1B8AFB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B5"/>
    <w:rsid w:val="000152F8"/>
    <w:rsid w:val="000A45D5"/>
    <w:rsid w:val="00116131"/>
    <w:rsid w:val="001F34D5"/>
    <w:rsid w:val="00304C75"/>
    <w:rsid w:val="00345801"/>
    <w:rsid w:val="004B24FE"/>
    <w:rsid w:val="004B252F"/>
    <w:rsid w:val="004E6F57"/>
    <w:rsid w:val="004F1CED"/>
    <w:rsid w:val="00517977"/>
    <w:rsid w:val="005206A6"/>
    <w:rsid w:val="006768B5"/>
    <w:rsid w:val="006B3EF3"/>
    <w:rsid w:val="006E756E"/>
    <w:rsid w:val="00710754"/>
    <w:rsid w:val="007231FD"/>
    <w:rsid w:val="008604CB"/>
    <w:rsid w:val="00977102"/>
    <w:rsid w:val="009B57D3"/>
    <w:rsid w:val="00B5507D"/>
    <w:rsid w:val="00B77B6E"/>
    <w:rsid w:val="00BA7476"/>
    <w:rsid w:val="00BD120D"/>
    <w:rsid w:val="00C61336"/>
    <w:rsid w:val="00CF3F74"/>
    <w:rsid w:val="00D14310"/>
    <w:rsid w:val="00D748D1"/>
    <w:rsid w:val="00D94668"/>
    <w:rsid w:val="00DB43A7"/>
    <w:rsid w:val="00E1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B624EB-769F-44BF-9153-62CEBAA3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768B5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1161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F0271-779E-4817-836F-1258F602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12</TotalTime>
  <Pages>3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8</cp:revision>
  <cp:lastPrinted>2012-02-10T19:10:00Z</cp:lastPrinted>
  <dcterms:created xsi:type="dcterms:W3CDTF">2020-05-05T20:58:00Z</dcterms:created>
  <dcterms:modified xsi:type="dcterms:W3CDTF">2020-05-08T21:13:00Z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