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68" w:rsidRPr="00407A68" w:rsidRDefault="00407A68" w:rsidP="00407A68">
      <w:pPr>
        <w:pStyle w:val="01Ttulo-IEIJ"/>
      </w:pPr>
      <w:bookmarkStart w:id="0" w:name="_GoBack"/>
      <w:bookmarkEnd w:id="0"/>
      <w:r>
        <w:t>português – sinais de pontuação</w:t>
      </w:r>
    </w:p>
    <w:p w:rsidR="00CA2946" w:rsidRDefault="003B7F35" w:rsidP="003B7F35">
      <w:pPr>
        <w:pStyle w:val="PargrafodaLista"/>
        <w:numPr>
          <w:ilvl w:val="0"/>
          <w:numId w:val="20"/>
        </w:numPr>
        <w:spacing w:before="240" w:line="36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Leia a cantiga a seguir e coloque o sinal de pontuação que está faltando no final de cada uma das frases.</w:t>
      </w:r>
    </w:p>
    <w:p w:rsidR="003B7F35" w:rsidRDefault="003B7F35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97451" wp14:editId="32D03246">
                <wp:simplePos x="0" y="0"/>
                <wp:positionH relativeFrom="column">
                  <wp:posOffset>156210</wp:posOffset>
                </wp:positionH>
                <wp:positionV relativeFrom="paragraph">
                  <wp:posOffset>21590</wp:posOffset>
                </wp:positionV>
                <wp:extent cx="5848350" cy="3810000"/>
                <wp:effectExtent l="114300" t="114300" r="133350" b="133350"/>
                <wp:wrapNone/>
                <wp:docPr id="1" name="Retângulo de canto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810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F35" w:rsidRPr="005234B8" w:rsidRDefault="005234B8" w:rsidP="005234B8">
                            <w:pPr>
                              <w:spacing w:before="240" w:line="360" w:lineRule="auto"/>
                              <w:rPr>
                                <w:rFonts w:asciiTheme="minorHAnsi" w:hAnsiTheme="minorHAnsi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3B7F35" w:rsidRPr="005234B8">
                              <w:rPr>
                                <w:rFonts w:asciiTheme="minorHAnsi" w:hAnsiTheme="minorHAnsi" w:cs="Arial"/>
                                <w:sz w:val="36"/>
                                <w:szCs w:val="36"/>
                              </w:rPr>
                              <w:t>Peixe vivo</w:t>
                            </w:r>
                          </w:p>
                          <w:p w:rsidR="003B7F35" w:rsidRPr="005234B8" w:rsidRDefault="003B7F35" w:rsidP="003B7F35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Como pode um peixe vivo</w:t>
                            </w:r>
                          </w:p>
                          <w:p w:rsidR="003B7F35" w:rsidRPr="005234B8" w:rsidRDefault="003B7F35" w:rsidP="005234B8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viver</w:t>
                            </w:r>
                            <w:proofErr w:type="gramEnd"/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234B8"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fora da água viv</w:t>
                            </w:r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5234B8" w:rsidRPr="005234B8" w:rsidRDefault="005234B8" w:rsidP="005234B8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</w:p>
                          <w:p w:rsidR="003B7F35" w:rsidRPr="005234B8" w:rsidRDefault="003B7F35" w:rsidP="003B7F35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Como poderei viver</w:t>
                            </w:r>
                          </w:p>
                          <w:p w:rsidR="003B7F35" w:rsidRPr="005234B8" w:rsidRDefault="003B7F35" w:rsidP="003B7F35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Como poderei viver</w:t>
                            </w:r>
                          </w:p>
                          <w:p w:rsidR="003B7F35" w:rsidRPr="005234B8" w:rsidRDefault="003B7F35" w:rsidP="003B7F35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</w:p>
                          <w:p w:rsidR="003B7F35" w:rsidRPr="005234B8" w:rsidRDefault="003B7F35" w:rsidP="003B7F35">
                            <w:pPr>
                              <w:pStyle w:val="PargrafodaLista"/>
                              <w:spacing w:before="240" w:line="360" w:lineRule="auto"/>
                              <w:ind w:firstLine="0"/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</w:pPr>
                            <w:r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Sem a tua, sem a tua,</w:t>
                            </w:r>
                          </w:p>
                          <w:p w:rsidR="003B7F35" w:rsidRPr="005234B8" w:rsidRDefault="005234B8" w:rsidP="003B7F35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B7F35" w:rsidRPr="005234B8">
                              <w:rPr>
                                <w:rFonts w:ascii="Britannic Bold" w:hAnsi="Britannic Bold" w:cs="Arial"/>
                                <w:sz w:val="28"/>
                                <w:szCs w:val="28"/>
                              </w:rPr>
                              <w:t>Sem a tua companhia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" o:spid="_x0000_s1026" style="position:absolute;left:0;text-align:left;margin-left:12.3pt;margin-top:1.7pt;width:460.5pt;height:3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" fillcolor="white [3201]" strokecolor="black [3213]" strokeweight="1pt">
                <v:stroke joinstyle="miter"/>
                <v:textbox>
                  <w:txbxContent>
                    <w:p w:rsidR="003B7F35" w:rsidRPr="005234B8" w:rsidRDefault="005234B8" w:rsidP="005234B8">
                      <w:pPr>
                        <w:spacing w:before="240" w:line="360" w:lineRule="auto"/>
                        <w:rPr>
                          <w:rFonts w:asciiTheme="minorHAnsi" w:hAnsiTheme="minorHAnsi" w:cs="Arial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Arial"/>
                          <w:sz w:val="36"/>
                          <w:szCs w:val="36"/>
                        </w:rPr>
                        <w:t xml:space="preserve">          </w:t>
                      </w:r>
                      <w:r w:rsidR="003B7F35" w:rsidRPr="005234B8">
                        <w:rPr>
                          <w:rFonts w:asciiTheme="minorHAnsi" w:hAnsiTheme="minorHAnsi" w:cs="Arial"/>
                          <w:sz w:val="36"/>
                          <w:szCs w:val="36"/>
                        </w:rPr>
                        <w:t>Peixe vivo</w:t>
                      </w:r>
                    </w:p>
                    <w:p w:rsidR="003B7F35" w:rsidRPr="005234B8" w:rsidRDefault="003B7F35" w:rsidP="003B7F35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Como pode um peixe vivo</w:t>
                      </w:r>
                    </w:p>
                    <w:p w:rsidR="003B7F35" w:rsidRPr="005234B8" w:rsidRDefault="003B7F35" w:rsidP="005234B8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  <w:proofErr w:type="gramStart"/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viver</w:t>
                      </w:r>
                      <w:proofErr w:type="gramEnd"/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 xml:space="preserve"> </w:t>
                      </w:r>
                      <w:r w:rsidR="005234B8"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fora da água viv</w:t>
                      </w:r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a</w:t>
                      </w:r>
                    </w:p>
                    <w:p w:rsidR="005234B8" w:rsidRPr="005234B8" w:rsidRDefault="005234B8" w:rsidP="005234B8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</w:p>
                    <w:p w:rsidR="003B7F35" w:rsidRPr="005234B8" w:rsidRDefault="003B7F35" w:rsidP="003B7F35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Como poderei viver</w:t>
                      </w:r>
                    </w:p>
                    <w:p w:rsidR="003B7F35" w:rsidRPr="005234B8" w:rsidRDefault="003B7F35" w:rsidP="003B7F35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Como poderei viver</w:t>
                      </w:r>
                    </w:p>
                    <w:p w:rsidR="003B7F35" w:rsidRPr="005234B8" w:rsidRDefault="003B7F35" w:rsidP="003B7F35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</w:p>
                    <w:p w:rsidR="003B7F35" w:rsidRPr="005234B8" w:rsidRDefault="003B7F35" w:rsidP="003B7F35">
                      <w:pPr>
                        <w:pStyle w:val="PargrafodaLista"/>
                        <w:spacing w:before="240" w:line="360" w:lineRule="auto"/>
                        <w:ind w:firstLine="0"/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</w:pPr>
                      <w:r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Sem a tua, sem a tua,</w:t>
                      </w:r>
                    </w:p>
                    <w:p w:rsidR="003B7F35" w:rsidRPr="005234B8" w:rsidRDefault="005234B8" w:rsidP="003B7F35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 xml:space="preserve">        </w:t>
                      </w:r>
                      <w:r w:rsidR="003B7F35" w:rsidRPr="005234B8">
                        <w:rPr>
                          <w:rFonts w:ascii="Britannic Bold" w:hAnsi="Britannic Bold" w:cs="Arial"/>
                          <w:sz w:val="28"/>
                          <w:szCs w:val="28"/>
                        </w:rPr>
                        <w:t>Sem a tua companhia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B7F35" w:rsidRDefault="003B7F35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</w:p>
    <w:p w:rsidR="003B7F35" w:rsidRDefault="005234B8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3F05E7" wp14:editId="28D24C5B">
            <wp:simplePos x="0" y="0"/>
            <wp:positionH relativeFrom="column">
              <wp:posOffset>3382645</wp:posOffset>
            </wp:positionH>
            <wp:positionV relativeFrom="paragraph">
              <wp:posOffset>93345</wp:posOffset>
            </wp:positionV>
            <wp:extent cx="2152015" cy="1743075"/>
            <wp:effectExtent l="0" t="0" r="63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9" t="16026" r="12962" b="47436"/>
                    <a:stretch/>
                  </pic:blipFill>
                  <pic:spPr bwMode="auto">
                    <a:xfrm>
                      <a:off x="0" y="0"/>
                      <a:ext cx="215201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F35" w:rsidRDefault="003B7F35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</w:p>
    <w:p w:rsidR="003B7F35" w:rsidRDefault="003B7F35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</w:p>
    <w:p w:rsidR="003B7F35" w:rsidRDefault="003B7F35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</w:p>
    <w:p w:rsidR="003B7F35" w:rsidRDefault="003B7F35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</w:p>
    <w:p w:rsidR="005234B8" w:rsidRDefault="005234B8" w:rsidP="003B7F35">
      <w:pPr>
        <w:pStyle w:val="PargrafodaLista"/>
        <w:spacing w:before="240" w:line="360" w:lineRule="auto"/>
        <w:ind w:firstLine="0"/>
        <w:rPr>
          <w:rFonts w:asciiTheme="minorHAnsi" w:hAnsiTheme="minorHAnsi" w:cs="Arial"/>
          <w:sz w:val="28"/>
          <w:szCs w:val="28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Default="005234B8" w:rsidP="005234B8">
      <w:pPr>
        <w:pStyle w:val="PargrafodaLista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Que sinal de pontuação você usou para dar sentido à cantiga?</w:t>
      </w:r>
    </w:p>
    <w:p w:rsidR="005234B8" w:rsidRDefault="005234B8" w:rsidP="005234B8">
      <w:pPr>
        <w:pStyle w:val="PargrafodaLista"/>
        <w:ind w:left="1003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5234B8" w:rsidRDefault="005234B8" w:rsidP="005234B8">
      <w:pPr>
        <w:pStyle w:val="PargrafodaLista"/>
        <w:ind w:left="1003" w:firstLine="0"/>
        <w:rPr>
          <w:sz w:val="28"/>
          <w:szCs w:val="28"/>
        </w:rPr>
      </w:pPr>
    </w:p>
    <w:p w:rsidR="005234B8" w:rsidRDefault="00BA677E" w:rsidP="005234B8">
      <w:pPr>
        <w:pStyle w:val="PargrafodaLista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Por quê</w:t>
      </w:r>
      <w:r w:rsidR="005234B8">
        <w:rPr>
          <w:sz w:val="28"/>
          <w:szCs w:val="28"/>
        </w:rPr>
        <w:t>?</w:t>
      </w:r>
    </w:p>
    <w:p w:rsidR="005234B8" w:rsidRDefault="005234B8" w:rsidP="005234B8">
      <w:pPr>
        <w:pStyle w:val="PargrafodaLista"/>
        <w:ind w:left="1003"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5234B8" w:rsidRDefault="005234B8" w:rsidP="005234B8">
      <w:pPr>
        <w:pStyle w:val="PargrafodaLista"/>
        <w:ind w:left="1003" w:firstLine="0"/>
        <w:rPr>
          <w:sz w:val="28"/>
          <w:szCs w:val="28"/>
        </w:rPr>
      </w:pPr>
    </w:p>
    <w:p w:rsidR="005234B8" w:rsidRPr="005234B8" w:rsidRDefault="005234B8" w:rsidP="005234B8">
      <w:pPr>
        <w:pStyle w:val="PargrafodaLista"/>
        <w:ind w:left="1003" w:firstLine="0"/>
        <w:rPr>
          <w:sz w:val="28"/>
          <w:szCs w:val="28"/>
        </w:rPr>
      </w:pPr>
    </w:p>
    <w:p w:rsidR="005234B8" w:rsidRDefault="005234B8" w:rsidP="005234B8">
      <w:pPr>
        <w:rPr>
          <w:lang w:eastAsia="pt-BR" w:bidi="ar-SA"/>
        </w:rPr>
      </w:pPr>
    </w:p>
    <w:p w:rsidR="005234B8" w:rsidRDefault="005234B8" w:rsidP="005234B8">
      <w:pPr>
        <w:tabs>
          <w:tab w:val="left" w:pos="6615"/>
        </w:tabs>
        <w:rPr>
          <w:lang w:eastAsia="pt-BR" w:bidi="ar-SA"/>
        </w:rPr>
      </w:pPr>
    </w:p>
    <w:p w:rsidR="005234B8" w:rsidRDefault="005234B8" w:rsidP="005234B8">
      <w:pPr>
        <w:tabs>
          <w:tab w:val="left" w:pos="6615"/>
        </w:tabs>
        <w:rPr>
          <w:lang w:eastAsia="pt-BR" w:bidi="ar-SA"/>
        </w:rPr>
      </w:pPr>
    </w:p>
    <w:p w:rsidR="00667061" w:rsidRDefault="00667061" w:rsidP="00667061">
      <w:pPr>
        <w:pStyle w:val="PargrafodaLista"/>
        <w:numPr>
          <w:ilvl w:val="0"/>
          <w:numId w:val="20"/>
        </w:numPr>
        <w:tabs>
          <w:tab w:val="left" w:pos="66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Leia este trecho de uma cantiga folclórica.</w:t>
      </w:r>
    </w:p>
    <w:p w:rsidR="00667061" w:rsidRPr="00667061" w:rsidRDefault="00667061" w:rsidP="00667061">
      <w:pPr>
        <w:pStyle w:val="PargrafodaLista"/>
        <w:tabs>
          <w:tab w:val="left" w:pos="661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>Eu já completei a primeira estrofe usando os sinais de pontuação adequados. Agora, você deverá completar os sinais que estão faltando na segunda estrofe.</w:t>
      </w:r>
    </w:p>
    <w:p w:rsidR="00667061" w:rsidRDefault="00667061" w:rsidP="005234B8">
      <w:pPr>
        <w:tabs>
          <w:tab w:val="left" w:pos="6615"/>
        </w:tabs>
        <w:rPr>
          <w:lang w:eastAsia="pt-BR" w:bidi="ar-SA"/>
        </w:rPr>
      </w:pPr>
      <w:r>
        <w:rPr>
          <w:rFonts w:asciiTheme="minorHAnsi" w:hAnsiTheme="minorHAnsi" w:cs="Arial"/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9C4C9" wp14:editId="54FF22AB">
                <wp:simplePos x="0" y="0"/>
                <wp:positionH relativeFrom="column">
                  <wp:posOffset>260985</wp:posOffset>
                </wp:positionH>
                <wp:positionV relativeFrom="paragraph">
                  <wp:posOffset>256540</wp:posOffset>
                </wp:positionV>
                <wp:extent cx="5848350" cy="3581400"/>
                <wp:effectExtent l="114300" t="114300" r="133350" b="133350"/>
                <wp:wrapNone/>
                <wp:docPr id="5" name="Retângulo de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581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36"/>
                                <w:szCs w:val="36"/>
                                <w:lang w:eastAsia="pt-BR" w:bidi="ar-SA"/>
                              </w:rPr>
                            </w:pPr>
                            <w:r w:rsidRPr="00667061">
                              <w:rPr>
                                <w:rFonts w:ascii="Britannic Bold" w:hAnsi="Britannic Bold"/>
                                <w:sz w:val="36"/>
                                <w:szCs w:val="36"/>
                                <w:lang w:eastAsia="pt-BR" w:bidi="ar-SA"/>
                              </w:rPr>
                              <w:t>A Barata diz que tem</w:t>
                            </w:r>
                          </w:p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</w:p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A Barata diz que tem sete saias de filó</w:t>
                            </w:r>
                          </w:p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É mentira da </w:t>
                            </w:r>
                            <w:r w:rsidR="00BA677E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Barata,</w:t>
                            </w:r>
                            <w:r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 ela tem é uma </w:t>
                            </w:r>
                            <w:r w:rsidR="00BA677E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só</w:t>
                            </w:r>
                          </w:p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Ah! Ah! Ah! Oh! Oh! </w:t>
                            </w:r>
                            <w:r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Oh! Ela tem é uma só!</w:t>
                            </w:r>
                          </w:p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</w:p>
                          <w:p w:rsidR="005234B8" w:rsidRPr="00667061" w:rsidRDefault="005234B8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A Barata diz que tem um sapato de veludo</w:t>
                            </w:r>
                            <w:r w:rsid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      </w:t>
                            </w:r>
                          </w:p>
                          <w:p w:rsidR="005234B8" w:rsidRPr="00667061" w:rsidRDefault="00667061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É mentira da Barata</w:t>
                            </w:r>
                            <w:proofErr w:type="gramStart"/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 xml:space="preserve"> </w:t>
                            </w:r>
                            <w:proofErr w:type="gramEnd"/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o pé dela é peludo</w:t>
                            </w:r>
                          </w:p>
                          <w:p w:rsidR="005234B8" w:rsidRPr="00667061" w:rsidRDefault="00667061" w:rsidP="005234B8">
                            <w:pPr>
                              <w:tabs>
                                <w:tab w:val="left" w:pos="1185"/>
                              </w:tabs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Ah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>Ah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>Ah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O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h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proofErr w:type="spellStart"/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>O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>h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val="en-US" w:eastAsia="pt-BR" w:bidi="ar-SA"/>
                              </w:rPr>
                              <w:t xml:space="preserve"> </w:t>
                            </w:r>
                            <w:r w:rsidR="005234B8" w:rsidRPr="00667061"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O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lang w:eastAsia="pt-BR" w:bidi="ar-SA"/>
                              </w:rPr>
                              <w:t>h   O pé dela é peludo</w:t>
                            </w:r>
                          </w:p>
                          <w:p w:rsidR="005234B8" w:rsidRPr="005234B8" w:rsidRDefault="005234B8" w:rsidP="005234B8">
                            <w:pPr>
                              <w:rPr>
                                <w:rFonts w:ascii="Britannic Bold" w:hAnsi="Britannic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5" o:spid="_x0000_s1027" style="position:absolute;margin-left:20.55pt;margin-top:20.2pt;width:460.5pt;height:2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" fillcolor="white [3201]" strokecolor="black [3213]" strokeweight="1pt">
                <v:stroke joinstyle="miter"/>
                <v:textbox>
                  <w:txbxContent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36"/>
                          <w:szCs w:val="36"/>
                          <w:lang w:eastAsia="pt-BR" w:bidi="ar-SA"/>
                        </w:rPr>
                      </w:pPr>
                      <w:r w:rsidRPr="00667061">
                        <w:rPr>
                          <w:rFonts w:ascii="Britannic Bold" w:hAnsi="Britannic Bold"/>
                          <w:sz w:val="36"/>
                          <w:szCs w:val="36"/>
                          <w:lang w:eastAsia="pt-BR" w:bidi="ar-SA"/>
                        </w:rPr>
                        <w:t>A Barata diz que tem</w:t>
                      </w:r>
                    </w:p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</w:p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A Barata diz que tem sete saias de filó</w:t>
                      </w:r>
                    </w:p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É mentira da </w:t>
                      </w:r>
                      <w:r w:rsidR="00BA677E"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Barata,</w:t>
                      </w:r>
                      <w:r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 ela tem é uma </w:t>
                      </w:r>
                      <w:r w:rsidR="00BA677E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só</w:t>
                      </w:r>
                      <w:bookmarkStart w:id="1" w:name="_GoBack"/>
                      <w:bookmarkEnd w:id="1"/>
                    </w:p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Ah! Ah! Ah! Oh! Oh! </w:t>
                      </w:r>
                      <w:r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Oh! Ela tem é uma só!</w:t>
                      </w:r>
                    </w:p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</w:p>
                    <w:p w:rsidR="005234B8" w:rsidRPr="00667061" w:rsidRDefault="005234B8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A Barata diz que tem um sapato de veludo</w:t>
                      </w:r>
                      <w:r w:rsid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      </w:t>
                      </w:r>
                    </w:p>
                    <w:p w:rsidR="005234B8" w:rsidRPr="00667061" w:rsidRDefault="00667061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É mentira da Barata</w:t>
                      </w:r>
                      <w:proofErr w:type="gramStart"/>
                      <w:r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 xml:space="preserve"> </w:t>
                      </w:r>
                      <w:proofErr w:type="gramEnd"/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o pé dela é peludo</w:t>
                      </w:r>
                    </w:p>
                    <w:p w:rsidR="005234B8" w:rsidRPr="00667061" w:rsidRDefault="00667061" w:rsidP="005234B8">
                      <w:pPr>
                        <w:tabs>
                          <w:tab w:val="left" w:pos="1185"/>
                        </w:tabs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Ah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>Ah</w:t>
                      </w:r>
                      <w:proofErr w:type="spellEnd"/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>Ah</w:t>
                      </w:r>
                      <w:proofErr w:type="spellEnd"/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O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h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proofErr w:type="spellStart"/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>O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>h</w:t>
                      </w:r>
                      <w:proofErr w:type="spellEnd"/>
                      <w:r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val="en-US" w:eastAsia="pt-BR" w:bidi="ar-SA"/>
                        </w:rPr>
                        <w:t xml:space="preserve"> </w:t>
                      </w:r>
                      <w:r w:rsidR="005234B8" w:rsidRPr="00667061"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O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  <w:lang w:eastAsia="pt-BR" w:bidi="ar-SA"/>
                        </w:rPr>
                        <w:t>h   O pé dela é peludo</w:t>
                      </w:r>
                    </w:p>
                    <w:p w:rsidR="005234B8" w:rsidRPr="005234B8" w:rsidRDefault="005234B8" w:rsidP="005234B8">
                      <w:pPr>
                        <w:rPr>
                          <w:rFonts w:ascii="Britannic Bold" w:hAnsi="Britannic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67061" w:rsidRDefault="00667061" w:rsidP="005234B8">
      <w:pPr>
        <w:tabs>
          <w:tab w:val="left" w:pos="6615"/>
        </w:tabs>
        <w:rPr>
          <w:lang w:eastAsia="pt-BR" w:bidi="ar-SA"/>
        </w:rPr>
      </w:pPr>
    </w:p>
    <w:p w:rsidR="00667061" w:rsidRDefault="00667061" w:rsidP="005234B8">
      <w:pPr>
        <w:tabs>
          <w:tab w:val="left" w:pos="6615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18C27780" wp14:editId="776F24EA">
            <wp:simplePos x="0" y="0"/>
            <wp:positionH relativeFrom="column">
              <wp:posOffset>4375785</wp:posOffset>
            </wp:positionH>
            <wp:positionV relativeFrom="paragraph">
              <wp:posOffset>218440</wp:posOffset>
            </wp:positionV>
            <wp:extent cx="1274445" cy="2305050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2" t="18127" r="17449" b="41994"/>
                    <a:stretch/>
                  </pic:blipFill>
                  <pic:spPr bwMode="auto">
                    <a:xfrm>
                      <a:off x="0" y="0"/>
                      <a:ext cx="127444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061" w:rsidRDefault="00667061" w:rsidP="005234B8">
      <w:pPr>
        <w:tabs>
          <w:tab w:val="left" w:pos="6615"/>
        </w:tabs>
        <w:rPr>
          <w:lang w:eastAsia="pt-BR" w:bidi="ar-SA"/>
        </w:rPr>
      </w:pPr>
    </w:p>
    <w:p w:rsidR="00667061" w:rsidRDefault="00667061" w:rsidP="005234B8">
      <w:pPr>
        <w:tabs>
          <w:tab w:val="left" w:pos="6615"/>
        </w:tabs>
        <w:rPr>
          <w:lang w:eastAsia="pt-BR" w:bidi="ar-SA"/>
        </w:rPr>
      </w:pPr>
    </w:p>
    <w:p w:rsidR="00667061" w:rsidRDefault="00667061" w:rsidP="005234B8">
      <w:pPr>
        <w:tabs>
          <w:tab w:val="left" w:pos="6615"/>
        </w:tabs>
        <w:rPr>
          <w:lang w:eastAsia="pt-BR" w:bidi="ar-SA"/>
        </w:rPr>
      </w:pPr>
    </w:p>
    <w:p w:rsidR="005234B8" w:rsidRDefault="005234B8" w:rsidP="005234B8">
      <w:pPr>
        <w:tabs>
          <w:tab w:val="left" w:pos="6615"/>
        </w:tabs>
        <w:rPr>
          <w:lang w:eastAsia="pt-BR" w:bidi="ar-SA"/>
        </w:rPr>
      </w:pPr>
      <w:r>
        <w:rPr>
          <w:lang w:eastAsia="pt-BR" w:bidi="ar-SA"/>
        </w:rPr>
        <w:tab/>
      </w: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Pr="005234B8" w:rsidRDefault="005234B8" w:rsidP="005234B8">
      <w:pPr>
        <w:rPr>
          <w:lang w:eastAsia="pt-BR" w:bidi="ar-SA"/>
        </w:rPr>
      </w:pPr>
    </w:p>
    <w:p w:rsidR="005234B8" w:rsidRDefault="005234B8" w:rsidP="005234B8">
      <w:pPr>
        <w:rPr>
          <w:lang w:eastAsia="pt-BR" w:bidi="ar-SA"/>
        </w:rPr>
      </w:pPr>
    </w:p>
    <w:p w:rsidR="003B7F35" w:rsidRDefault="005234B8" w:rsidP="005234B8">
      <w:pPr>
        <w:tabs>
          <w:tab w:val="left" w:pos="1185"/>
        </w:tabs>
        <w:rPr>
          <w:sz w:val="28"/>
          <w:szCs w:val="28"/>
          <w:lang w:eastAsia="pt-BR" w:bidi="ar-SA"/>
        </w:rPr>
      </w:pPr>
      <w:r>
        <w:rPr>
          <w:lang w:eastAsia="pt-BR" w:bidi="ar-SA"/>
        </w:rPr>
        <w:tab/>
      </w:r>
    </w:p>
    <w:p w:rsidR="005234B8" w:rsidRDefault="005234B8" w:rsidP="005234B8">
      <w:pPr>
        <w:tabs>
          <w:tab w:val="left" w:pos="1185"/>
        </w:tabs>
        <w:rPr>
          <w:sz w:val="28"/>
          <w:szCs w:val="28"/>
          <w:lang w:eastAsia="pt-BR" w:bidi="ar-SA"/>
        </w:rPr>
      </w:pPr>
    </w:p>
    <w:p w:rsidR="00667061" w:rsidRDefault="00667061" w:rsidP="005234B8">
      <w:pPr>
        <w:tabs>
          <w:tab w:val="left" w:pos="1185"/>
        </w:tabs>
        <w:rPr>
          <w:noProof/>
          <w:lang w:eastAsia="pt-BR" w:bidi="ar-SA"/>
        </w:rPr>
      </w:pPr>
    </w:p>
    <w:p w:rsidR="005234B8" w:rsidRPr="005234B8" w:rsidRDefault="005234B8" w:rsidP="005234B8">
      <w:pPr>
        <w:tabs>
          <w:tab w:val="left" w:pos="1185"/>
        </w:tabs>
        <w:rPr>
          <w:sz w:val="28"/>
          <w:szCs w:val="28"/>
          <w:lang w:eastAsia="pt-BR" w:bidi="ar-SA"/>
        </w:rPr>
      </w:pPr>
    </w:p>
    <w:sectPr w:rsidR="005234B8" w:rsidRPr="005234B8" w:rsidSect="00082EC6">
      <w:headerReference w:type="default" r:id="rId10"/>
      <w:headerReference w:type="first" r:id="rId11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5F5" w:rsidRDefault="00EF65F5">
      <w:pPr>
        <w:spacing w:before="0"/>
      </w:pPr>
      <w:r>
        <w:separator/>
      </w:r>
    </w:p>
  </w:endnote>
  <w:endnote w:type="continuationSeparator" w:id="0">
    <w:p w:rsidR="00EF65F5" w:rsidRDefault="00EF65F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5F5" w:rsidRDefault="00EF65F5">
      <w:pPr>
        <w:spacing w:before="0"/>
      </w:pPr>
      <w:r>
        <w:separator/>
      </w:r>
    </w:p>
  </w:footnote>
  <w:footnote w:type="continuationSeparator" w:id="0">
    <w:p w:rsidR="00EF65F5" w:rsidRDefault="00EF65F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9B39F3E" wp14:editId="1AF0CA85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3B7F3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Londrina,____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112F5"/>
    <w:multiLevelType w:val="hybridMultilevel"/>
    <w:tmpl w:val="37865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B4103"/>
    <w:multiLevelType w:val="hybridMultilevel"/>
    <w:tmpl w:val="3EC6B2A6"/>
    <w:lvl w:ilvl="0" w:tplc="D5A6C146">
      <w:start w:val="1"/>
      <w:numFmt w:val="decimal"/>
      <w:lvlText w:val="%1."/>
      <w:lvlJc w:val="left"/>
      <w:pPr>
        <w:ind w:left="1005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370DA"/>
    <w:multiLevelType w:val="hybridMultilevel"/>
    <w:tmpl w:val="CAEC6ACC"/>
    <w:lvl w:ilvl="0" w:tplc="66822294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374516A0"/>
    <w:multiLevelType w:val="hybridMultilevel"/>
    <w:tmpl w:val="426E0C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457D05E2"/>
    <w:multiLevelType w:val="hybridMultilevel"/>
    <w:tmpl w:val="4C9C88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31790B"/>
    <w:multiLevelType w:val="hybridMultilevel"/>
    <w:tmpl w:val="EA4C1636"/>
    <w:lvl w:ilvl="0" w:tplc="A47E16B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C3705"/>
    <w:multiLevelType w:val="hybridMultilevel"/>
    <w:tmpl w:val="7E1A4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3B6FCA"/>
    <w:multiLevelType w:val="hybridMultilevel"/>
    <w:tmpl w:val="99340C42"/>
    <w:lvl w:ilvl="0" w:tplc="8DFC8D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9">
    <w:nsid w:val="79742B1B"/>
    <w:multiLevelType w:val="hybridMultilevel"/>
    <w:tmpl w:val="C6E0F504"/>
    <w:lvl w:ilvl="0" w:tplc="BF8AB0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5"/>
  </w:num>
  <w:num w:numId="5">
    <w:abstractNumId w:val="6"/>
  </w:num>
  <w:num w:numId="6">
    <w:abstractNumId w:val="13"/>
  </w:num>
  <w:num w:numId="7">
    <w:abstractNumId w:val="0"/>
  </w:num>
  <w:num w:numId="8">
    <w:abstractNumId w:val="15"/>
  </w:num>
  <w:num w:numId="9">
    <w:abstractNumId w:val="20"/>
  </w:num>
  <w:num w:numId="10">
    <w:abstractNumId w:val="10"/>
  </w:num>
  <w:num w:numId="11">
    <w:abstractNumId w:val="3"/>
  </w:num>
  <w:num w:numId="12">
    <w:abstractNumId w:val="18"/>
  </w:num>
  <w:num w:numId="13">
    <w:abstractNumId w:val="1"/>
  </w:num>
  <w:num w:numId="14">
    <w:abstractNumId w:val="16"/>
  </w:num>
  <w:num w:numId="15">
    <w:abstractNumId w:val="14"/>
  </w:num>
  <w:num w:numId="16">
    <w:abstractNumId w:val="12"/>
  </w:num>
  <w:num w:numId="17">
    <w:abstractNumId w:val="19"/>
  </w:num>
  <w:num w:numId="18">
    <w:abstractNumId w:val="17"/>
  </w:num>
  <w:num w:numId="19">
    <w:abstractNumId w:val="4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201A1"/>
    <w:rsid w:val="00033F8A"/>
    <w:rsid w:val="00082EC6"/>
    <w:rsid w:val="000B5D02"/>
    <w:rsid w:val="00125E59"/>
    <w:rsid w:val="00140626"/>
    <w:rsid w:val="00162FC9"/>
    <w:rsid w:val="002169F2"/>
    <w:rsid w:val="002B58E7"/>
    <w:rsid w:val="00375B46"/>
    <w:rsid w:val="003A5126"/>
    <w:rsid w:val="003A670F"/>
    <w:rsid w:val="003B7F35"/>
    <w:rsid w:val="003D47B1"/>
    <w:rsid w:val="003E3E6F"/>
    <w:rsid w:val="003E724D"/>
    <w:rsid w:val="00407A68"/>
    <w:rsid w:val="0041280F"/>
    <w:rsid w:val="004466C5"/>
    <w:rsid w:val="0045398D"/>
    <w:rsid w:val="0046569E"/>
    <w:rsid w:val="004849B4"/>
    <w:rsid w:val="004C2C53"/>
    <w:rsid w:val="004C7D26"/>
    <w:rsid w:val="005234B8"/>
    <w:rsid w:val="00531635"/>
    <w:rsid w:val="0056527D"/>
    <w:rsid w:val="005657B5"/>
    <w:rsid w:val="005728EB"/>
    <w:rsid w:val="00620FD8"/>
    <w:rsid w:val="00625AF8"/>
    <w:rsid w:val="00650F80"/>
    <w:rsid w:val="00667061"/>
    <w:rsid w:val="0068741D"/>
    <w:rsid w:val="006E44B5"/>
    <w:rsid w:val="00707B6C"/>
    <w:rsid w:val="00732849"/>
    <w:rsid w:val="00763C6F"/>
    <w:rsid w:val="007716DE"/>
    <w:rsid w:val="007C2DA0"/>
    <w:rsid w:val="007E773D"/>
    <w:rsid w:val="00800AB5"/>
    <w:rsid w:val="00814431"/>
    <w:rsid w:val="008407C8"/>
    <w:rsid w:val="00843E73"/>
    <w:rsid w:val="00886EE2"/>
    <w:rsid w:val="008C3A57"/>
    <w:rsid w:val="00904763"/>
    <w:rsid w:val="00921374"/>
    <w:rsid w:val="0093599F"/>
    <w:rsid w:val="00936237"/>
    <w:rsid w:val="009F00A8"/>
    <w:rsid w:val="00A525B6"/>
    <w:rsid w:val="00A72CD1"/>
    <w:rsid w:val="00AA31EC"/>
    <w:rsid w:val="00B05C8D"/>
    <w:rsid w:val="00B1220F"/>
    <w:rsid w:val="00B42B63"/>
    <w:rsid w:val="00B5576B"/>
    <w:rsid w:val="00B70A6C"/>
    <w:rsid w:val="00BA677E"/>
    <w:rsid w:val="00BB58D1"/>
    <w:rsid w:val="00BC3F6C"/>
    <w:rsid w:val="00C25BF3"/>
    <w:rsid w:val="00C31875"/>
    <w:rsid w:val="00C31B36"/>
    <w:rsid w:val="00C65BE6"/>
    <w:rsid w:val="00CA2946"/>
    <w:rsid w:val="00CC2F64"/>
    <w:rsid w:val="00D260B6"/>
    <w:rsid w:val="00D357B4"/>
    <w:rsid w:val="00D364F1"/>
    <w:rsid w:val="00D50CD8"/>
    <w:rsid w:val="00D63834"/>
    <w:rsid w:val="00DC314A"/>
    <w:rsid w:val="00E050B1"/>
    <w:rsid w:val="00E13D22"/>
    <w:rsid w:val="00E16497"/>
    <w:rsid w:val="00E50C1F"/>
    <w:rsid w:val="00EE3833"/>
    <w:rsid w:val="00EE53BC"/>
    <w:rsid w:val="00EF65F5"/>
    <w:rsid w:val="00F74F49"/>
    <w:rsid w:val="00FB5E3C"/>
    <w:rsid w:val="00FC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2020-05-11T19:52:00Z</dcterms:created>
  <dcterms:modified xsi:type="dcterms:W3CDTF">2020-05-11T19:52:00Z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