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F4BD7" w14:textId="11C00872" w:rsidR="00ED3636" w:rsidRDefault="00A72130" w:rsidP="00ED3636">
      <w:pPr>
        <w:pStyle w:val="01Ttulo-IEIJ"/>
      </w:pPr>
      <w:r>
        <w:t>artes - caricatura</w:t>
      </w:r>
    </w:p>
    <w:p w14:paraId="7019B05B" w14:textId="487FCAB8" w:rsidR="007B1DB6" w:rsidRDefault="00A72130" w:rsidP="00A72130">
      <w:pPr>
        <w:pStyle w:val="03Texto-IEIJ"/>
        <w:rPr>
          <w:rFonts w:asciiTheme="minorHAnsi" w:hAnsiTheme="minorHAnsi" w:cstheme="minorHAnsi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2BFF467" wp14:editId="71BF3748">
            <wp:simplePos x="0" y="0"/>
            <wp:positionH relativeFrom="column">
              <wp:posOffset>4013835</wp:posOffset>
            </wp:positionH>
            <wp:positionV relativeFrom="paragraph">
              <wp:posOffset>183515</wp:posOffset>
            </wp:positionV>
            <wp:extent cx="1647190" cy="24384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22054" r="25942" b="26586"/>
                    <a:stretch/>
                  </pic:blipFill>
                  <pic:spPr bwMode="auto">
                    <a:xfrm>
                      <a:off x="0" y="0"/>
                      <a:ext cx="164719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6158528" wp14:editId="6990C10B">
            <wp:simplePos x="0" y="0"/>
            <wp:positionH relativeFrom="column">
              <wp:posOffset>-72390</wp:posOffset>
            </wp:positionH>
            <wp:positionV relativeFrom="paragraph">
              <wp:posOffset>126365</wp:posOffset>
            </wp:positionV>
            <wp:extent cx="3080385" cy="1933575"/>
            <wp:effectExtent l="0" t="0" r="571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5" t="21148" r="48023" b="54381"/>
                    <a:stretch/>
                  </pic:blipFill>
                  <pic:spPr bwMode="auto">
                    <a:xfrm>
                      <a:off x="0" y="0"/>
                      <a:ext cx="308038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 </w:t>
      </w:r>
    </w:p>
    <w:p w14:paraId="1347019C" w14:textId="77777777" w:rsidR="00A72130" w:rsidRDefault="00A72130" w:rsidP="00BB50AF">
      <w:pPr>
        <w:tabs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720"/>
        </w:tabs>
        <w:spacing w:line="360" w:lineRule="auto"/>
        <w:jc w:val="both"/>
        <w:rPr>
          <w:noProof/>
          <w:lang w:eastAsia="pt-BR" w:bidi="ar-SA"/>
        </w:rPr>
      </w:pPr>
    </w:p>
    <w:p w14:paraId="248F8148" w14:textId="01493BF9" w:rsidR="00A72130" w:rsidRDefault="00A72130" w:rsidP="00BB50AF">
      <w:pPr>
        <w:tabs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720"/>
        </w:tabs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027B83A1" w14:textId="77777777" w:rsidR="00A72130" w:rsidRDefault="00A72130" w:rsidP="00A72130">
      <w:pPr>
        <w:tabs>
          <w:tab w:val="left" w:pos="825"/>
        </w:tabs>
        <w:rPr>
          <w:noProof/>
          <w:lang w:eastAsia="pt-BR" w:bidi="ar-SA"/>
        </w:rPr>
      </w:pPr>
      <w:r>
        <w:rPr>
          <w:rFonts w:asciiTheme="minorHAnsi" w:hAnsiTheme="minorHAnsi" w:cstheme="minorHAnsi"/>
          <w:sz w:val="26"/>
          <w:szCs w:val="26"/>
        </w:rPr>
        <w:tab/>
      </w:r>
    </w:p>
    <w:p w14:paraId="718E6525" w14:textId="6458BC8D" w:rsidR="00A72130" w:rsidRDefault="00A72130" w:rsidP="00A72130">
      <w:pPr>
        <w:tabs>
          <w:tab w:val="left" w:pos="825"/>
        </w:tabs>
        <w:rPr>
          <w:rFonts w:asciiTheme="minorHAnsi" w:hAnsiTheme="minorHAnsi" w:cstheme="minorHAnsi"/>
          <w:sz w:val="26"/>
          <w:szCs w:val="26"/>
        </w:rPr>
      </w:pPr>
    </w:p>
    <w:p w14:paraId="55BB07C3" w14:textId="77777777" w:rsidR="00A72130" w:rsidRPr="00A72130" w:rsidRDefault="00A72130" w:rsidP="00A72130">
      <w:pPr>
        <w:rPr>
          <w:rFonts w:asciiTheme="minorHAnsi" w:hAnsiTheme="minorHAnsi" w:cstheme="minorHAnsi"/>
          <w:sz w:val="26"/>
          <w:szCs w:val="26"/>
        </w:rPr>
      </w:pPr>
    </w:p>
    <w:p w14:paraId="5704B807" w14:textId="77777777" w:rsidR="00A72130" w:rsidRPr="00A72130" w:rsidRDefault="00A72130" w:rsidP="00A72130">
      <w:pPr>
        <w:rPr>
          <w:rFonts w:asciiTheme="minorHAnsi" w:hAnsiTheme="minorHAnsi" w:cstheme="minorHAnsi"/>
          <w:sz w:val="26"/>
          <w:szCs w:val="26"/>
        </w:rPr>
      </w:pPr>
    </w:p>
    <w:p w14:paraId="14E44946" w14:textId="77777777" w:rsidR="00A72130" w:rsidRPr="00A72130" w:rsidRDefault="00A72130" w:rsidP="00A72130">
      <w:pPr>
        <w:rPr>
          <w:rFonts w:asciiTheme="minorHAnsi" w:hAnsiTheme="minorHAnsi" w:cstheme="minorHAnsi"/>
          <w:sz w:val="26"/>
          <w:szCs w:val="26"/>
        </w:rPr>
      </w:pPr>
    </w:p>
    <w:p w14:paraId="4B31DEB6" w14:textId="77777777" w:rsidR="00A72130" w:rsidRPr="00A72130" w:rsidRDefault="00A72130" w:rsidP="00A72130">
      <w:pPr>
        <w:rPr>
          <w:rFonts w:asciiTheme="minorHAnsi" w:hAnsiTheme="minorHAnsi" w:cstheme="minorHAnsi"/>
          <w:sz w:val="26"/>
          <w:szCs w:val="26"/>
        </w:rPr>
      </w:pPr>
    </w:p>
    <w:p w14:paraId="013AC9E9" w14:textId="4EDD9D1A" w:rsidR="00A72130" w:rsidRDefault="00A72130" w:rsidP="00A72130">
      <w:pPr>
        <w:tabs>
          <w:tab w:val="left" w:pos="7380"/>
        </w:tabs>
        <w:rPr>
          <w:rFonts w:asciiTheme="minorHAnsi" w:hAnsiTheme="minorHAnsi" w:cstheme="minorHAnsi"/>
          <w:sz w:val="26"/>
          <w:szCs w:val="26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</w:rPr>
        <w:tab/>
        <w:t>Caricatura</w:t>
      </w:r>
      <w:r>
        <w:rPr>
          <w:rFonts w:asciiTheme="minorHAnsi" w:hAnsiTheme="minorHAnsi" w:cstheme="minorHAnsi"/>
          <w:sz w:val="26"/>
          <w:szCs w:val="26"/>
        </w:rPr>
        <w:tab/>
      </w:r>
    </w:p>
    <w:p w14:paraId="75D97C65" w14:textId="0BF0E5DC" w:rsidR="007B1DB6" w:rsidRDefault="00A72130" w:rsidP="00A72130">
      <w:pPr>
        <w:pStyle w:val="PargrafodaLista"/>
        <w:numPr>
          <w:ilvl w:val="0"/>
          <w:numId w:val="19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Você sabe me dizer quem é esse personagem da foto?</w:t>
      </w:r>
    </w:p>
    <w:p w14:paraId="003F0008" w14:textId="5940F2F6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</w:t>
      </w:r>
    </w:p>
    <w:p w14:paraId="33AEF02E" w14:textId="77777777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</w:p>
    <w:p w14:paraId="2DF5A7D1" w14:textId="40707835" w:rsidR="00A72130" w:rsidRDefault="00151F17" w:rsidP="00A72130">
      <w:pPr>
        <w:pStyle w:val="PargrafodaLista"/>
        <w:numPr>
          <w:ilvl w:val="0"/>
          <w:numId w:val="19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 que há de diferente neste</w:t>
      </w:r>
      <w:proofErr w:type="gramStart"/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A72130">
        <w:rPr>
          <w:rFonts w:asciiTheme="minorHAnsi" w:hAnsiTheme="minorHAnsi" w:cstheme="minorHAnsi"/>
          <w:sz w:val="26"/>
          <w:szCs w:val="26"/>
        </w:rPr>
        <w:t xml:space="preserve"> </w:t>
      </w:r>
      <w:proofErr w:type="gramEnd"/>
      <w:r w:rsidR="00A72130">
        <w:rPr>
          <w:rFonts w:asciiTheme="minorHAnsi" w:hAnsiTheme="minorHAnsi" w:cstheme="minorHAnsi"/>
          <w:sz w:val="26"/>
          <w:szCs w:val="26"/>
        </w:rPr>
        <w:t>retrato?</w:t>
      </w:r>
    </w:p>
    <w:p w14:paraId="1802895B" w14:textId="50BDD8B8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</w:t>
      </w:r>
    </w:p>
    <w:p w14:paraId="466458C0" w14:textId="716A1838" w:rsidR="00A72130" w:rsidRDefault="00A72130" w:rsidP="00A72130">
      <w:pPr>
        <w:pStyle w:val="PargrafodaLista"/>
        <w:ind w:left="1003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B6F35E4" wp14:editId="39D55B5D">
            <wp:simplePos x="0" y="0"/>
            <wp:positionH relativeFrom="column">
              <wp:posOffset>699135</wp:posOffset>
            </wp:positionH>
            <wp:positionV relativeFrom="paragraph">
              <wp:posOffset>186690</wp:posOffset>
            </wp:positionV>
            <wp:extent cx="4819650" cy="335470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28399" r="24413" b="16919"/>
                    <a:stretch/>
                  </pic:blipFill>
                  <pic:spPr bwMode="auto">
                    <a:xfrm>
                      <a:off x="0" y="0"/>
                      <a:ext cx="4819650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F219" w14:textId="11AB3DAF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</w:p>
    <w:p w14:paraId="31EE96B8" w14:textId="77777777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</w:p>
    <w:p w14:paraId="2918DCBF" w14:textId="77777777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</w:p>
    <w:p w14:paraId="39D9654D" w14:textId="78541A1B" w:rsidR="00A72130" w:rsidRDefault="00A72130" w:rsidP="00A72130">
      <w:pPr>
        <w:pStyle w:val="PargrafodaLista"/>
        <w:ind w:left="1003"/>
        <w:rPr>
          <w:rFonts w:asciiTheme="minorHAnsi" w:hAnsiTheme="minorHAnsi" w:cstheme="minorHAnsi"/>
          <w:sz w:val="26"/>
          <w:szCs w:val="26"/>
        </w:rPr>
      </w:pPr>
    </w:p>
    <w:p w14:paraId="2F6EB261" w14:textId="77777777" w:rsidR="00A72130" w:rsidRPr="00A72130" w:rsidRDefault="00A72130" w:rsidP="00A72130"/>
    <w:p w14:paraId="48259FAA" w14:textId="77777777" w:rsidR="00A72130" w:rsidRPr="00A72130" w:rsidRDefault="00A72130" w:rsidP="00A72130"/>
    <w:p w14:paraId="35827AED" w14:textId="77777777" w:rsidR="00A72130" w:rsidRPr="00A72130" w:rsidRDefault="00A72130" w:rsidP="00A72130"/>
    <w:p w14:paraId="0764D83E" w14:textId="77777777" w:rsidR="00A72130" w:rsidRPr="00A72130" w:rsidRDefault="00A72130" w:rsidP="00A72130"/>
    <w:p w14:paraId="4D7A76F8" w14:textId="42C87540" w:rsidR="00A72130" w:rsidRDefault="00A72130" w:rsidP="00A72130"/>
    <w:p w14:paraId="1F46F0F8" w14:textId="77777777" w:rsidR="00A72130" w:rsidRDefault="00A72130" w:rsidP="00A72130"/>
    <w:p w14:paraId="7F970FF7" w14:textId="77777777" w:rsidR="00A72130" w:rsidRDefault="00A72130" w:rsidP="00A72130"/>
    <w:p w14:paraId="614C6792" w14:textId="77777777" w:rsidR="00A72130" w:rsidRDefault="00A72130" w:rsidP="00A72130"/>
    <w:p w14:paraId="4B2E3B28" w14:textId="77777777" w:rsidR="00A72130" w:rsidRDefault="00A72130" w:rsidP="00A72130"/>
    <w:p w14:paraId="56231FCC" w14:textId="77777777" w:rsidR="00900538" w:rsidRDefault="00900538" w:rsidP="00A72130">
      <w:pPr>
        <w:rPr>
          <w:noProof/>
          <w:lang w:eastAsia="pt-BR" w:bidi="ar-SA"/>
        </w:rPr>
      </w:pPr>
    </w:p>
    <w:p w14:paraId="6756F91A" w14:textId="2E1D9BCD" w:rsidR="00900538" w:rsidRDefault="00900538" w:rsidP="00A72130">
      <w:pPr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452FD0BE" wp14:editId="427D25E2">
            <wp:simplePos x="0" y="0"/>
            <wp:positionH relativeFrom="column">
              <wp:posOffset>365125</wp:posOffset>
            </wp:positionH>
            <wp:positionV relativeFrom="paragraph">
              <wp:posOffset>-875665</wp:posOffset>
            </wp:positionV>
            <wp:extent cx="5704205" cy="5191125"/>
            <wp:effectExtent l="0" t="0" r="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3" t="17221" r="27425" b="14502"/>
                    <a:stretch/>
                  </pic:blipFill>
                  <pic:spPr bwMode="auto">
                    <a:xfrm rot="10800000">
                      <a:off x="0" y="0"/>
                      <a:ext cx="570420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52D5" w14:textId="77777777" w:rsidR="00900538" w:rsidRDefault="00900538" w:rsidP="00A72130">
      <w:pPr>
        <w:rPr>
          <w:noProof/>
          <w:lang w:eastAsia="pt-BR" w:bidi="ar-SA"/>
        </w:rPr>
      </w:pPr>
    </w:p>
    <w:p w14:paraId="6D03E07B" w14:textId="727DBDEF" w:rsidR="00900538" w:rsidRDefault="00900538" w:rsidP="00A72130"/>
    <w:p w14:paraId="31DC23D3" w14:textId="77777777" w:rsidR="00900538" w:rsidRPr="00900538" w:rsidRDefault="00900538" w:rsidP="00900538"/>
    <w:p w14:paraId="5AEE5BA7" w14:textId="77777777" w:rsidR="00900538" w:rsidRPr="00900538" w:rsidRDefault="00900538" w:rsidP="00900538"/>
    <w:p w14:paraId="5DF237CE" w14:textId="77777777" w:rsidR="00900538" w:rsidRPr="00900538" w:rsidRDefault="00900538" w:rsidP="00900538"/>
    <w:p w14:paraId="1A149800" w14:textId="77777777" w:rsidR="00900538" w:rsidRPr="00900538" w:rsidRDefault="00900538" w:rsidP="00900538"/>
    <w:p w14:paraId="68B42D5A" w14:textId="77777777" w:rsidR="00900538" w:rsidRPr="00900538" w:rsidRDefault="00900538" w:rsidP="00900538"/>
    <w:p w14:paraId="2BFE573C" w14:textId="77777777" w:rsidR="00900538" w:rsidRPr="00900538" w:rsidRDefault="00900538" w:rsidP="00900538"/>
    <w:p w14:paraId="664E1287" w14:textId="77777777" w:rsidR="00900538" w:rsidRPr="00900538" w:rsidRDefault="00900538" w:rsidP="00900538"/>
    <w:p w14:paraId="4713EF7E" w14:textId="77777777" w:rsidR="00900538" w:rsidRPr="00900538" w:rsidRDefault="00900538" w:rsidP="00900538"/>
    <w:p w14:paraId="03A0A209" w14:textId="77777777" w:rsidR="00900538" w:rsidRPr="00900538" w:rsidRDefault="00900538" w:rsidP="00900538"/>
    <w:p w14:paraId="566B6089" w14:textId="77777777" w:rsidR="00900538" w:rsidRPr="00900538" w:rsidRDefault="00900538" w:rsidP="00900538"/>
    <w:p w14:paraId="2E81E52F" w14:textId="77777777" w:rsidR="00900538" w:rsidRPr="00900538" w:rsidRDefault="00900538" w:rsidP="00900538"/>
    <w:p w14:paraId="2A2185C0" w14:textId="77777777" w:rsidR="00900538" w:rsidRPr="00900538" w:rsidRDefault="00900538" w:rsidP="00900538"/>
    <w:p w14:paraId="33AF75ED" w14:textId="77777777" w:rsidR="00900538" w:rsidRPr="00900538" w:rsidRDefault="00900538" w:rsidP="00900538"/>
    <w:p w14:paraId="1349E823" w14:textId="593B89F9" w:rsidR="00900538" w:rsidRPr="00900538" w:rsidRDefault="00900538" w:rsidP="00900538"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6B65EEC3" wp14:editId="5C28E927">
            <wp:simplePos x="0" y="0"/>
            <wp:positionH relativeFrom="column">
              <wp:posOffset>212725</wp:posOffset>
            </wp:positionH>
            <wp:positionV relativeFrom="paragraph">
              <wp:posOffset>229870</wp:posOffset>
            </wp:positionV>
            <wp:extent cx="6076950" cy="339280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4" t="20846" r="26791" b="37160"/>
                    <a:stretch/>
                  </pic:blipFill>
                  <pic:spPr bwMode="auto">
                    <a:xfrm rot="10800000">
                      <a:off x="0" y="0"/>
                      <a:ext cx="6076950" cy="339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C63B2" w14:textId="5A0A53BE" w:rsidR="00900538" w:rsidRDefault="00900538" w:rsidP="00900538"/>
    <w:p w14:paraId="2B6EA97C" w14:textId="77777777" w:rsidR="00151F17" w:rsidRDefault="00151F17" w:rsidP="00900538">
      <w:pPr>
        <w:tabs>
          <w:tab w:val="left" w:pos="2580"/>
        </w:tabs>
      </w:pPr>
    </w:p>
    <w:p w14:paraId="4EDF082D" w14:textId="77777777" w:rsidR="00900538" w:rsidRDefault="00900538" w:rsidP="00900538">
      <w:pPr>
        <w:tabs>
          <w:tab w:val="left" w:pos="2580"/>
        </w:tabs>
        <w:rPr>
          <w:noProof/>
          <w:lang w:eastAsia="pt-BR" w:bidi="ar-SA"/>
        </w:rPr>
      </w:pPr>
      <w:r>
        <w:tab/>
      </w:r>
    </w:p>
    <w:p w14:paraId="2461D907" w14:textId="2FF4093F" w:rsidR="00151F17" w:rsidRDefault="00900538" w:rsidP="00900538">
      <w:pPr>
        <w:pStyle w:val="PargrafodaLista"/>
        <w:numPr>
          <w:ilvl w:val="0"/>
          <w:numId w:val="19"/>
        </w:numPr>
        <w:tabs>
          <w:tab w:val="left" w:pos="2580"/>
        </w:tabs>
        <w:rPr>
          <w:szCs w:val="24"/>
        </w:rPr>
      </w:pPr>
      <w:r w:rsidRPr="00900538">
        <w:rPr>
          <w:szCs w:val="24"/>
        </w:rPr>
        <w:t xml:space="preserve">Vamos criar uma </w:t>
      </w:r>
      <w:r w:rsidR="00151F17">
        <w:rPr>
          <w:szCs w:val="24"/>
        </w:rPr>
        <w:t>caricatura?</w:t>
      </w:r>
    </w:p>
    <w:p w14:paraId="6A2A2092" w14:textId="60C2EA50" w:rsidR="00A72130" w:rsidRPr="00151F17" w:rsidRDefault="00151F17" w:rsidP="00151F17">
      <w:pPr>
        <w:tabs>
          <w:tab w:val="left" w:pos="2580"/>
        </w:tabs>
        <w:ind w:left="643"/>
      </w:pPr>
      <w:r>
        <w:t xml:space="preserve">       </w:t>
      </w:r>
      <w:r w:rsidR="00900538" w:rsidRPr="00151F17">
        <w:t xml:space="preserve"> Preencha as imagens exagerando nas áreas que estão faltando.</w:t>
      </w:r>
    </w:p>
    <w:p w14:paraId="5EDDFBAB" w14:textId="484AFA2E" w:rsidR="00900538" w:rsidRPr="00900538" w:rsidRDefault="00900538" w:rsidP="00900538">
      <w:pPr>
        <w:pStyle w:val="PargrafodaLista"/>
        <w:tabs>
          <w:tab w:val="left" w:pos="2580"/>
        </w:tabs>
        <w:ind w:left="1003"/>
        <w:rPr>
          <w:szCs w:val="24"/>
        </w:rPr>
      </w:pPr>
      <w:r w:rsidRPr="00900538">
        <w:rPr>
          <w:szCs w:val="24"/>
        </w:rPr>
        <w:t>Ao lado de cada imagem tem as instruções de como você deve fazer com cada caricatura.</w:t>
      </w:r>
    </w:p>
    <w:p w14:paraId="441D0C69" w14:textId="77777777" w:rsidR="00900538" w:rsidRPr="00900538" w:rsidRDefault="00900538" w:rsidP="00900538">
      <w:pPr>
        <w:pStyle w:val="PargrafodaLista"/>
        <w:tabs>
          <w:tab w:val="left" w:pos="2580"/>
        </w:tabs>
        <w:ind w:left="1003"/>
        <w:rPr>
          <w:szCs w:val="24"/>
        </w:rPr>
      </w:pPr>
      <w:r w:rsidRPr="00900538">
        <w:rPr>
          <w:szCs w:val="24"/>
        </w:rPr>
        <w:t>Quem não conseguir imprimir essa atividade, pode fazer os desenhos em uma folha anexa seguindo as instruções.</w:t>
      </w:r>
    </w:p>
    <w:p w14:paraId="18228147" w14:textId="77777777" w:rsidR="00DD2B8D" w:rsidRDefault="00DD2B8D" w:rsidP="00900538">
      <w:pPr>
        <w:pStyle w:val="PargrafodaLista"/>
        <w:tabs>
          <w:tab w:val="left" w:pos="2580"/>
        </w:tabs>
        <w:ind w:left="1003"/>
        <w:rPr>
          <w:noProof/>
          <w:lang w:eastAsia="pt-BR" w:bidi="ar-SA"/>
        </w:rPr>
      </w:pPr>
    </w:p>
    <w:p w14:paraId="29EBDAFF" w14:textId="12E33AC2" w:rsidR="00900538" w:rsidRDefault="00900538" w:rsidP="00900538">
      <w:pPr>
        <w:pStyle w:val="PargrafodaLista"/>
        <w:tabs>
          <w:tab w:val="left" w:pos="2580"/>
        </w:tabs>
        <w:ind w:left="1003"/>
        <w:rPr>
          <w:noProof/>
          <w:lang w:eastAsia="pt-BR" w:bidi="ar-SA"/>
        </w:rPr>
      </w:pPr>
      <w:r>
        <w:rPr>
          <w:sz w:val="28"/>
          <w:szCs w:val="28"/>
        </w:rPr>
        <w:t xml:space="preserve"> </w:t>
      </w:r>
    </w:p>
    <w:p w14:paraId="426205F9" w14:textId="53171A7A" w:rsidR="00DD2B8D" w:rsidRDefault="00DD2B8D" w:rsidP="00900538">
      <w:pPr>
        <w:pStyle w:val="PargrafodaLista"/>
        <w:tabs>
          <w:tab w:val="left" w:pos="2580"/>
        </w:tabs>
        <w:ind w:left="1003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7F0A80D0" wp14:editId="385F8E2A">
            <wp:simplePos x="0" y="0"/>
            <wp:positionH relativeFrom="column">
              <wp:posOffset>946785</wp:posOffset>
            </wp:positionH>
            <wp:positionV relativeFrom="paragraph">
              <wp:posOffset>146685</wp:posOffset>
            </wp:positionV>
            <wp:extent cx="2200275" cy="1838325"/>
            <wp:effectExtent l="0" t="0" r="952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0" t="29488" r="42307" b="47334"/>
                    <a:stretch/>
                  </pic:blipFill>
                  <pic:spPr bwMode="auto">
                    <a:xfrm>
                      <a:off x="0" y="0"/>
                      <a:ext cx="22002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E872" w14:textId="7C75ED22" w:rsidR="00900538" w:rsidRDefault="00900538" w:rsidP="00900538">
      <w:pPr>
        <w:pStyle w:val="PargrafodaLista"/>
        <w:tabs>
          <w:tab w:val="left" w:pos="2580"/>
        </w:tabs>
        <w:ind w:left="1003"/>
        <w:rPr>
          <w:sz w:val="28"/>
          <w:szCs w:val="28"/>
        </w:rPr>
      </w:pPr>
    </w:p>
    <w:p w14:paraId="60F05DDF" w14:textId="7FAC1461" w:rsidR="00900538" w:rsidRPr="00900538" w:rsidRDefault="00900538" w:rsidP="00900538"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39F5C1D1" wp14:editId="1406D5CB">
            <wp:simplePos x="0" y="0"/>
            <wp:positionH relativeFrom="column">
              <wp:posOffset>4352925</wp:posOffset>
            </wp:positionH>
            <wp:positionV relativeFrom="paragraph">
              <wp:posOffset>57150</wp:posOffset>
            </wp:positionV>
            <wp:extent cx="1314450" cy="147447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6" t="58913" r="27301" b="24470"/>
                    <a:stretch/>
                  </pic:blipFill>
                  <pic:spPr bwMode="auto">
                    <a:xfrm>
                      <a:off x="0" y="0"/>
                      <a:ext cx="1314450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DFE2" w14:textId="77777777" w:rsidR="00900538" w:rsidRPr="00900538" w:rsidRDefault="00900538" w:rsidP="00900538"/>
    <w:p w14:paraId="25E121B7" w14:textId="77777777" w:rsidR="00900538" w:rsidRPr="00900538" w:rsidRDefault="00900538" w:rsidP="00900538"/>
    <w:p w14:paraId="04AEB8EE" w14:textId="77777777" w:rsidR="00900538" w:rsidRPr="00900538" w:rsidRDefault="00900538" w:rsidP="00900538"/>
    <w:p w14:paraId="1EA7F211" w14:textId="77777777" w:rsidR="00900538" w:rsidRPr="00900538" w:rsidRDefault="00900538" w:rsidP="00900538"/>
    <w:p w14:paraId="51D86E99" w14:textId="1A4CE90F" w:rsidR="00900538" w:rsidRPr="00900538" w:rsidRDefault="00900538" w:rsidP="00900538"/>
    <w:p w14:paraId="634F3AFA" w14:textId="77777777" w:rsidR="00900538" w:rsidRPr="00900538" w:rsidRDefault="00900538" w:rsidP="00900538"/>
    <w:p w14:paraId="3250B3B0" w14:textId="77777777" w:rsidR="00900538" w:rsidRPr="00900538" w:rsidRDefault="00900538" w:rsidP="00900538"/>
    <w:p w14:paraId="6ABD827C" w14:textId="77777777" w:rsidR="00900538" w:rsidRPr="00900538" w:rsidRDefault="00900538" w:rsidP="00900538"/>
    <w:p w14:paraId="57A707A2" w14:textId="77777777" w:rsidR="00900538" w:rsidRPr="00900538" w:rsidRDefault="00900538" w:rsidP="00900538"/>
    <w:p w14:paraId="57687A51" w14:textId="77777777" w:rsidR="00900538" w:rsidRPr="00900538" w:rsidRDefault="00900538" w:rsidP="00900538"/>
    <w:p w14:paraId="7442794F" w14:textId="77777777" w:rsidR="00900538" w:rsidRPr="00900538" w:rsidRDefault="00900538" w:rsidP="00900538"/>
    <w:p w14:paraId="2F5E0710" w14:textId="77777777" w:rsidR="00900538" w:rsidRDefault="00900538" w:rsidP="00151F17">
      <w:pPr>
        <w:rPr>
          <w:noProof/>
          <w:lang w:eastAsia="pt-BR" w:bidi="ar-SA"/>
        </w:rPr>
      </w:pPr>
    </w:p>
    <w:p w14:paraId="3F43D170" w14:textId="4A07D8E6" w:rsidR="00900538" w:rsidRPr="00900538" w:rsidRDefault="00DD2B8D" w:rsidP="00900538">
      <w:pPr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1A04F41C" wp14:editId="15A505D7">
            <wp:simplePos x="0" y="0"/>
            <wp:positionH relativeFrom="column">
              <wp:posOffset>4441825</wp:posOffset>
            </wp:positionH>
            <wp:positionV relativeFrom="paragraph">
              <wp:posOffset>625475</wp:posOffset>
            </wp:positionV>
            <wp:extent cx="1457325" cy="1304925"/>
            <wp:effectExtent l="0" t="0" r="952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5" t="63444" r="25093" b="20846"/>
                    <a:stretch/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38"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600ABF54" wp14:editId="2A18D4B6">
            <wp:simplePos x="0" y="0"/>
            <wp:positionH relativeFrom="column">
              <wp:posOffset>146685</wp:posOffset>
            </wp:positionH>
            <wp:positionV relativeFrom="paragraph">
              <wp:posOffset>128905</wp:posOffset>
            </wp:positionV>
            <wp:extent cx="4022090" cy="206692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9" t="54986" r="38001" b="22658"/>
                    <a:stretch/>
                  </pic:blipFill>
                  <pic:spPr bwMode="auto">
                    <a:xfrm>
                      <a:off x="0" y="0"/>
                      <a:ext cx="402209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38">
        <w:rPr>
          <w:noProof/>
          <w:lang w:eastAsia="pt-BR" w:bidi="ar-SA"/>
        </w:rPr>
        <w:t xml:space="preserve"> </w:t>
      </w:r>
    </w:p>
    <w:sectPr w:rsidR="00900538" w:rsidRPr="009005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5376A" w14:textId="77777777" w:rsidR="002C5369" w:rsidRDefault="002C5369">
      <w:pPr>
        <w:spacing w:before="0"/>
      </w:pPr>
      <w:r>
        <w:separator/>
      </w:r>
    </w:p>
  </w:endnote>
  <w:endnote w:type="continuationSeparator" w:id="0">
    <w:p w14:paraId="4B2DCC64" w14:textId="77777777" w:rsidR="002C5369" w:rsidRDefault="002C53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487BF" w14:textId="77777777" w:rsidR="00516C52" w:rsidRDefault="00516C5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ECECB" w14:textId="77777777" w:rsidR="00516C52" w:rsidRDefault="00516C5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0DB18" w14:textId="77777777" w:rsidR="00516C52" w:rsidRDefault="00516C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E9076" w14:textId="77777777" w:rsidR="002C5369" w:rsidRDefault="002C5369">
      <w:pPr>
        <w:spacing w:before="0"/>
      </w:pPr>
      <w:r>
        <w:separator/>
      </w:r>
    </w:p>
  </w:footnote>
  <w:footnote w:type="continuationSeparator" w:id="0">
    <w:p w14:paraId="534E188E" w14:textId="77777777" w:rsidR="002C5369" w:rsidRDefault="002C53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B0616" w14:textId="77777777" w:rsidR="00516C52" w:rsidRDefault="00516C5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0"/>
  </w:num>
  <w:num w:numId="8">
    <w:abstractNumId w:val="5"/>
  </w:num>
  <w:num w:numId="9">
    <w:abstractNumId w:val="18"/>
  </w:num>
  <w:num w:numId="10">
    <w:abstractNumId w:val="17"/>
  </w:num>
  <w:num w:numId="11">
    <w:abstractNumId w:val="2"/>
  </w:num>
  <w:num w:numId="12">
    <w:abstractNumId w:val="3"/>
  </w:num>
  <w:num w:numId="13">
    <w:abstractNumId w:val="9"/>
  </w:num>
  <w:num w:numId="14">
    <w:abstractNumId w:val="16"/>
  </w:num>
  <w:num w:numId="15">
    <w:abstractNumId w:val="15"/>
  </w:num>
  <w:num w:numId="16">
    <w:abstractNumId w:val="14"/>
  </w:num>
  <w:num w:numId="17">
    <w:abstractNumId w:val="7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F20A3"/>
    <w:rsid w:val="00107678"/>
    <w:rsid w:val="00116F97"/>
    <w:rsid w:val="00124ECF"/>
    <w:rsid w:val="00151F17"/>
    <w:rsid w:val="00157453"/>
    <w:rsid w:val="001C6B54"/>
    <w:rsid w:val="001E3947"/>
    <w:rsid w:val="001F2EED"/>
    <w:rsid w:val="001F5183"/>
    <w:rsid w:val="002015F1"/>
    <w:rsid w:val="00206946"/>
    <w:rsid w:val="0022181C"/>
    <w:rsid w:val="00242880"/>
    <w:rsid w:val="00281E61"/>
    <w:rsid w:val="0029651C"/>
    <w:rsid w:val="002B5FBC"/>
    <w:rsid w:val="002C5369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304FE"/>
    <w:rsid w:val="00435577"/>
    <w:rsid w:val="00447D82"/>
    <w:rsid w:val="00451513"/>
    <w:rsid w:val="00453D2C"/>
    <w:rsid w:val="0046588B"/>
    <w:rsid w:val="00473669"/>
    <w:rsid w:val="005143DB"/>
    <w:rsid w:val="005150A6"/>
    <w:rsid w:val="00515BC7"/>
    <w:rsid w:val="00516C52"/>
    <w:rsid w:val="00523092"/>
    <w:rsid w:val="0055600D"/>
    <w:rsid w:val="0058462F"/>
    <w:rsid w:val="005D1A88"/>
    <w:rsid w:val="00614851"/>
    <w:rsid w:val="006176AA"/>
    <w:rsid w:val="006204C7"/>
    <w:rsid w:val="0064431E"/>
    <w:rsid w:val="0065225C"/>
    <w:rsid w:val="00653740"/>
    <w:rsid w:val="00656898"/>
    <w:rsid w:val="006813FF"/>
    <w:rsid w:val="006E638F"/>
    <w:rsid w:val="00706D68"/>
    <w:rsid w:val="007111E1"/>
    <w:rsid w:val="0071599D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C29B2"/>
    <w:rsid w:val="009E165B"/>
    <w:rsid w:val="00A006B3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711AC"/>
    <w:rsid w:val="00C74413"/>
    <w:rsid w:val="00C86453"/>
    <w:rsid w:val="00C94853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87F5D"/>
    <w:rsid w:val="00E90465"/>
    <w:rsid w:val="00E965E7"/>
    <w:rsid w:val="00E97E06"/>
    <w:rsid w:val="00EA4DF9"/>
    <w:rsid w:val="00ED3636"/>
    <w:rsid w:val="00ED66E9"/>
    <w:rsid w:val="00F247AD"/>
    <w:rsid w:val="00F303E6"/>
    <w:rsid w:val="00F60171"/>
    <w:rsid w:val="00F81791"/>
    <w:rsid w:val="00F92BFC"/>
    <w:rsid w:val="00FC2094"/>
    <w:rsid w:val="00FD44C5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2020-05-16T15:07:00Z</dcterms:created>
  <dcterms:modified xsi:type="dcterms:W3CDTF">2020-05-16T15:07:00Z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