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F4BD7" w14:textId="52CFD93B" w:rsidR="007504CF" w:rsidRDefault="007504CF" w:rsidP="00ED3636">
      <w:pPr>
        <w:pStyle w:val="01Ttulo-IEIJ"/>
      </w:pPr>
      <w:bookmarkStart w:id="0" w:name="_GoBack"/>
      <w:bookmarkEnd w:id="0"/>
      <w:r>
        <w:t>matemática - multiplicação</w:t>
      </w:r>
    </w:p>
    <w:p w14:paraId="0ACD7DCF" w14:textId="5CDC1F8F" w:rsidR="007504CF" w:rsidRDefault="007504CF" w:rsidP="007504CF"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02DA9818" wp14:editId="1ECE2048">
            <wp:simplePos x="0" y="0"/>
            <wp:positionH relativeFrom="column">
              <wp:posOffset>4853940</wp:posOffset>
            </wp:positionH>
            <wp:positionV relativeFrom="paragraph">
              <wp:posOffset>70485</wp:posOffset>
            </wp:positionV>
            <wp:extent cx="751205" cy="49530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7" t="29607" r="33755" b="25982"/>
                    <a:stretch/>
                  </pic:blipFill>
                  <pic:spPr bwMode="auto">
                    <a:xfrm>
                      <a:off x="0" y="0"/>
                      <a:ext cx="75120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6EAE1226" wp14:editId="03B3ABB0">
            <wp:simplePos x="0" y="0"/>
            <wp:positionH relativeFrom="column">
              <wp:posOffset>5757545</wp:posOffset>
            </wp:positionH>
            <wp:positionV relativeFrom="paragraph">
              <wp:posOffset>70485</wp:posOffset>
            </wp:positionV>
            <wp:extent cx="751205" cy="495300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7" t="29607" r="33755" b="25982"/>
                    <a:stretch/>
                  </pic:blipFill>
                  <pic:spPr bwMode="auto">
                    <a:xfrm>
                      <a:off x="0" y="0"/>
                      <a:ext cx="75120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4C3AD" w14:textId="41E5A45E" w:rsidR="007504CF" w:rsidRPr="007504CF" w:rsidRDefault="007504CF" w:rsidP="007504CF">
      <w:pPr>
        <w:pStyle w:val="PargrafodaLista"/>
        <w:numPr>
          <w:ilvl w:val="0"/>
          <w:numId w:val="23"/>
        </w:numPr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9B97E7D" wp14:editId="45DFFF12">
            <wp:simplePos x="0" y="0"/>
            <wp:positionH relativeFrom="column">
              <wp:posOffset>4102735</wp:posOffset>
            </wp:positionH>
            <wp:positionV relativeFrom="paragraph">
              <wp:posOffset>284480</wp:posOffset>
            </wp:positionV>
            <wp:extent cx="751205" cy="4953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7" t="29607" r="33755" b="25982"/>
                    <a:stretch/>
                  </pic:blipFill>
                  <pic:spPr bwMode="auto">
                    <a:xfrm>
                      <a:off x="0" y="0"/>
                      <a:ext cx="75120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Complete.</w:t>
      </w:r>
      <w:r w:rsidRPr="007504CF">
        <w:rPr>
          <w:noProof/>
          <w:lang w:eastAsia="pt-BR" w:bidi="ar-SA"/>
        </w:rPr>
        <w:t xml:space="preserve"> </w:t>
      </w:r>
    </w:p>
    <w:p w14:paraId="6C79EA30" w14:textId="0EDD681C" w:rsidR="00ED3636" w:rsidRDefault="007504CF" w:rsidP="00643C43">
      <w:pPr>
        <w:pStyle w:val="PargrafodaLista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0627DF7F" wp14:editId="2E7D8D1B">
            <wp:simplePos x="0" y="0"/>
            <wp:positionH relativeFrom="column">
              <wp:posOffset>4709795</wp:posOffset>
            </wp:positionH>
            <wp:positionV relativeFrom="paragraph">
              <wp:posOffset>363220</wp:posOffset>
            </wp:positionV>
            <wp:extent cx="751205" cy="49530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7" t="29607" r="33755" b="25982"/>
                    <a:stretch/>
                  </pic:blipFill>
                  <pic:spPr bwMode="auto">
                    <a:xfrm>
                      <a:off x="0" y="0"/>
                      <a:ext cx="75120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519F1251" wp14:editId="5EEFBEF4">
            <wp:simplePos x="0" y="0"/>
            <wp:positionH relativeFrom="column">
              <wp:posOffset>5605145</wp:posOffset>
            </wp:positionH>
            <wp:positionV relativeFrom="paragraph">
              <wp:posOffset>220345</wp:posOffset>
            </wp:positionV>
            <wp:extent cx="751205" cy="49530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7" t="29607" r="33755" b="25982"/>
                    <a:stretch/>
                  </pic:blipFill>
                  <pic:spPr bwMode="auto">
                    <a:xfrm>
                      <a:off x="0" y="0"/>
                      <a:ext cx="75120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AEC81" w14:textId="0D8560B9" w:rsidR="00643C43" w:rsidRDefault="00643C43" w:rsidP="00643C43">
      <w:pPr>
        <w:pStyle w:val="PargrafodaLista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Há ________ aranhas ao lado.</w:t>
      </w:r>
    </w:p>
    <w:p w14:paraId="4C8460E0" w14:textId="77777777" w:rsidR="00643C43" w:rsidRDefault="00643C43" w:rsidP="00643C43">
      <w:pPr>
        <w:pStyle w:val="PargrafodaLista"/>
        <w:ind w:left="1440"/>
        <w:rPr>
          <w:sz w:val="28"/>
          <w:szCs w:val="28"/>
        </w:rPr>
      </w:pPr>
    </w:p>
    <w:p w14:paraId="50DC4989" w14:textId="0605FD13" w:rsidR="00643C43" w:rsidRDefault="00643C43" w:rsidP="00643C43">
      <w:pPr>
        <w:pStyle w:val="PargrafodaLista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Cada aranha tem _________ pernas.</w:t>
      </w:r>
    </w:p>
    <w:p w14:paraId="2ECA8869" w14:textId="77777777" w:rsidR="00643C43" w:rsidRPr="00643C43" w:rsidRDefault="00643C43" w:rsidP="00643C43">
      <w:pPr>
        <w:pStyle w:val="PargrafodaLista"/>
        <w:rPr>
          <w:sz w:val="28"/>
          <w:szCs w:val="28"/>
        </w:rPr>
      </w:pPr>
    </w:p>
    <w:p w14:paraId="641B4A80" w14:textId="151B5AD9" w:rsidR="00643C43" w:rsidRDefault="00643C43" w:rsidP="00643C43">
      <w:pPr>
        <w:pStyle w:val="PargrafodaLista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Total de pernas:</w:t>
      </w:r>
    </w:p>
    <w:p w14:paraId="5578FF49" w14:textId="77777777" w:rsidR="00643C43" w:rsidRPr="00643C43" w:rsidRDefault="00643C43" w:rsidP="00643C43">
      <w:pPr>
        <w:pStyle w:val="PargrafodaLista"/>
        <w:rPr>
          <w:sz w:val="28"/>
          <w:szCs w:val="28"/>
        </w:rPr>
      </w:pPr>
    </w:p>
    <w:p w14:paraId="78DB6E17" w14:textId="51544A5D" w:rsidR="00643C43" w:rsidRDefault="00643C43" w:rsidP="00643C43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______+ ______+ _______+ _______+ _____= _________</w:t>
      </w:r>
    </w:p>
    <w:p w14:paraId="60DB1F80" w14:textId="77777777" w:rsidR="00643C43" w:rsidRDefault="00643C43" w:rsidP="00643C43">
      <w:pPr>
        <w:pStyle w:val="PargrafodaLista"/>
        <w:ind w:left="1440"/>
        <w:rPr>
          <w:sz w:val="28"/>
          <w:szCs w:val="28"/>
        </w:rPr>
      </w:pPr>
    </w:p>
    <w:p w14:paraId="29B5BBF6" w14:textId="53CE6C8B" w:rsidR="00643C43" w:rsidRDefault="00643C43" w:rsidP="00643C43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ou</w:t>
      </w:r>
    </w:p>
    <w:p w14:paraId="3BF88E9B" w14:textId="77777777" w:rsidR="00643C43" w:rsidRDefault="00643C43" w:rsidP="00643C43">
      <w:pPr>
        <w:pStyle w:val="PargrafodaLista"/>
        <w:ind w:left="1440"/>
        <w:rPr>
          <w:sz w:val="28"/>
          <w:szCs w:val="28"/>
        </w:rPr>
      </w:pPr>
    </w:p>
    <w:p w14:paraId="3126E2C5" w14:textId="2AC64171" w:rsidR="00643C43" w:rsidRDefault="00643C43" w:rsidP="00643C43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_________ X _________= _________</w:t>
      </w:r>
    </w:p>
    <w:p w14:paraId="3BD663FA" w14:textId="2A005C51" w:rsidR="00643C43" w:rsidRDefault="00643C43" w:rsidP="00643C43">
      <w:pPr>
        <w:pStyle w:val="PargrafodaLista"/>
        <w:ind w:left="1080"/>
        <w:rPr>
          <w:sz w:val="28"/>
          <w:szCs w:val="28"/>
        </w:rPr>
      </w:pPr>
    </w:p>
    <w:p w14:paraId="3A32C9C3" w14:textId="1E9F51EB" w:rsidR="00643C43" w:rsidRDefault="00643C43" w:rsidP="00643C43">
      <w:pPr>
        <w:pStyle w:val="PargrafodaLista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E no caso de 7 aranhas, quantas pernas seriam? Indique a multiplicação e a resposta.</w:t>
      </w:r>
    </w:p>
    <w:p w14:paraId="4F2A2376" w14:textId="77777777" w:rsidR="00643C43" w:rsidRDefault="00643C43" w:rsidP="00643C43">
      <w:pPr>
        <w:pStyle w:val="PargrafodaLista"/>
        <w:ind w:left="1080"/>
        <w:rPr>
          <w:sz w:val="28"/>
          <w:szCs w:val="28"/>
        </w:rPr>
      </w:pPr>
    </w:p>
    <w:p w14:paraId="611654FF" w14:textId="46C59322" w:rsidR="00643C43" w:rsidRDefault="00643C43" w:rsidP="00643C43">
      <w:pPr>
        <w:pStyle w:val="PargrafodaLista"/>
        <w:ind w:left="1080"/>
        <w:rPr>
          <w:sz w:val="28"/>
          <w:szCs w:val="28"/>
        </w:rPr>
      </w:pPr>
      <w:r>
        <w:rPr>
          <w:sz w:val="28"/>
          <w:szCs w:val="28"/>
        </w:rPr>
        <w:t>____________ X ____________ =_____________</w:t>
      </w:r>
    </w:p>
    <w:p w14:paraId="78AE0368" w14:textId="77777777" w:rsidR="00643C43" w:rsidRDefault="00643C43" w:rsidP="00643C43">
      <w:pPr>
        <w:pStyle w:val="PargrafodaLista"/>
        <w:ind w:left="1080"/>
        <w:rPr>
          <w:sz w:val="28"/>
          <w:szCs w:val="28"/>
        </w:rPr>
      </w:pPr>
    </w:p>
    <w:p w14:paraId="24AA5DFD" w14:textId="45776408" w:rsidR="00643C43" w:rsidRDefault="00643C43" w:rsidP="00643C43">
      <w:pPr>
        <w:pStyle w:val="PargrafodaLista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2. Observe as carteiras na sala de </w:t>
      </w:r>
      <w:r w:rsidR="009C5BD4">
        <w:rPr>
          <w:sz w:val="28"/>
          <w:szCs w:val="28"/>
        </w:rPr>
        <w:t xml:space="preserve">aula de Caio, ilustrada abaixo. </w:t>
      </w:r>
      <w:r>
        <w:rPr>
          <w:sz w:val="28"/>
          <w:szCs w:val="28"/>
        </w:rPr>
        <w:t>Complete e indique a resposta.</w:t>
      </w:r>
    </w:p>
    <w:p w14:paraId="45A64E89" w14:textId="77777777" w:rsidR="00643C43" w:rsidRDefault="00643C43" w:rsidP="00643C43">
      <w:pPr>
        <w:pStyle w:val="PargrafodaLista"/>
        <w:ind w:left="1080"/>
        <w:rPr>
          <w:sz w:val="28"/>
          <w:szCs w:val="28"/>
        </w:rPr>
      </w:pPr>
    </w:p>
    <w:p w14:paraId="126F3D62" w14:textId="07067533" w:rsidR="00643C43" w:rsidRDefault="00643C43" w:rsidP="00643C43">
      <w:pPr>
        <w:pStyle w:val="PargrafodaLista"/>
        <w:ind w:left="1080"/>
        <w:rPr>
          <w:sz w:val="28"/>
          <w:szCs w:val="28"/>
        </w:rPr>
      </w:pPr>
    </w:p>
    <w:p w14:paraId="16533876" w14:textId="1DCAD3E9" w:rsidR="00EB74BA" w:rsidRDefault="00EB74BA" w:rsidP="00643C43">
      <w:pPr>
        <w:pStyle w:val="PargrafodaLista"/>
        <w:ind w:left="1080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 wp14:anchorId="2A490022" wp14:editId="093055D5">
            <wp:simplePos x="0" y="0"/>
            <wp:positionH relativeFrom="column">
              <wp:posOffset>81280</wp:posOffset>
            </wp:positionH>
            <wp:positionV relativeFrom="paragraph">
              <wp:posOffset>46355</wp:posOffset>
            </wp:positionV>
            <wp:extent cx="2534285" cy="2001520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5" t="17825" r="24923" b="18731"/>
                    <a:stretch/>
                  </pic:blipFill>
                  <pic:spPr bwMode="auto">
                    <a:xfrm>
                      <a:off x="0" y="0"/>
                      <a:ext cx="2534285" cy="200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297EA" w14:textId="1B533767" w:rsidR="00643C43" w:rsidRDefault="00643C43" w:rsidP="00643C43">
      <w:pPr>
        <w:pStyle w:val="PargrafodaLista"/>
        <w:ind w:left="1080"/>
        <w:rPr>
          <w:sz w:val="28"/>
          <w:szCs w:val="28"/>
        </w:rPr>
      </w:pPr>
    </w:p>
    <w:p w14:paraId="0D58A576" w14:textId="4D5A79D1" w:rsidR="00EB74BA" w:rsidRDefault="009C5BD4" w:rsidP="009C5BD4">
      <w:pPr>
        <w:pStyle w:val="PargrafodaLista"/>
        <w:tabs>
          <w:tab w:val="left" w:pos="1485"/>
        </w:tabs>
        <w:ind w:left="1080"/>
        <w:rPr>
          <w:noProof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669ED2" wp14:editId="56D9122B">
                <wp:simplePos x="0" y="0"/>
                <wp:positionH relativeFrom="column">
                  <wp:posOffset>-116205</wp:posOffset>
                </wp:positionH>
                <wp:positionV relativeFrom="paragraph">
                  <wp:posOffset>128905</wp:posOffset>
                </wp:positionV>
                <wp:extent cx="514350" cy="0"/>
                <wp:effectExtent l="0" t="76200" r="19050" b="114300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0" o:spid="_x0000_s1026" type="#_x0000_t32" style="position:absolute;margin-left:-9.15pt;margin-top:10.15pt;width:40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pt-BR" w:bidi="ar-SA"/>
        </w:rPr>
        <w:tab/>
        <w:t>Linhas</w:t>
      </w:r>
    </w:p>
    <w:p w14:paraId="22DAD882" w14:textId="1A3037E6" w:rsidR="00643C43" w:rsidRDefault="00643C43" w:rsidP="00EB74BA">
      <w:pPr>
        <w:pStyle w:val="PargrafodaLista"/>
        <w:ind w:left="1080"/>
        <w:jc w:val="center"/>
        <w:rPr>
          <w:sz w:val="28"/>
          <w:szCs w:val="28"/>
        </w:rPr>
      </w:pPr>
    </w:p>
    <w:p w14:paraId="40B0A74D" w14:textId="77777777" w:rsidR="00643C43" w:rsidRDefault="00643C43" w:rsidP="00643C43">
      <w:pPr>
        <w:pStyle w:val="PargrafodaLista"/>
        <w:ind w:left="1080"/>
        <w:rPr>
          <w:sz w:val="28"/>
          <w:szCs w:val="28"/>
        </w:rPr>
      </w:pPr>
    </w:p>
    <w:p w14:paraId="540F1807" w14:textId="77777777" w:rsidR="00643C43" w:rsidRDefault="00643C43" w:rsidP="00643C43">
      <w:pPr>
        <w:pStyle w:val="PargrafodaLista"/>
        <w:ind w:left="1080"/>
        <w:rPr>
          <w:sz w:val="28"/>
          <w:szCs w:val="28"/>
        </w:rPr>
      </w:pPr>
    </w:p>
    <w:p w14:paraId="6219A353" w14:textId="77777777" w:rsidR="00643C43" w:rsidRDefault="00643C43" w:rsidP="00643C43">
      <w:pPr>
        <w:pStyle w:val="PargrafodaLista"/>
        <w:ind w:left="1080"/>
        <w:rPr>
          <w:sz w:val="28"/>
          <w:szCs w:val="28"/>
        </w:rPr>
      </w:pPr>
    </w:p>
    <w:p w14:paraId="0C9B9EBE" w14:textId="6F35AE92" w:rsidR="00643C43" w:rsidRDefault="00643C43" w:rsidP="00643C43">
      <w:pPr>
        <w:pStyle w:val="PargrafodaLista"/>
        <w:ind w:left="1080"/>
        <w:rPr>
          <w:sz w:val="28"/>
          <w:szCs w:val="28"/>
        </w:rPr>
      </w:pPr>
    </w:p>
    <w:p w14:paraId="49258E9A" w14:textId="26383305" w:rsidR="00EB74BA" w:rsidRDefault="00EB74BA" w:rsidP="00643C43">
      <w:pPr>
        <w:pStyle w:val="PargrafodaLista"/>
        <w:ind w:left="1080"/>
        <w:rPr>
          <w:sz w:val="28"/>
          <w:szCs w:val="28"/>
        </w:rPr>
      </w:pPr>
    </w:p>
    <w:p w14:paraId="77A01CE5" w14:textId="65E32DEB" w:rsidR="00EB74BA" w:rsidRPr="00EB74BA" w:rsidRDefault="009C5BD4" w:rsidP="00EB74BA"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0560FE" wp14:editId="02AFD361">
                <wp:simplePos x="0" y="0"/>
                <wp:positionH relativeFrom="column">
                  <wp:posOffset>-1678305</wp:posOffset>
                </wp:positionH>
                <wp:positionV relativeFrom="paragraph">
                  <wp:posOffset>212090</wp:posOffset>
                </wp:positionV>
                <wp:extent cx="0" cy="514350"/>
                <wp:effectExtent l="95250" t="0" r="57150" b="57150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1" o:spid="_x0000_s1026" type="#_x0000_t32" style="position:absolute;margin-left:-132.15pt;margin-top:16.7pt;width:0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" strokecolor="#5b9bd5 [3204]" strokeweight=".5pt">
                <v:stroke endarrow="open" joinstyle="miter"/>
              </v:shape>
            </w:pict>
          </mc:Fallback>
        </mc:AlternateContent>
      </w:r>
    </w:p>
    <w:p w14:paraId="0624A3E9" w14:textId="531EF67E" w:rsidR="00EB74BA" w:rsidRPr="00EB74BA" w:rsidRDefault="00EB74BA" w:rsidP="00EB74BA"/>
    <w:p w14:paraId="550A12DE" w14:textId="57340E37" w:rsidR="00EB74BA" w:rsidRDefault="009C5BD4" w:rsidP="009C5BD4">
      <w:pPr>
        <w:tabs>
          <w:tab w:val="left" w:pos="1605"/>
        </w:tabs>
      </w:pPr>
      <w:r>
        <w:tab/>
        <w:t xml:space="preserve">  colunas</w:t>
      </w:r>
    </w:p>
    <w:p w14:paraId="06495654" w14:textId="468190E8" w:rsidR="00643C43" w:rsidRDefault="00EB74BA" w:rsidP="00EB74BA">
      <w:pPr>
        <w:tabs>
          <w:tab w:val="left" w:pos="4065"/>
        </w:tabs>
      </w:pPr>
      <w:r>
        <w:lastRenderedPageBreak/>
        <w:tab/>
      </w:r>
    </w:p>
    <w:p w14:paraId="73A0FD8D" w14:textId="60910AEE" w:rsidR="00EB74BA" w:rsidRDefault="00EB74BA" w:rsidP="00EB74BA">
      <w:pPr>
        <w:tabs>
          <w:tab w:val="left" w:pos="4065"/>
        </w:tabs>
        <w:jc w:val="center"/>
        <w:rPr>
          <w:sz w:val="40"/>
          <w:szCs w:val="40"/>
        </w:rPr>
      </w:pPr>
      <w:r w:rsidRPr="00EB74BA">
        <w:rPr>
          <w:sz w:val="40"/>
          <w:szCs w:val="40"/>
        </w:rPr>
        <w:t>7 linhas de 5 carteiras</w:t>
      </w:r>
    </w:p>
    <w:p w14:paraId="375D3164" w14:textId="0D3C9682" w:rsidR="00EB74BA" w:rsidRDefault="00EB74BA" w:rsidP="00EB74BA">
      <w:pPr>
        <w:rPr>
          <w:sz w:val="40"/>
          <w:szCs w:val="40"/>
        </w:rPr>
      </w:pPr>
    </w:p>
    <w:p w14:paraId="6866B026" w14:textId="72E6DC87" w:rsidR="00EB74BA" w:rsidRDefault="00EB74BA" w:rsidP="00EB74BA">
      <w:pPr>
        <w:ind w:firstLine="643"/>
        <w:rPr>
          <w:sz w:val="28"/>
          <w:szCs w:val="28"/>
        </w:rPr>
      </w:pPr>
      <w:r>
        <w:rPr>
          <w:sz w:val="28"/>
          <w:szCs w:val="28"/>
        </w:rPr>
        <w:t>7 X 5 = _______</w:t>
      </w:r>
    </w:p>
    <w:p w14:paraId="32BF6087" w14:textId="2F2F3DEE" w:rsidR="00EB74BA" w:rsidRDefault="00EB74BA" w:rsidP="00EB74BA">
      <w:pPr>
        <w:ind w:firstLine="643"/>
        <w:rPr>
          <w:sz w:val="28"/>
          <w:szCs w:val="28"/>
        </w:rPr>
      </w:pPr>
      <w:r>
        <w:rPr>
          <w:sz w:val="28"/>
          <w:szCs w:val="28"/>
        </w:rPr>
        <w:t>5 + 5 + 5 + 5 + 5 +5 +5 = ______</w:t>
      </w:r>
    </w:p>
    <w:p w14:paraId="1DA71DCF" w14:textId="77777777" w:rsidR="00EB74BA" w:rsidRDefault="00EB74BA" w:rsidP="00EB74BA">
      <w:pPr>
        <w:ind w:firstLine="643"/>
        <w:rPr>
          <w:sz w:val="28"/>
          <w:szCs w:val="28"/>
        </w:rPr>
      </w:pPr>
    </w:p>
    <w:p w14:paraId="220B777D" w14:textId="541804E0" w:rsidR="00EB74BA" w:rsidRDefault="00EB74BA" w:rsidP="00EB74BA">
      <w:pPr>
        <w:tabs>
          <w:tab w:val="left" w:pos="406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5</w:t>
      </w:r>
      <w:r w:rsidRPr="00EB74BA">
        <w:rPr>
          <w:sz w:val="40"/>
          <w:szCs w:val="40"/>
        </w:rPr>
        <w:t xml:space="preserve"> </w:t>
      </w:r>
      <w:r>
        <w:rPr>
          <w:sz w:val="40"/>
          <w:szCs w:val="40"/>
        </w:rPr>
        <w:t>colunas de 7</w:t>
      </w:r>
      <w:r w:rsidRPr="00EB74BA">
        <w:rPr>
          <w:sz w:val="40"/>
          <w:szCs w:val="40"/>
        </w:rPr>
        <w:t xml:space="preserve"> carteiras</w:t>
      </w:r>
    </w:p>
    <w:p w14:paraId="4267A1FC" w14:textId="77777777" w:rsidR="00EB74BA" w:rsidRDefault="00EB74BA" w:rsidP="00EB74BA">
      <w:pPr>
        <w:ind w:firstLine="643"/>
        <w:rPr>
          <w:sz w:val="28"/>
          <w:szCs w:val="28"/>
        </w:rPr>
      </w:pPr>
    </w:p>
    <w:p w14:paraId="387FF6BE" w14:textId="796D4BB9" w:rsidR="00EB74BA" w:rsidRDefault="00EB74BA" w:rsidP="00EB74BA">
      <w:pPr>
        <w:ind w:firstLine="643"/>
        <w:rPr>
          <w:sz w:val="28"/>
          <w:szCs w:val="28"/>
        </w:rPr>
      </w:pPr>
      <w:r>
        <w:rPr>
          <w:sz w:val="28"/>
          <w:szCs w:val="28"/>
        </w:rPr>
        <w:t>5 X 7 = ________</w:t>
      </w:r>
    </w:p>
    <w:p w14:paraId="2029AA0C" w14:textId="7F30D59C" w:rsidR="00EB74BA" w:rsidRDefault="00EB74BA" w:rsidP="00EB74BA">
      <w:pPr>
        <w:ind w:firstLine="643"/>
        <w:rPr>
          <w:sz w:val="28"/>
          <w:szCs w:val="28"/>
        </w:rPr>
      </w:pPr>
      <w:r>
        <w:rPr>
          <w:sz w:val="28"/>
          <w:szCs w:val="28"/>
        </w:rPr>
        <w:t>______+ ________+________+________+______=________</w:t>
      </w:r>
    </w:p>
    <w:p w14:paraId="70FEEF57" w14:textId="77777777" w:rsidR="00EB74BA" w:rsidRDefault="00EB74BA" w:rsidP="00EB74BA">
      <w:pPr>
        <w:ind w:firstLine="643"/>
        <w:rPr>
          <w:sz w:val="28"/>
          <w:szCs w:val="28"/>
        </w:rPr>
      </w:pPr>
    </w:p>
    <w:p w14:paraId="0F7FCF5D" w14:textId="39913A46" w:rsidR="009C5BD4" w:rsidRDefault="00EB74BA" w:rsidP="00EB74BA">
      <w:pPr>
        <w:ind w:firstLine="643"/>
        <w:rPr>
          <w:sz w:val="28"/>
          <w:szCs w:val="28"/>
        </w:rPr>
      </w:pPr>
      <w:r>
        <w:rPr>
          <w:sz w:val="28"/>
          <w:szCs w:val="28"/>
        </w:rPr>
        <w:t>Resposta: Ao todo são ________ carteiras.</w:t>
      </w:r>
    </w:p>
    <w:p w14:paraId="137552DE" w14:textId="16F8D469" w:rsidR="009C5BD4" w:rsidRDefault="009C5BD4" w:rsidP="009C5BD4">
      <w:pPr>
        <w:rPr>
          <w:sz w:val="28"/>
          <w:szCs w:val="28"/>
        </w:rPr>
      </w:pPr>
    </w:p>
    <w:p w14:paraId="62F977BD" w14:textId="636EF1CD" w:rsidR="00EB74BA" w:rsidRDefault="009C5BD4" w:rsidP="009C5BD4">
      <w:pPr>
        <w:ind w:firstLine="643"/>
        <w:rPr>
          <w:sz w:val="28"/>
          <w:szCs w:val="28"/>
        </w:rPr>
      </w:pPr>
      <w:r>
        <w:rPr>
          <w:sz w:val="28"/>
          <w:szCs w:val="28"/>
        </w:rPr>
        <w:t>4) Indique a multiplicação.</w:t>
      </w:r>
    </w:p>
    <w:p w14:paraId="20D12CAE" w14:textId="64F5FB76" w:rsidR="009C5BD4" w:rsidRDefault="009C5BD4" w:rsidP="009C5BD4">
      <w:pPr>
        <w:ind w:firstLine="643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1552" behindDoc="0" locked="0" layoutInCell="1" allowOverlap="1" wp14:anchorId="67E34319" wp14:editId="4BBCD920">
            <wp:simplePos x="0" y="0"/>
            <wp:positionH relativeFrom="column">
              <wp:posOffset>1842135</wp:posOffset>
            </wp:positionH>
            <wp:positionV relativeFrom="paragraph">
              <wp:posOffset>142240</wp:posOffset>
            </wp:positionV>
            <wp:extent cx="2905125" cy="2345690"/>
            <wp:effectExtent l="0" t="0" r="9525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4" t="33837" r="40550" b="25378"/>
                    <a:stretch/>
                  </pic:blipFill>
                  <pic:spPr bwMode="auto">
                    <a:xfrm>
                      <a:off x="0" y="0"/>
                      <a:ext cx="2905125" cy="23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2F0DC" w14:textId="26E272C0" w:rsidR="009C5BD4" w:rsidRDefault="009C5BD4" w:rsidP="009C5BD4">
      <w:pPr>
        <w:ind w:firstLine="643"/>
        <w:rPr>
          <w:sz w:val="28"/>
          <w:szCs w:val="28"/>
        </w:rPr>
      </w:pPr>
    </w:p>
    <w:p w14:paraId="38A7530A" w14:textId="77777777" w:rsidR="009C5BD4" w:rsidRPr="009C5BD4" w:rsidRDefault="009C5BD4" w:rsidP="009C5BD4">
      <w:pPr>
        <w:rPr>
          <w:sz w:val="28"/>
          <w:szCs w:val="28"/>
        </w:rPr>
      </w:pPr>
    </w:p>
    <w:p w14:paraId="01B3CDD0" w14:textId="77777777" w:rsidR="009C5BD4" w:rsidRPr="009C5BD4" w:rsidRDefault="009C5BD4" w:rsidP="009C5BD4">
      <w:pPr>
        <w:rPr>
          <w:sz w:val="28"/>
          <w:szCs w:val="28"/>
        </w:rPr>
      </w:pPr>
    </w:p>
    <w:p w14:paraId="05805F18" w14:textId="77777777" w:rsidR="009C5BD4" w:rsidRPr="009C5BD4" w:rsidRDefault="009C5BD4" w:rsidP="009C5BD4">
      <w:pPr>
        <w:rPr>
          <w:sz w:val="28"/>
          <w:szCs w:val="28"/>
        </w:rPr>
      </w:pPr>
    </w:p>
    <w:p w14:paraId="54CAFC1C" w14:textId="77777777" w:rsidR="009C5BD4" w:rsidRPr="009C5BD4" w:rsidRDefault="009C5BD4" w:rsidP="009C5BD4">
      <w:pPr>
        <w:rPr>
          <w:sz w:val="28"/>
          <w:szCs w:val="28"/>
        </w:rPr>
      </w:pPr>
    </w:p>
    <w:p w14:paraId="6DC2A21E" w14:textId="77777777" w:rsidR="009C5BD4" w:rsidRPr="009C5BD4" w:rsidRDefault="009C5BD4" w:rsidP="009C5BD4">
      <w:pPr>
        <w:rPr>
          <w:sz w:val="28"/>
          <w:szCs w:val="28"/>
        </w:rPr>
      </w:pPr>
    </w:p>
    <w:p w14:paraId="45E21581" w14:textId="77777777" w:rsidR="009C5BD4" w:rsidRPr="009C5BD4" w:rsidRDefault="009C5BD4" w:rsidP="009C5BD4">
      <w:pPr>
        <w:rPr>
          <w:sz w:val="28"/>
          <w:szCs w:val="28"/>
        </w:rPr>
      </w:pPr>
    </w:p>
    <w:p w14:paraId="5858E639" w14:textId="0D5FCC09" w:rsidR="009C5BD4" w:rsidRDefault="009C5BD4" w:rsidP="009C5BD4">
      <w:pPr>
        <w:rPr>
          <w:sz w:val="28"/>
          <w:szCs w:val="28"/>
        </w:rPr>
      </w:pPr>
    </w:p>
    <w:p w14:paraId="1045701C" w14:textId="77777777" w:rsidR="009C5BD4" w:rsidRDefault="009C5BD4" w:rsidP="009C5BD4">
      <w:pPr>
        <w:tabs>
          <w:tab w:val="left" w:pos="3480"/>
        </w:tabs>
        <w:rPr>
          <w:sz w:val="28"/>
          <w:szCs w:val="28"/>
        </w:rPr>
      </w:pPr>
    </w:p>
    <w:p w14:paraId="30A690E6" w14:textId="77777777" w:rsidR="009C5BD4" w:rsidRDefault="009C5BD4" w:rsidP="009C5BD4">
      <w:pPr>
        <w:tabs>
          <w:tab w:val="left" w:pos="3480"/>
        </w:tabs>
        <w:rPr>
          <w:sz w:val="28"/>
          <w:szCs w:val="28"/>
        </w:rPr>
      </w:pPr>
    </w:p>
    <w:p w14:paraId="2F232467" w14:textId="280D8A91" w:rsidR="009C5BD4" w:rsidRDefault="009C5BD4" w:rsidP="009C5BD4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ab/>
        <w:t>_________ X _________= ________</w:t>
      </w:r>
    </w:p>
    <w:p w14:paraId="6620359D" w14:textId="77777777" w:rsidR="009C5BD4" w:rsidRPr="009C5BD4" w:rsidRDefault="009C5BD4" w:rsidP="009C5BD4">
      <w:pPr>
        <w:rPr>
          <w:sz w:val="28"/>
          <w:szCs w:val="28"/>
        </w:rPr>
      </w:pPr>
    </w:p>
    <w:p w14:paraId="5F54DCF1" w14:textId="77777777" w:rsidR="009C5BD4" w:rsidRPr="009C5BD4" w:rsidRDefault="009C5BD4" w:rsidP="009C5BD4">
      <w:pPr>
        <w:rPr>
          <w:sz w:val="28"/>
          <w:szCs w:val="28"/>
        </w:rPr>
      </w:pPr>
    </w:p>
    <w:p w14:paraId="2A8992D0" w14:textId="55ACF346" w:rsidR="009C5BD4" w:rsidRDefault="009C5BD4" w:rsidP="009C5BD4">
      <w:pPr>
        <w:tabs>
          <w:tab w:val="left" w:pos="23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6FDA995" w14:textId="18379862" w:rsidR="009C5BD4" w:rsidRDefault="009C5BD4" w:rsidP="009C5BD4">
      <w:pPr>
        <w:tabs>
          <w:tab w:val="left" w:pos="2370"/>
        </w:tabs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2576" behindDoc="0" locked="0" layoutInCell="1" allowOverlap="1" wp14:anchorId="4F6D5871" wp14:editId="27DD9EC0">
            <wp:simplePos x="0" y="0"/>
            <wp:positionH relativeFrom="column">
              <wp:posOffset>3460750</wp:posOffset>
            </wp:positionH>
            <wp:positionV relativeFrom="paragraph">
              <wp:posOffset>-113030</wp:posOffset>
            </wp:positionV>
            <wp:extent cx="3000375" cy="1494155"/>
            <wp:effectExtent l="0" t="0" r="9525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1" t="80060" r="25432" b="5741"/>
                    <a:stretch/>
                  </pic:blipFill>
                  <pic:spPr bwMode="auto">
                    <a:xfrm>
                      <a:off x="0" y="0"/>
                      <a:ext cx="3000375" cy="149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5. Quantas são as garrafas:</w:t>
      </w:r>
    </w:p>
    <w:p w14:paraId="77B117C2" w14:textId="77777777" w:rsidR="009C5BD4" w:rsidRDefault="009C5BD4" w:rsidP="009C5BD4">
      <w:pPr>
        <w:tabs>
          <w:tab w:val="left" w:pos="2370"/>
        </w:tabs>
        <w:rPr>
          <w:sz w:val="28"/>
          <w:szCs w:val="28"/>
        </w:rPr>
      </w:pPr>
    </w:p>
    <w:p w14:paraId="1AB6CBA7" w14:textId="53FF463F" w:rsidR="009C5BD4" w:rsidRDefault="009C5BD4" w:rsidP="009C5BD4">
      <w:pPr>
        <w:pStyle w:val="PargrafodaLista"/>
        <w:numPr>
          <w:ilvl w:val="0"/>
          <w:numId w:val="26"/>
        </w:numPr>
        <w:tabs>
          <w:tab w:val="left" w:pos="2370"/>
        </w:tabs>
        <w:rPr>
          <w:sz w:val="28"/>
          <w:szCs w:val="28"/>
        </w:rPr>
      </w:pPr>
      <w:r>
        <w:rPr>
          <w:sz w:val="28"/>
          <w:szCs w:val="28"/>
        </w:rPr>
        <w:t>em cada linha? _________________</w:t>
      </w:r>
    </w:p>
    <w:p w14:paraId="57BBE246" w14:textId="77777777" w:rsidR="009C5BD4" w:rsidRDefault="009C5BD4" w:rsidP="009C5BD4">
      <w:pPr>
        <w:pStyle w:val="PargrafodaLista"/>
        <w:tabs>
          <w:tab w:val="left" w:pos="2370"/>
        </w:tabs>
        <w:rPr>
          <w:sz w:val="28"/>
          <w:szCs w:val="28"/>
        </w:rPr>
      </w:pPr>
    </w:p>
    <w:p w14:paraId="7793539D" w14:textId="77777777" w:rsidR="009C5BD4" w:rsidRDefault="009C5BD4" w:rsidP="009C5BD4">
      <w:pPr>
        <w:pStyle w:val="PargrafodaLista"/>
        <w:numPr>
          <w:ilvl w:val="0"/>
          <w:numId w:val="26"/>
        </w:numPr>
        <w:tabs>
          <w:tab w:val="left" w:pos="2370"/>
        </w:tabs>
        <w:rPr>
          <w:sz w:val="28"/>
          <w:szCs w:val="28"/>
        </w:rPr>
      </w:pPr>
      <w:r>
        <w:rPr>
          <w:sz w:val="28"/>
          <w:szCs w:val="28"/>
        </w:rPr>
        <w:t>em cada coluna? ________________</w:t>
      </w:r>
    </w:p>
    <w:p w14:paraId="750DC649" w14:textId="77777777" w:rsidR="009C5BD4" w:rsidRPr="009C5BD4" w:rsidRDefault="009C5BD4" w:rsidP="009C5BD4">
      <w:pPr>
        <w:pStyle w:val="PargrafodaLista"/>
        <w:rPr>
          <w:sz w:val="28"/>
          <w:szCs w:val="28"/>
        </w:rPr>
      </w:pPr>
    </w:p>
    <w:p w14:paraId="21BD2004" w14:textId="5860E4C4" w:rsidR="009C5BD4" w:rsidRDefault="009C5BD4" w:rsidP="009C5BD4">
      <w:pPr>
        <w:pStyle w:val="PargrafodaLista"/>
        <w:numPr>
          <w:ilvl w:val="0"/>
          <w:numId w:val="26"/>
        </w:numPr>
        <w:tabs>
          <w:tab w:val="left" w:pos="2370"/>
        </w:tabs>
        <w:rPr>
          <w:sz w:val="28"/>
          <w:szCs w:val="28"/>
        </w:rPr>
      </w:pPr>
      <w:r>
        <w:rPr>
          <w:sz w:val="28"/>
          <w:szCs w:val="28"/>
        </w:rPr>
        <w:t xml:space="preserve">no total? ______________________ </w:t>
      </w:r>
    </w:p>
    <w:p w14:paraId="0DA141F0" w14:textId="77777777" w:rsidR="009C5BD4" w:rsidRPr="009C5BD4" w:rsidRDefault="009C5BD4" w:rsidP="009C5BD4">
      <w:pPr>
        <w:pStyle w:val="PargrafodaLista"/>
        <w:rPr>
          <w:sz w:val="28"/>
          <w:szCs w:val="28"/>
        </w:rPr>
      </w:pPr>
    </w:p>
    <w:p w14:paraId="4E14E105" w14:textId="77777777" w:rsidR="009C5BD4" w:rsidRDefault="009C5BD4" w:rsidP="009C5BD4">
      <w:pPr>
        <w:tabs>
          <w:tab w:val="left" w:pos="2370"/>
        </w:tabs>
        <w:rPr>
          <w:sz w:val="28"/>
          <w:szCs w:val="28"/>
        </w:rPr>
      </w:pPr>
    </w:p>
    <w:p w14:paraId="0F933840" w14:textId="77777777" w:rsidR="009C5BD4" w:rsidRPr="009C5BD4" w:rsidRDefault="009C5BD4" w:rsidP="009C5BD4">
      <w:pPr>
        <w:tabs>
          <w:tab w:val="left" w:pos="2370"/>
        </w:tabs>
        <w:rPr>
          <w:sz w:val="28"/>
          <w:szCs w:val="28"/>
        </w:rPr>
      </w:pPr>
    </w:p>
    <w:p w14:paraId="2C5F9B36" w14:textId="77777777" w:rsidR="009C5BD4" w:rsidRDefault="009C5BD4" w:rsidP="009C5BD4">
      <w:pPr>
        <w:tabs>
          <w:tab w:val="left" w:pos="2370"/>
        </w:tabs>
        <w:rPr>
          <w:sz w:val="28"/>
          <w:szCs w:val="28"/>
        </w:rPr>
      </w:pPr>
    </w:p>
    <w:p w14:paraId="1DA98991" w14:textId="77777777" w:rsidR="009C5BD4" w:rsidRDefault="009C5BD4" w:rsidP="009C5BD4">
      <w:pPr>
        <w:tabs>
          <w:tab w:val="left" w:pos="2370"/>
        </w:tabs>
        <w:rPr>
          <w:sz w:val="28"/>
          <w:szCs w:val="28"/>
        </w:rPr>
      </w:pPr>
    </w:p>
    <w:p w14:paraId="0C0F50D4" w14:textId="77777777" w:rsidR="009C5BD4" w:rsidRDefault="009C5BD4" w:rsidP="009C5BD4">
      <w:pPr>
        <w:tabs>
          <w:tab w:val="left" w:pos="2370"/>
        </w:tabs>
        <w:rPr>
          <w:sz w:val="28"/>
          <w:szCs w:val="28"/>
        </w:rPr>
      </w:pPr>
    </w:p>
    <w:p w14:paraId="429C7DA0" w14:textId="77777777" w:rsidR="009C5BD4" w:rsidRDefault="009C5BD4" w:rsidP="009C5BD4">
      <w:pPr>
        <w:tabs>
          <w:tab w:val="left" w:pos="2370"/>
        </w:tabs>
        <w:rPr>
          <w:sz w:val="28"/>
          <w:szCs w:val="28"/>
        </w:rPr>
      </w:pPr>
    </w:p>
    <w:p w14:paraId="6AFE9D77" w14:textId="77777777" w:rsidR="009C5BD4" w:rsidRDefault="009C5BD4" w:rsidP="009C5BD4">
      <w:pPr>
        <w:tabs>
          <w:tab w:val="left" w:pos="2370"/>
        </w:tabs>
        <w:rPr>
          <w:noProof/>
          <w:lang w:eastAsia="pt-BR" w:bidi="ar-SA"/>
        </w:rPr>
      </w:pPr>
    </w:p>
    <w:p w14:paraId="088C4E34" w14:textId="19922F91" w:rsidR="009C5BD4" w:rsidRPr="009C5BD4" w:rsidRDefault="009C5BD4" w:rsidP="009C5BD4">
      <w:pPr>
        <w:tabs>
          <w:tab w:val="left" w:pos="2370"/>
        </w:tabs>
        <w:rPr>
          <w:sz w:val="28"/>
          <w:szCs w:val="28"/>
        </w:rPr>
      </w:pPr>
    </w:p>
    <w:sectPr w:rsidR="009C5BD4" w:rsidRPr="009C5BD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CC259" w14:textId="77777777" w:rsidR="00387A97" w:rsidRDefault="00387A97">
      <w:pPr>
        <w:spacing w:before="0"/>
      </w:pPr>
      <w:r>
        <w:separator/>
      </w:r>
    </w:p>
  </w:endnote>
  <w:endnote w:type="continuationSeparator" w:id="0">
    <w:p w14:paraId="0E534AB3" w14:textId="77777777" w:rsidR="00387A97" w:rsidRDefault="00387A9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BCD8D" w14:textId="77777777" w:rsidR="00387A97" w:rsidRDefault="00387A97">
      <w:pPr>
        <w:spacing w:before="0"/>
      </w:pPr>
      <w:r>
        <w:separator/>
      </w:r>
    </w:p>
  </w:footnote>
  <w:footnote w:type="continuationSeparator" w:id="0">
    <w:p w14:paraId="1428D9EF" w14:textId="77777777" w:rsidR="00387A97" w:rsidRDefault="00387A9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B382A"/>
    <w:multiLevelType w:val="hybridMultilevel"/>
    <w:tmpl w:val="C250FD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EE5A57"/>
    <w:multiLevelType w:val="hybridMultilevel"/>
    <w:tmpl w:val="13ACF8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5D2F9B"/>
    <w:multiLevelType w:val="hybridMultilevel"/>
    <w:tmpl w:val="B9F0C4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AF5B78"/>
    <w:multiLevelType w:val="hybridMultilevel"/>
    <w:tmpl w:val="002AA4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BE4272"/>
    <w:multiLevelType w:val="hybridMultilevel"/>
    <w:tmpl w:val="D79041EC"/>
    <w:lvl w:ilvl="0" w:tplc="322C0A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FC3F4D"/>
    <w:multiLevelType w:val="hybridMultilevel"/>
    <w:tmpl w:val="27D804AA"/>
    <w:lvl w:ilvl="0" w:tplc="F9F246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0CF783E"/>
    <w:multiLevelType w:val="hybridMultilevel"/>
    <w:tmpl w:val="FF02A56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12"/>
  </w:num>
  <w:num w:numId="5">
    <w:abstractNumId w:val="13"/>
  </w:num>
  <w:num w:numId="6">
    <w:abstractNumId w:val="10"/>
  </w:num>
  <w:num w:numId="7">
    <w:abstractNumId w:val="0"/>
  </w:num>
  <w:num w:numId="8">
    <w:abstractNumId w:val="5"/>
  </w:num>
  <w:num w:numId="9">
    <w:abstractNumId w:val="23"/>
  </w:num>
  <w:num w:numId="10">
    <w:abstractNumId w:val="22"/>
  </w:num>
  <w:num w:numId="11">
    <w:abstractNumId w:val="2"/>
  </w:num>
  <w:num w:numId="12">
    <w:abstractNumId w:val="3"/>
  </w:num>
  <w:num w:numId="13">
    <w:abstractNumId w:val="11"/>
  </w:num>
  <w:num w:numId="14">
    <w:abstractNumId w:val="21"/>
  </w:num>
  <w:num w:numId="15">
    <w:abstractNumId w:val="17"/>
  </w:num>
  <w:num w:numId="16">
    <w:abstractNumId w:val="16"/>
  </w:num>
  <w:num w:numId="17">
    <w:abstractNumId w:val="9"/>
  </w:num>
  <w:num w:numId="18">
    <w:abstractNumId w:val="14"/>
  </w:num>
  <w:num w:numId="19">
    <w:abstractNumId w:val="15"/>
  </w:num>
  <w:num w:numId="20">
    <w:abstractNumId w:val="6"/>
  </w:num>
  <w:num w:numId="21">
    <w:abstractNumId w:val="24"/>
  </w:num>
  <w:num w:numId="22">
    <w:abstractNumId w:val="19"/>
  </w:num>
  <w:num w:numId="23">
    <w:abstractNumId w:val="20"/>
  </w:num>
  <w:num w:numId="24">
    <w:abstractNumId w:val="8"/>
  </w:num>
  <w:num w:numId="25">
    <w:abstractNumId w:val="25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F20A3"/>
    <w:rsid w:val="00107678"/>
    <w:rsid w:val="00116F97"/>
    <w:rsid w:val="00124ECF"/>
    <w:rsid w:val="00157453"/>
    <w:rsid w:val="00192B43"/>
    <w:rsid w:val="001C6B54"/>
    <w:rsid w:val="001E3947"/>
    <w:rsid w:val="001F2EED"/>
    <w:rsid w:val="001F5183"/>
    <w:rsid w:val="002015F1"/>
    <w:rsid w:val="00206946"/>
    <w:rsid w:val="002123B2"/>
    <w:rsid w:val="0022181C"/>
    <w:rsid w:val="00242880"/>
    <w:rsid w:val="00281E61"/>
    <w:rsid w:val="0029651C"/>
    <w:rsid w:val="002B5FBC"/>
    <w:rsid w:val="002F0E79"/>
    <w:rsid w:val="002F1AF7"/>
    <w:rsid w:val="0032281E"/>
    <w:rsid w:val="00326D28"/>
    <w:rsid w:val="00333DF9"/>
    <w:rsid w:val="003438F2"/>
    <w:rsid w:val="00363046"/>
    <w:rsid w:val="00377B66"/>
    <w:rsid w:val="00387A97"/>
    <w:rsid w:val="003F7845"/>
    <w:rsid w:val="00417E03"/>
    <w:rsid w:val="004304FE"/>
    <w:rsid w:val="00435577"/>
    <w:rsid w:val="00447D82"/>
    <w:rsid w:val="00451513"/>
    <w:rsid w:val="00453D2C"/>
    <w:rsid w:val="0046588B"/>
    <w:rsid w:val="005143DB"/>
    <w:rsid w:val="005150A6"/>
    <w:rsid w:val="00515BC7"/>
    <w:rsid w:val="00523092"/>
    <w:rsid w:val="0055600D"/>
    <w:rsid w:val="0058462F"/>
    <w:rsid w:val="005B299C"/>
    <w:rsid w:val="005D1A88"/>
    <w:rsid w:val="00614851"/>
    <w:rsid w:val="006176AA"/>
    <w:rsid w:val="006204C7"/>
    <w:rsid w:val="00643C43"/>
    <w:rsid w:val="0064431E"/>
    <w:rsid w:val="0065225C"/>
    <w:rsid w:val="00653740"/>
    <w:rsid w:val="00656898"/>
    <w:rsid w:val="006813FF"/>
    <w:rsid w:val="006A2D37"/>
    <w:rsid w:val="006E638F"/>
    <w:rsid w:val="00706D68"/>
    <w:rsid w:val="007111E1"/>
    <w:rsid w:val="0071599D"/>
    <w:rsid w:val="00723248"/>
    <w:rsid w:val="00725CA6"/>
    <w:rsid w:val="00733E34"/>
    <w:rsid w:val="00747A43"/>
    <w:rsid w:val="007504CF"/>
    <w:rsid w:val="007922FC"/>
    <w:rsid w:val="00796003"/>
    <w:rsid w:val="007A27BD"/>
    <w:rsid w:val="007A46D6"/>
    <w:rsid w:val="007A7A3E"/>
    <w:rsid w:val="007B1DB6"/>
    <w:rsid w:val="007C5BE9"/>
    <w:rsid w:val="007D23D6"/>
    <w:rsid w:val="007F48E6"/>
    <w:rsid w:val="00831045"/>
    <w:rsid w:val="00843F5B"/>
    <w:rsid w:val="00844B19"/>
    <w:rsid w:val="008653BD"/>
    <w:rsid w:val="008E5502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C29B2"/>
    <w:rsid w:val="009C5BD4"/>
    <w:rsid w:val="009E165B"/>
    <w:rsid w:val="00A006B3"/>
    <w:rsid w:val="00A232DB"/>
    <w:rsid w:val="00A457F7"/>
    <w:rsid w:val="00A50A0A"/>
    <w:rsid w:val="00A56303"/>
    <w:rsid w:val="00A66F96"/>
    <w:rsid w:val="00A72130"/>
    <w:rsid w:val="00A85627"/>
    <w:rsid w:val="00A91FC0"/>
    <w:rsid w:val="00A96B71"/>
    <w:rsid w:val="00AB285D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711AC"/>
    <w:rsid w:val="00C74413"/>
    <w:rsid w:val="00C86453"/>
    <w:rsid w:val="00C94853"/>
    <w:rsid w:val="00CD79F1"/>
    <w:rsid w:val="00CE3710"/>
    <w:rsid w:val="00CE78B8"/>
    <w:rsid w:val="00CF397B"/>
    <w:rsid w:val="00CF7BC7"/>
    <w:rsid w:val="00D043E2"/>
    <w:rsid w:val="00D412B0"/>
    <w:rsid w:val="00D60375"/>
    <w:rsid w:val="00D80437"/>
    <w:rsid w:val="00DC1E37"/>
    <w:rsid w:val="00DC2E17"/>
    <w:rsid w:val="00DD1D29"/>
    <w:rsid w:val="00DD2B8D"/>
    <w:rsid w:val="00DD3AB4"/>
    <w:rsid w:val="00DE5EE7"/>
    <w:rsid w:val="00E03487"/>
    <w:rsid w:val="00E37BE8"/>
    <w:rsid w:val="00E45E3B"/>
    <w:rsid w:val="00E636A6"/>
    <w:rsid w:val="00E70F83"/>
    <w:rsid w:val="00E74988"/>
    <w:rsid w:val="00E90465"/>
    <w:rsid w:val="00E965E7"/>
    <w:rsid w:val="00E97E06"/>
    <w:rsid w:val="00EA4DF9"/>
    <w:rsid w:val="00EB74BA"/>
    <w:rsid w:val="00ED3636"/>
    <w:rsid w:val="00ED66E9"/>
    <w:rsid w:val="00F247AD"/>
    <w:rsid w:val="00F303E6"/>
    <w:rsid w:val="00F60171"/>
    <w:rsid w:val="00F81791"/>
    <w:rsid w:val="00F92BFC"/>
    <w:rsid w:val="00FC2094"/>
    <w:rsid w:val="00FD44C5"/>
    <w:rsid w:val="00FD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B1816-AA51-48B6-87AC-98E373D17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2020-05-16T15:08:00Z</dcterms:created>
  <dcterms:modified xsi:type="dcterms:W3CDTF">2020-05-16T15:08:00Z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