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9E3AFB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</w:t>
      </w:r>
      <w:r w:rsidR="003A5F1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694B9C" w:rsidRDefault="009E3AFB" w:rsidP="00CE1D3D">
      <w:pPr>
        <w:rPr>
          <w:sz w:val="28"/>
          <w:szCs w:val="28"/>
        </w:rPr>
      </w:pPr>
      <w:r w:rsidRPr="009E3AFB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18976</wp:posOffset>
            </wp:positionH>
            <wp:positionV relativeFrom="paragraph">
              <wp:posOffset>314325</wp:posOffset>
            </wp:positionV>
            <wp:extent cx="6120130" cy="6907528"/>
            <wp:effectExtent l="0" t="0" r="0" b="8255"/>
            <wp:wrapSquare wrapText="bothSides"/>
            <wp:docPr id="2" name="Imagem 2" descr="C:\Users\pamel\Desktop\yu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yuf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0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5CF9" w:rsidRPr="003A5F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Um pouco mais de... texto de informação científica </w:t>
      </w:r>
    </w:p>
    <w:p w:rsidR="009E3AFB" w:rsidRDefault="009E3AFB" w:rsidP="00CE1D3D">
      <w:pPr>
        <w:rPr>
          <w:sz w:val="28"/>
          <w:szCs w:val="28"/>
        </w:rPr>
      </w:pPr>
    </w:p>
    <w:p w:rsidR="009E3AFB" w:rsidRDefault="009E3AFB" w:rsidP="00CE1D3D">
      <w:pPr>
        <w:rPr>
          <w:sz w:val="28"/>
          <w:szCs w:val="28"/>
        </w:rPr>
      </w:pPr>
    </w:p>
    <w:p w:rsidR="00A62656" w:rsidRDefault="00A62656" w:rsidP="00CE1D3D">
      <w:pPr>
        <w:rPr>
          <w:sz w:val="28"/>
          <w:szCs w:val="28"/>
        </w:rPr>
      </w:pPr>
    </w:p>
    <w:p w:rsidR="00A62656" w:rsidRDefault="00A62656" w:rsidP="00CE1D3D">
      <w:pPr>
        <w:rPr>
          <w:sz w:val="28"/>
          <w:szCs w:val="28"/>
        </w:rPr>
      </w:pPr>
    </w:p>
    <w:p w:rsidR="00F630EA" w:rsidRPr="00F630EA" w:rsidRDefault="00B92276" w:rsidP="00F630EA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Faça uma pesquisa acessando as fontes indi</w:t>
      </w:r>
      <w:r w:rsidR="00F74804">
        <w:rPr>
          <w:sz w:val="28"/>
          <w:szCs w:val="28"/>
        </w:rPr>
        <w:t xml:space="preserve">cadas abaixo e elabore um </w:t>
      </w:r>
      <w:r>
        <w:rPr>
          <w:sz w:val="28"/>
          <w:szCs w:val="28"/>
        </w:rPr>
        <w:t xml:space="preserve">resumo </w:t>
      </w:r>
      <w:r w:rsidR="00F74804">
        <w:rPr>
          <w:sz w:val="28"/>
          <w:szCs w:val="28"/>
        </w:rPr>
        <w:t xml:space="preserve">em forma de texto (sem utilizar o CTRL C + CTRL V) </w:t>
      </w:r>
      <w:r>
        <w:rPr>
          <w:sz w:val="28"/>
          <w:szCs w:val="28"/>
        </w:rPr>
        <w:t>de acordo com o roteiro.</w:t>
      </w:r>
      <w:r w:rsidR="00F630EA">
        <w:rPr>
          <w:sz w:val="28"/>
          <w:szCs w:val="28"/>
        </w:rPr>
        <w:t xml:space="preserve"> Amanhã discutiremos sobre essa atividade em nossa aula online.</w:t>
      </w:r>
    </w:p>
    <w:p w:rsidR="00B92276" w:rsidRDefault="00B92276" w:rsidP="00B92276">
      <w:pPr>
        <w:pStyle w:val="PargrafodaLista"/>
        <w:rPr>
          <w:sz w:val="28"/>
          <w:szCs w:val="28"/>
        </w:rPr>
      </w:pPr>
    </w:p>
    <w:p w:rsidR="00B92276" w:rsidRDefault="00B92276" w:rsidP="00B92276">
      <w:pPr>
        <w:pStyle w:val="PargrafodaLista"/>
        <w:rPr>
          <w:sz w:val="28"/>
          <w:szCs w:val="28"/>
        </w:rPr>
      </w:pPr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O que é texto de informação científica?</w:t>
      </w:r>
    </w:p>
    <w:p w:rsidR="00B92276" w:rsidRDefault="00B92276" w:rsidP="00B92276">
      <w:pPr>
        <w:pStyle w:val="PargrafodaLista"/>
        <w:rPr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Para</w:t>
      </w:r>
      <w:proofErr w:type="gramEnd"/>
      <w:r>
        <w:rPr>
          <w:sz w:val="28"/>
          <w:szCs w:val="28"/>
        </w:rPr>
        <w:t xml:space="preserve"> que ele serve?</w:t>
      </w:r>
    </w:p>
    <w:p w:rsidR="00B92276" w:rsidRDefault="00B92276" w:rsidP="00B92276">
      <w:pPr>
        <w:pStyle w:val="PargrafodaLista"/>
        <w:rPr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Quais</w:t>
      </w:r>
      <w:proofErr w:type="gramEnd"/>
      <w:r>
        <w:rPr>
          <w:sz w:val="28"/>
          <w:szCs w:val="28"/>
        </w:rPr>
        <w:t xml:space="preserve"> são as principais características de um texto científico?</w:t>
      </w:r>
    </w:p>
    <w:p w:rsidR="00B92276" w:rsidRPr="00B92276" w:rsidRDefault="00B92276" w:rsidP="00B92276">
      <w:pPr>
        <w:pStyle w:val="PargrafodaLista"/>
        <w:rPr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•</w:t>
      </w:r>
      <w:r>
        <w:rPr>
          <w:sz w:val="28"/>
          <w:szCs w:val="28"/>
        </w:rPr>
        <w:t xml:space="preserve"> Qual</w:t>
      </w:r>
      <w:proofErr w:type="gramEnd"/>
      <w:r>
        <w:rPr>
          <w:sz w:val="28"/>
          <w:szCs w:val="28"/>
        </w:rPr>
        <w:t xml:space="preserve"> é a principal finalidade de um texto de informação científica? </w:t>
      </w:r>
    </w:p>
    <w:p w:rsidR="002B07F9" w:rsidRDefault="006D3DEB" w:rsidP="00F75CF9">
      <w:pPr>
        <w:pStyle w:val="03Texto-IEIJ"/>
      </w:pPr>
      <w:hyperlink r:id="rId8" w:history="1">
        <w:r w:rsidR="009E3AFB">
          <w:rPr>
            <w:rStyle w:val="Hyperlink"/>
          </w:rPr>
          <w:t>https://www.significadosbr.com.br/texto-cientifico</w:t>
        </w:r>
      </w:hyperlink>
    </w:p>
    <w:p w:rsidR="009E3AFB" w:rsidRDefault="006D3DEB" w:rsidP="00F75CF9">
      <w:pPr>
        <w:pStyle w:val="03Texto-IEIJ"/>
      </w:pPr>
      <w:hyperlink r:id="rId9" w:history="1">
        <w:r w:rsidR="009E3AFB">
          <w:rPr>
            <w:rStyle w:val="Hyperlink"/>
          </w:rPr>
          <w:t>https://www.meusdicionarios.com.br/texto-cientifico</w:t>
        </w:r>
      </w:hyperlink>
    </w:p>
    <w:p w:rsidR="009E3AFB" w:rsidRDefault="006D3DEB" w:rsidP="00F75CF9">
      <w:pPr>
        <w:pStyle w:val="03Texto-IEIJ"/>
      </w:pPr>
      <w:hyperlink r:id="rId10" w:history="1">
        <w:r w:rsidR="009E3AFB">
          <w:rPr>
            <w:rStyle w:val="Hyperlink"/>
          </w:rPr>
          <w:t>https://www.significados.com.br/texto-cientifico/</w:t>
        </w:r>
      </w:hyperlink>
    </w:p>
    <w:p w:rsidR="009E3AFB" w:rsidRDefault="006D3DEB" w:rsidP="00F75CF9">
      <w:pPr>
        <w:pStyle w:val="03Texto-IEIJ"/>
      </w:pPr>
      <w:hyperlink r:id="rId11" w:history="1">
        <w:r w:rsidR="009E3AFB">
          <w:rPr>
            <w:rStyle w:val="Hyperlink"/>
          </w:rPr>
          <w:t>https://escolakids.uol.com.br/portugues/texto-de-divulgacao-cientifica.htm</w:t>
        </w:r>
      </w:hyperlink>
    </w:p>
    <w:p w:rsidR="00B92276" w:rsidRDefault="00B92276" w:rsidP="00F75CF9">
      <w:pPr>
        <w:pStyle w:val="03Texto-IEIJ"/>
      </w:pPr>
    </w:p>
    <w:p w:rsidR="00B92276" w:rsidRDefault="00B92276" w:rsidP="00B92276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Como podemos comprovar que o texto acima</w:t>
      </w:r>
      <w:r w:rsidR="00B4778C">
        <w:rPr>
          <w:sz w:val="28"/>
          <w:szCs w:val="28"/>
        </w:rPr>
        <w:t xml:space="preserve"> “</w:t>
      </w:r>
      <w:r w:rsidR="00B4778C">
        <w:rPr>
          <w:i/>
          <w:sz w:val="28"/>
          <w:szCs w:val="28"/>
        </w:rPr>
        <w:t>Por que algumas aves voam em bando formando um V?</w:t>
      </w:r>
      <w:bookmarkStart w:id="0" w:name="_GoBack"/>
      <w:bookmarkEnd w:id="0"/>
      <w:r w:rsidR="00B4778C">
        <w:rPr>
          <w:i/>
          <w:sz w:val="28"/>
          <w:szCs w:val="28"/>
        </w:rPr>
        <w:t>”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é</w:t>
      </w:r>
      <w:proofErr w:type="gramEnd"/>
      <w:r>
        <w:rPr>
          <w:sz w:val="28"/>
          <w:szCs w:val="28"/>
        </w:rPr>
        <w:t xml:space="preserve"> um texto de informação científica? Justifique sua resposta utilizando argumentos de sua pesquisa. </w:t>
      </w:r>
    </w:p>
    <w:p w:rsidR="00B92276" w:rsidRDefault="00B92276" w:rsidP="00B92276">
      <w:pPr>
        <w:pStyle w:val="PargrafodaLista"/>
        <w:jc w:val="both"/>
        <w:rPr>
          <w:sz w:val="28"/>
          <w:szCs w:val="28"/>
        </w:rPr>
      </w:pPr>
    </w:p>
    <w:p w:rsidR="00B92276" w:rsidRDefault="0071017A" w:rsidP="00B92276">
      <w:pPr>
        <w:pStyle w:val="PargrafodaLista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Observe os textos abaixo e assinale qual deles pode ser considerado texto de informação científica. </w:t>
      </w:r>
    </w:p>
    <w:p w:rsidR="0071017A" w:rsidRPr="0071017A" w:rsidRDefault="0071017A" w:rsidP="0071017A">
      <w:pPr>
        <w:pStyle w:val="PargrafodaLista"/>
        <w:rPr>
          <w:sz w:val="28"/>
          <w:szCs w:val="28"/>
        </w:rPr>
      </w:pP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</w:p>
    <w:p w:rsidR="00CE6837" w:rsidRDefault="00CE6837" w:rsidP="001415FC">
      <w:pPr>
        <w:pStyle w:val="PargrafodaLista"/>
        <w:jc w:val="both"/>
        <w:rPr>
          <w:sz w:val="28"/>
          <w:szCs w:val="28"/>
        </w:rPr>
      </w:pPr>
    </w:p>
    <w:p w:rsidR="00CE6837" w:rsidRDefault="00CE6837" w:rsidP="001415FC">
      <w:pPr>
        <w:pStyle w:val="PargrafodaLista"/>
        <w:jc w:val="both"/>
        <w:rPr>
          <w:sz w:val="28"/>
          <w:szCs w:val="28"/>
        </w:rPr>
      </w:pP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  <w:r w:rsidRPr="00CE6837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37437</wp:posOffset>
            </wp:positionV>
            <wp:extent cx="3468370" cy="2599690"/>
            <wp:effectExtent l="0" t="0" r="0" b="0"/>
            <wp:wrapSquare wrapText="bothSides"/>
            <wp:docPr id="6" name="Imagem 6" descr="C:\Users\pamel\Desktop\esop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esopo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5F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306346</wp:posOffset>
            </wp:positionV>
            <wp:extent cx="2592705" cy="2258060"/>
            <wp:effectExtent l="0" t="0" r="0" b="8890"/>
            <wp:wrapSquare wrapText="bothSides"/>
            <wp:docPr id="3" name="Imagem 3" descr="C:\Users\pamel\Desktop\ped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ped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</w:p>
    <w:p w:rsidR="00CE6837" w:rsidRPr="00915A4F" w:rsidRDefault="00915A4F" w:rsidP="00915A4F">
      <w:pPr>
        <w:jc w:val="both"/>
        <w:rPr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9CF69" wp14:editId="7E36C48F">
                <wp:simplePos x="0" y="0"/>
                <wp:positionH relativeFrom="column">
                  <wp:posOffset>725584</wp:posOffset>
                </wp:positionH>
                <wp:positionV relativeFrom="paragraph">
                  <wp:posOffset>169739</wp:posOffset>
                </wp:positionV>
                <wp:extent cx="977900" cy="294005"/>
                <wp:effectExtent l="0" t="0" r="0" b="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94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15FC" w:rsidRPr="001415FC" w:rsidRDefault="001415FC" w:rsidP="001415FC">
                            <w:pPr>
                              <w:pStyle w:val="Legenda"/>
                              <w:numPr>
                                <w:ilvl w:val="0"/>
                                <w:numId w:val="4"/>
                              </w:numPr>
                              <w:rPr>
                                <w:rFonts w:cs="Mangal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>(</w:t>
                            </w:r>
                            <w:r>
                              <w:rPr>
                                <w:i w:val="0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9CF69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57.15pt;margin-top:13.35pt;width:77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" stroked="f">
                <v:textbox inset="0,0,0,0">
                  <w:txbxContent>
                    <w:p w:rsidR="001415FC" w:rsidRPr="001415FC" w:rsidRDefault="001415FC" w:rsidP="001415FC">
                      <w:pPr>
                        <w:pStyle w:val="Legenda"/>
                        <w:numPr>
                          <w:ilvl w:val="0"/>
                          <w:numId w:val="4"/>
                        </w:numPr>
                        <w:rPr>
                          <w:rFonts w:cs="Mangal"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>(</w:t>
                      </w:r>
                      <w:r>
                        <w:rPr>
                          <w:i w:val="0"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6253D" wp14:editId="6DAF6A80">
                <wp:simplePos x="0" y="0"/>
                <wp:positionH relativeFrom="column">
                  <wp:posOffset>4939582</wp:posOffset>
                </wp:positionH>
                <wp:positionV relativeFrom="paragraph">
                  <wp:posOffset>208528</wp:posOffset>
                </wp:positionV>
                <wp:extent cx="540385" cy="254000"/>
                <wp:effectExtent l="0" t="0" r="0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837" w:rsidRPr="00CE6837" w:rsidRDefault="00CE6837" w:rsidP="00CE6837">
                            <w:pPr>
                              <w:pStyle w:val="Legenda"/>
                              <w:rPr>
                                <w:rFonts w:cs="Mangal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>b. (</w:t>
                            </w:r>
                            <w:r>
                              <w:rPr>
                                <w:i w:val="0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6253D" id="Caixa de texto 7" o:spid="_x0000_s1027" type="#_x0000_t202" style="position:absolute;left:0;text-align:left;margin-left:388.95pt;margin-top:16.4pt;width:42.5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" stroked="f">
                <v:textbox inset="0,0,0,0">
                  <w:txbxContent>
                    <w:p w:rsidR="00CE6837" w:rsidRPr="00CE6837" w:rsidRDefault="00CE6837" w:rsidP="00CE6837">
                      <w:pPr>
                        <w:pStyle w:val="Legenda"/>
                        <w:rPr>
                          <w:rFonts w:cs="Mangal"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>b. (</w:t>
                      </w:r>
                      <w:r>
                        <w:rPr>
                          <w:i w:val="0"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6837" w:rsidRDefault="00CE6837" w:rsidP="001415FC">
      <w:pPr>
        <w:pStyle w:val="PargrafodaLista"/>
        <w:jc w:val="both"/>
        <w:rPr>
          <w:sz w:val="28"/>
          <w:szCs w:val="28"/>
        </w:rPr>
      </w:pPr>
    </w:p>
    <w:p w:rsidR="00CE6837" w:rsidRDefault="00CE6837" w:rsidP="001415FC">
      <w:pPr>
        <w:pStyle w:val="PargrafodaLista"/>
        <w:jc w:val="both"/>
        <w:rPr>
          <w:sz w:val="28"/>
          <w:szCs w:val="28"/>
        </w:rPr>
      </w:pPr>
    </w:p>
    <w:p w:rsidR="00CE6837" w:rsidRDefault="00CE6837" w:rsidP="001415FC">
      <w:pPr>
        <w:pStyle w:val="PargrafodaLista"/>
        <w:jc w:val="both"/>
        <w:rPr>
          <w:sz w:val="28"/>
          <w:szCs w:val="28"/>
        </w:rPr>
      </w:pP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</w:p>
    <w:p w:rsidR="00915A4F" w:rsidRDefault="00915A4F" w:rsidP="001415FC">
      <w:pPr>
        <w:pStyle w:val="PargrafodaLista"/>
        <w:jc w:val="both"/>
        <w:rPr>
          <w:sz w:val="28"/>
          <w:szCs w:val="28"/>
        </w:rPr>
      </w:pPr>
    </w:p>
    <w:p w:rsidR="0071017A" w:rsidRPr="00B92276" w:rsidRDefault="00915A4F" w:rsidP="001415FC">
      <w:pPr>
        <w:pStyle w:val="PargrafodaLista"/>
        <w:jc w:val="both"/>
        <w:rPr>
          <w:sz w:val="28"/>
          <w:szCs w:val="28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8CD4A" wp14:editId="10F88EBD">
                <wp:simplePos x="0" y="0"/>
                <wp:positionH relativeFrom="column">
                  <wp:posOffset>5155344</wp:posOffset>
                </wp:positionH>
                <wp:positionV relativeFrom="paragraph">
                  <wp:posOffset>6201410</wp:posOffset>
                </wp:positionV>
                <wp:extent cx="540385" cy="269875"/>
                <wp:effectExtent l="0" t="0" r="0" b="0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698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A4F" w:rsidRPr="00915A4F" w:rsidRDefault="00915A4F" w:rsidP="00915A4F">
                            <w:pPr>
                              <w:pStyle w:val="Legenda"/>
                              <w:rPr>
                                <w:rFonts w:cs="Mangal"/>
                                <w:i w:val="0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i w:val="0"/>
                              </w:rPr>
                              <w:t>e. (</w:t>
                            </w:r>
                            <w:r>
                              <w:rPr>
                                <w:i w:val="0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8CD4A" id="Caixa de texto 12" o:spid="_x0000_s1028" type="#_x0000_t202" style="position:absolute;left:0;text-align:left;margin-left:405.95pt;margin-top:488.3pt;width:42.55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" stroked="f">
                <v:textbox inset="0,0,0,0">
                  <w:txbxContent>
                    <w:p w:rsidR="00915A4F" w:rsidRPr="00915A4F" w:rsidRDefault="00915A4F" w:rsidP="00915A4F">
                      <w:pPr>
                        <w:pStyle w:val="Legenda"/>
                        <w:rPr>
                          <w:rFonts w:cs="Mangal"/>
                          <w:i w:val="0"/>
                          <w:noProof/>
                          <w:szCs w:val="21"/>
                        </w:rPr>
                      </w:pPr>
                      <w:r>
                        <w:rPr>
                          <w:i w:val="0"/>
                        </w:rPr>
                        <w:t>e. (</w:t>
                      </w:r>
                      <w:r>
                        <w:rPr>
                          <w:i w:val="0"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7202FB" wp14:editId="14E9221D">
                <wp:simplePos x="0" y="0"/>
                <wp:positionH relativeFrom="column">
                  <wp:posOffset>837869</wp:posOffset>
                </wp:positionH>
                <wp:positionV relativeFrom="paragraph">
                  <wp:posOffset>5819885</wp:posOffset>
                </wp:positionV>
                <wp:extent cx="603885" cy="262255"/>
                <wp:effectExtent l="0" t="0" r="5715" b="4445"/>
                <wp:wrapSquare wrapText="bothSides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" cy="262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A4F" w:rsidRPr="00915A4F" w:rsidRDefault="00915A4F" w:rsidP="00915A4F">
                            <w:pPr>
                              <w:pStyle w:val="Legenda"/>
                              <w:rPr>
                                <w:rFonts w:cs="Mangal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>d. (</w:t>
                            </w:r>
                            <w:r>
                              <w:rPr>
                                <w:i w:val="0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02FB" id="Caixa de texto 11" o:spid="_x0000_s1029" type="#_x0000_t202" style="position:absolute;left:0;text-align:left;margin-left:65.95pt;margin-top:458.25pt;width:47.55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" stroked="f">
                <v:textbox inset="0,0,0,0">
                  <w:txbxContent>
                    <w:p w:rsidR="00915A4F" w:rsidRPr="00915A4F" w:rsidRDefault="00915A4F" w:rsidP="00915A4F">
                      <w:pPr>
                        <w:pStyle w:val="Legenda"/>
                        <w:rPr>
                          <w:rFonts w:cs="Mangal"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>d. (</w:t>
                      </w:r>
                      <w:r>
                        <w:rPr>
                          <w:i w:val="0"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15A4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-616612</wp:posOffset>
            </wp:positionH>
            <wp:positionV relativeFrom="paragraph">
              <wp:posOffset>2301930</wp:posOffset>
            </wp:positionV>
            <wp:extent cx="4276725" cy="3394710"/>
            <wp:effectExtent l="0" t="0" r="9525" b="0"/>
            <wp:wrapSquare wrapText="bothSides"/>
            <wp:docPr id="9" name="Imagem 9" descr="C:\Users\pamel\Desktop\cangur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canguru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A4F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4163336</wp:posOffset>
            </wp:positionH>
            <wp:positionV relativeFrom="paragraph">
              <wp:posOffset>2164356</wp:posOffset>
            </wp:positionV>
            <wp:extent cx="2500630" cy="3983355"/>
            <wp:effectExtent l="0" t="0" r="0" b="0"/>
            <wp:wrapSquare wrapText="bothSides"/>
            <wp:docPr id="10" name="Imagem 10" descr="C:\Users\pamel\Desktop\exi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exili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837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5D7ABD" wp14:editId="1A3A65C7">
                <wp:simplePos x="0" y="0"/>
                <wp:positionH relativeFrom="column">
                  <wp:posOffset>5418317</wp:posOffset>
                </wp:positionH>
                <wp:positionV relativeFrom="paragraph">
                  <wp:posOffset>957718</wp:posOffset>
                </wp:positionV>
                <wp:extent cx="580390" cy="294005"/>
                <wp:effectExtent l="0" t="0" r="0" b="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2940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837" w:rsidRPr="00CE6837" w:rsidRDefault="00CE6837" w:rsidP="00CE6837">
                            <w:pPr>
                              <w:pStyle w:val="Legenda"/>
                              <w:rPr>
                                <w:rFonts w:cs="Mangal"/>
                                <w:i w:val="0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 w:val="0"/>
                              </w:rPr>
                              <w:t>c. (</w:t>
                            </w:r>
                            <w:r>
                              <w:rPr>
                                <w:i w:val="0"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7ABD" id="Caixa de texto 8" o:spid="_x0000_s1030" type="#_x0000_t202" style="position:absolute;left:0;text-align:left;margin-left:426.65pt;margin-top:75.4pt;width:45.7pt;height:2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" stroked="f">
                <v:textbox inset="0,0,0,0">
                  <w:txbxContent>
                    <w:p w:rsidR="00CE6837" w:rsidRPr="00CE6837" w:rsidRDefault="00CE6837" w:rsidP="00CE6837">
                      <w:pPr>
                        <w:pStyle w:val="Legenda"/>
                        <w:rPr>
                          <w:rFonts w:cs="Mangal"/>
                          <w:i w:val="0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i w:val="0"/>
                        </w:rPr>
                        <w:t>c. (</w:t>
                      </w:r>
                      <w:r>
                        <w:rPr>
                          <w:i w:val="0"/>
                        </w:rPr>
                        <w:tab/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4C5" w:rsidRPr="00A824C5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377162</wp:posOffset>
            </wp:positionH>
            <wp:positionV relativeFrom="paragraph">
              <wp:posOffset>497</wp:posOffset>
            </wp:positionV>
            <wp:extent cx="4778375" cy="1918335"/>
            <wp:effectExtent l="0" t="0" r="3175" b="5715"/>
            <wp:wrapSquare wrapText="bothSides"/>
            <wp:docPr id="5" name="Imagem 5" descr="C:\Users\pamel\Desktop\a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aca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17A" w:rsidRPr="00B92276">
      <w:headerReference w:type="default" r:id="rId17"/>
      <w:head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DEB" w:rsidRDefault="006D3DEB">
      <w:pPr>
        <w:spacing w:before="0"/>
      </w:pPr>
      <w:r>
        <w:separator/>
      </w:r>
    </w:p>
  </w:endnote>
  <w:endnote w:type="continuationSeparator" w:id="0">
    <w:p w:rsidR="006D3DEB" w:rsidRDefault="006D3DE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an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DEB" w:rsidRDefault="006D3DEB">
      <w:pPr>
        <w:spacing w:before="0"/>
      </w:pPr>
      <w:r>
        <w:separator/>
      </w:r>
    </w:p>
  </w:footnote>
  <w:footnote w:type="continuationSeparator" w:id="0">
    <w:p w:rsidR="006D3DEB" w:rsidRDefault="006D3DE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4E6BB7">
      <w:rPr>
        <w:rStyle w:val="RefernciaSutil"/>
        <w:rFonts w:cs="Calibri"/>
        <w:smallCaps w:val="0"/>
        <w:color w:val="auto"/>
        <w:u w:val="none"/>
      </w:rPr>
      <w:t>19</w:t>
    </w:r>
    <w:r w:rsidR="00F869C3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r w:rsidR="003A5F16">
      <w:rPr>
        <w:rStyle w:val="RefernciaSutil"/>
        <w:rFonts w:cs="Calibri"/>
        <w:smallCaps w:val="0"/>
        <w:color w:val="auto"/>
        <w:u w:val="none"/>
      </w:rPr>
      <w:t>MAIO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123CDD"/>
    <w:multiLevelType w:val="hybridMultilevel"/>
    <w:tmpl w:val="B2FAB3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F663D"/>
    <w:multiLevelType w:val="hybridMultilevel"/>
    <w:tmpl w:val="68142772"/>
    <w:lvl w:ilvl="0" w:tplc="B2DC5618">
      <w:start w:val="1"/>
      <w:numFmt w:val="lowerLetter"/>
      <w:lvlText w:val="%1."/>
      <w:lvlJc w:val="left"/>
      <w:pPr>
        <w:ind w:left="720" w:hanging="360"/>
      </w:pPr>
      <w:rPr>
        <w:rFonts w:cs="FreeSans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A59E3"/>
    <w:rsid w:val="000F6BFB"/>
    <w:rsid w:val="001415FC"/>
    <w:rsid w:val="002A65F6"/>
    <w:rsid w:val="002B07F9"/>
    <w:rsid w:val="003639A9"/>
    <w:rsid w:val="003640B9"/>
    <w:rsid w:val="003A5F16"/>
    <w:rsid w:val="003B46B5"/>
    <w:rsid w:val="003B76EC"/>
    <w:rsid w:val="00400ECA"/>
    <w:rsid w:val="004E6BB7"/>
    <w:rsid w:val="00521C4B"/>
    <w:rsid w:val="00524B05"/>
    <w:rsid w:val="0055297B"/>
    <w:rsid w:val="005E02A4"/>
    <w:rsid w:val="00651B51"/>
    <w:rsid w:val="00675CDD"/>
    <w:rsid w:val="0069238B"/>
    <w:rsid w:val="00694B9C"/>
    <w:rsid w:val="006D3DEB"/>
    <w:rsid w:val="0071017A"/>
    <w:rsid w:val="00882593"/>
    <w:rsid w:val="008937C4"/>
    <w:rsid w:val="008A54DF"/>
    <w:rsid w:val="008F0DED"/>
    <w:rsid w:val="009149C3"/>
    <w:rsid w:val="00915A4F"/>
    <w:rsid w:val="0092469A"/>
    <w:rsid w:val="00993602"/>
    <w:rsid w:val="009E3AFB"/>
    <w:rsid w:val="00A62656"/>
    <w:rsid w:val="00A76666"/>
    <w:rsid w:val="00A824C5"/>
    <w:rsid w:val="00B4778C"/>
    <w:rsid w:val="00B92276"/>
    <w:rsid w:val="00C04ED8"/>
    <w:rsid w:val="00C14D34"/>
    <w:rsid w:val="00C6779C"/>
    <w:rsid w:val="00CB70CC"/>
    <w:rsid w:val="00CE1D3D"/>
    <w:rsid w:val="00CE6837"/>
    <w:rsid w:val="00D13922"/>
    <w:rsid w:val="00D753CB"/>
    <w:rsid w:val="00D75825"/>
    <w:rsid w:val="00F00A34"/>
    <w:rsid w:val="00F630EA"/>
    <w:rsid w:val="00F6724C"/>
    <w:rsid w:val="00F74804"/>
    <w:rsid w:val="00F75CF9"/>
    <w:rsid w:val="00F869C3"/>
    <w:rsid w:val="00FA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B92276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gnificadosbr.com.br/texto-cientifico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colakids.uol.com.br/portugues/texto-de-divulgacao-cientific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www.significados.com.br/texto-cientific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eusdicionarios.com.br/texto-cientifico" TargetMode="Externa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18</TotalTime>
  <Pages>3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12</cp:revision>
  <cp:lastPrinted>2012-02-10T19:10:00Z</cp:lastPrinted>
  <dcterms:created xsi:type="dcterms:W3CDTF">2020-05-13T17:17:00Z</dcterms:created>
  <dcterms:modified xsi:type="dcterms:W3CDTF">2020-05-18T17:19:00Z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