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403F2A2C" w:rsidR="00AB5A92" w:rsidRDefault="0051335F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ciências – Os Peixes –parte 2.</w:t>
      </w:r>
    </w:p>
    <w:p w14:paraId="63334085" w14:textId="0E7463A6" w:rsidR="0051335F" w:rsidRDefault="0051335F" w:rsidP="0051335F">
      <w:pPr>
        <w:pStyle w:val="texto-IEIJ"/>
        <w:ind w:left="720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Bom dia!</w:t>
      </w:r>
    </w:p>
    <w:p w14:paraId="526F2F3F" w14:textId="19E9A162" w:rsidR="0051335F" w:rsidRDefault="004D014A" w:rsidP="0051335F">
      <w:pPr>
        <w:pStyle w:val="texto-IEIJ"/>
        <w:ind w:left="720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Hoje em nossa videoconferência</w:t>
      </w:r>
      <w:r w:rsidR="0051335F">
        <w:rPr>
          <w:sz w:val="28"/>
          <w:szCs w:val="28"/>
          <w:lang w:eastAsia="ja-JP" w:bidi="ar-SA"/>
        </w:rPr>
        <w:t xml:space="preserve"> assistimos </w:t>
      </w:r>
      <w:proofErr w:type="gramStart"/>
      <w:r w:rsidR="0051335F">
        <w:rPr>
          <w:sz w:val="28"/>
          <w:szCs w:val="28"/>
          <w:lang w:eastAsia="ja-JP" w:bidi="ar-SA"/>
        </w:rPr>
        <w:t>um vídeo</w:t>
      </w:r>
      <w:proofErr w:type="gramEnd"/>
      <w:r w:rsidR="0051335F">
        <w:rPr>
          <w:sz w:val="28"/>
          <w:szCs w:val="28"/>
          <w:lang w:eastAsia="ja-JP" w:bidi="ar-SA"/>
        </w:rPr>
        <w:t xml:space="preserve"> que fala sobre os peixes.</w:t>
      </w:r>
    </w:p>
    <w:p w14:paraId="272E249B" w14:textId="490C2062" w:rsidR="0051335F" w:rsidRDefault="00E56127" w:rsidP="0051335F">
      <w:pPr>
        <w:pStyle w:val="texto-IEIJ"/>
        <w:ind w:left="720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Se você não assistiu ou deseja assistir novamente basta copiar o link abaixo.</w:t>
      </w:r>
    </w:p>
    <w:p w14:paraId="421F6255" w14:textId="00BDB1FC" w:rsidR="00E56127" w:rsidRDefault="00E56127" w:rsidP="0051335F">
      <w:pPr>
        <w:pStyle w:val="texto-IEIJ"/>
        <w:ind w:left="720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1FD05DF9" wp14:editId="44779EB9">
            <wp:simplePos x="0" y="0"/>
            <wp:positionH relativeFrom="column">
              <wp:posOffset>3470910</wp:posOffset>
            </wp:positionH>
            <wp:positionV relativeFrom="paragraph">
              <wp:posOffset>217170</wp:posOffset>
            </wp:positionV>
            <wp:extent cx="2886075" cy="1631950"/>
            <wp:effectExtent l="0" t="0" r="9525" b="635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0" t="12991" r="4200" b="50453"/>
                    <a:stretch/>
                  </pic:blipFill>
                  <pic:spPr bwMode="auto">
                    <a:xfrm>
                      <a:off x="0" y="0"/>
                      <a:ext cx="2886075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9" w:history="1">
        <w:r w:rsidRPr="0074207C">
          <w:rPr>
            <w:rStyle w:val="Hyperlink"/>
            <w:sz w:val="28"/>
            <w:szCs w:val="28"/>
            <w:lang w:eastAsia="ja-JP" w:bidi="ar-SA"/>
          </w:rPr>
          <w:t>https://youtu.be/Z_9VePVCyZk</w:t>
        </w:r>
      </w:hyperlink>
      <w:r>
        <w:rPr>
          <w:sz w:val="28"/>
          <w:szCs w:val="28"/>
          <w:lang w:eastAsia="ja-JP" w:bidi="ar-SA"/>
        </w:rPr>
        <w:t xml:space="preserve"> </w:t>
      </w:r>
    </w:p>
    <w:p w14:paraId="7BF12583" w14:textId="77777777" w:rsidR="00E56127" w:rsidRDefault="00E56127" w:rsidP="0051335F">
      <w:pPr>
        <w:pStyle w:val="texto-IEIJ"/>
        <w:ind w:left="720"/>
        <w:rPr>
          <w:noProof/>
          <w:lang w:eastAsia="pt-BR" w:bidi="ar-SA"/>
        </w:rPr>
      </w:pPr>
    </w:p>
    <w:p w14:paraId="11C2513D" w14:textId="165973D7" w:rsidR="00E56127" w:rsidRPr="0051335F" w:rsidRDefault="00E56127" w:rsidP="0051335F">
      <w:pPr>
        <w:pStyle w:val="texto-IEIJ"/>
        <w:ind w:left="720"/>
        <w:rPr>
          <w:sz w:val="28"/>
          <w:szCs w:val="28"/>
          <w:lang w:eastAsia="ja-JP" w:bidi="ar-SA"/>
        </w:rPr>
      </w:pPr>
    </w:p>
    <w:p w14:paraId="2C36AFBD" w14:textId="52804E94" w:rsidR="00E56127" w:rsidRDefault="0049000B" w:rsidP="000A3D62">
      <w:pPr>
        <w:pStyle w:val="texto-IEIJ"/>
        <w:spacing w:before="0"/>
        <w:jc w:val="both"/>
        <w:rPr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</w:p>
    <w:p w14:paraId="2EA367F3" w14:textId="77777777" w:rsidR="00E56127" w:rsidRPr="00E56127" w:rsidRDefault="00E56127" w:rsidP="00E56127">
      <w:pPr>
        <w:rPr>
          <w:lang w:eastAsia="ja-JP" w:bidi="ar-SA"/>
        </w:rPr>
      </w:pPr>
    </w:p>
    <w:p w14:paraId="66014818" w14:textId="77777777" w:rsidR="00E56127" w:rsidRPr="00E56127" w:rsidRDefault="00E56127" w:rsidP="00E56127">
      <w:pPr>
        <w:rPr>
          <w:lang w:eastAsia="ja-JP" w:bidi="ar-SA"/>
        </w:rPr>
      </w:pPr>
    </w:p>
    <w:p w14:paraId="267E2017" w14:textId="77777777" w:rsidR="00E56127" w:rsidRPr="00E56127" w:rsidRDefault="00E56127" w:rsidP="00E56127">
      <w:pPr>
        <w:rPr>
          <w:lang w:eastAsia="ja-JP" w:bidi="ar-SA"/>
        </w:rPr>
      </w:pPr>
    </w:p>
    <w:p w14:paraId="110BF60E" w14:textId="77777777" w:rsidR="00E56127" w:rsidRPr="00E56127" w:rsidRDefault="00E56127" w:rsidP="00E56127">
      <w:pPr>
        <w:rPr>
          <w:lang w:eastAsia="ja-JP" w:bidi="ar-SA"/>
        </w:rPr>
      </w:pPr>
    </w:p>
    <w:p w14:paraId="1F535F68" w14:textId="12EB3CC6" w:rsidR="00E56127" w:rsidRDefault="00E56127" w:rsidP="00E56127">
      <w:pPr>
        <w:rPr>
          <w:lang w:eastAsia="ja-JP" w:bidi="ar-SA"/>
        </w:rPr>
      </w:pPr>
    </w:p>
    <w:p w14:paraId="6587288E" w14:textId="11AB6ACA" w:rsidR="000A3D62" w:rsidRPr="00E56127" w:rsidRDefault="00E56127" w:rsidP="00E56127">
      <w:pPr>
        <w:pStyle w:val="PargrafodaLista"/>
        <w:numPr>
          <w:ilvl w:val="0"/>
          <w:numId w:val="35"/>
        </w:numPr>
        <w:tabs>
          <w:tab w:val="left" w:pos="840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Coloque F se a frase for falsa e V se a frase for verdadeira.</w:t>
      </w:r>
    </w:p>
    <w:p w14:paraId="395BCBEF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</w:p>
    <w:p w14:paraId="782C8E7D" w14:textId="542F8AFC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 Peixes são animais aquáticos.</w:t>
      </w:r>
    </w:p>
    <w:p w14:paraId="62759705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</w:p>
    <w:p w14:paraId="3EF3BC2A" w14:textId="603036BA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 Os peixes são ovíparos.</w:t>
      </w:r>
    </w:p>
    <w:p w14:paraId="533CD7D0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</w:p>
    <w:p w14:paraId="34B07A8D" w14:textId="05F0EC89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</w:t>
      </w:r>
      <w:proofErr w:type="gramEnd"/>
      <w:r>
        <w:rPr>
          <w:sz w:val="28"/>
          <w:szCs w:val="28"/>
          <w:lang w:eastAsia="ja-JP" w:bidi="ar-SA"/>
        </w:rPr>
        <w:t>) As barbatanas servem para ajudar os peixes a se moverem pela água.</w:t>
      </w:r>
    </w:p>
    <w:p w14:paraId="35C73A39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</w:p>
    <w:p w14:paraId="3711641D" w14:textId="75397638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 Os peixes são animais que podem viver somente em água doce.</w:t>
      </w:r>
    </w:p>
    <w:p w14:paraId="2830DA75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</w:p>
    <w:p w14:paraId="387939A1" w14:textId="21D2F58A" w:rsidR="00E56127" w:rsidRPr="00E56127" w:rsidRDefault="00E56127" w:rsidP="00E56127">
      <w:pPr>
        <w:pStyle w:val="PargrafodaLista"/>
        <w:tabs>
          <w:tab w:val="left" w:pos="840"/>
        </w:tabs>
        <w:ind w:left="1003"/>
        <w:rPr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</w:t>
      </w:r>
      <w:proofErr w:type="gramEnd"/>
      <w:r>
        <w:rPr>
          <w:sz w:val="28"/>
          <w:szCs w:val="28"/>
          <w:lang w:eastAsia="ja-JP" w:bidi="ar-SA"/>
        </w:rPr>
        <w:t>) Os peixes são animais de sangue quente.</w:t>
      </w:r>
    </w:p>
    <w:p w14:paraId="15394166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</w:p>
    <w:p w14:paraId="09544BB4" w14:textId="1F08967D" w:rsidR="00E56127" w:rsidRPr="00E56127" w:rsidRDefault="00E56127" w:rsidP="00E56127">
      <w:pPr>
        <w:pStyle w:val="PargrafodaLista"/>
        <w:numPr>
          <w:ilvl w:val="0"/>
          <w:numId w:val="35"/>
        </w:numPr>
        <w:tabs>
          <w:tab w:val="left" w:pos="840"/>
        </w:tabs>
        <w:rPr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Do que é revestido o corpo do peixe.</w:t>
      </w:r>
    </w:p>
    <w:p w14:paraId="59D016D4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</w:p>
    <w:p w14:paraId="2781FA3A" w14:textId="200DC2A5" w:rsidR="00E56127" w:rsidRDefault="00E56127" w:rsidP="00E56127">
      <w:pPr>
        <w:pStyle w:val="PargrafodaLista"/>
        <w:tabs>
          <w:tab w:val="left" w:pos="840"/>
        </w:tabs>
        <w:ind w:left="1003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</w:t>
      </w:r>
    </w:p>
    <w:p w14:paraId="40693B1E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lang w:eastAsia="ja-JP" w:bidi="ar-SA"/>
        </w:rPr>
      </w:pPr>
    </w:p>
    <w:p w14:paraId="7191141F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lang w:eastAsia="ja-JP" w:bidi="ar-SA"/>
        </w:rPr>
      </w:pPr>
    </w:p>
    <w:p w14:paraId="65BDEC29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lang w:eastAsia="ja-JP" w:bidi="ar-SA"/>
        </w:rPr>
      </w:pPr>
    </w:p>
    <w:p w14:paraId="4219C752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lang w:eastAsia="ja-JP" w:bidi="ar-SA"/>
        </w:rPr>
      </w:pPr>
    </w:p>
    <w:p w14:paraId="66ADC627" w14:textId="77777777" w:rsidR="00AD351A" w:rsidRDefault="00AD351A" w:rsidP="00E56127">
      <w:pPr>
        <w:pStyle w:val="PargrafodaLista"/>
        <w:tabs>
          <w:tab w:val="left" w:pos="840"/>
        </w:tabs>
        <w:ind w:left="1003"/>
        <w:rPr>
          <w:lang w:eastAsia="ja-JP" w:bidi="ar-SA"/>
        </w:rPr>
      </w:pPr>
    </w:p>
    <w:p w14:paraId="3397C0E7" w14:textId="77777777" w:rsidR="00AD351A" w:rsidRDefault="00AD351A" w:rsidP="00E56127">
      <w:pPr>
        <w:pStyle w:val="PargrafodaLista"/>
        <w:tabs>
          <w:tab w:val="left" w:pos="840"/>
        </w:tabs>
        <w:ind w:left="1003"/>
        <w:rPr>
          <w:lang w:eastAsia="ja-JP" w:bidi="ar-SA"/>
        </w:rPr>
      </w:pPr>
    </w:p>
    <w:p w14:paraId="72007A3D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lang w:eastAsia="ja-JP" w:bidi="ar-SA"/>
        </w:rPr>
      </w:pPr>
    </w:p>
    <w:p w14:paraId="175E741E" w14:textId="77777777" w:rsidR="00E56127" w:rsidRDefault="00E56127" w:rsidP="00E56127">
      <w:pPr>
        <w:pStyle w:val="PargrafodaLista"/>
        <w:tabs>
          <w:tab w:val="left" w:pos="840"/>
        </w:tabs>
        <w:ind w:left="1003"/>
        <w:rPr>
          <w:lang w:eastAsia="ja-JP" w:bidi="ar-SA"/>
        </w:rPr>
      </w:pPr>
    </w:p>
    <w:p w14:paraId="56FF7C81" w14:textId="357D2B39" w:rsidR="00E56127" w:rsidRPr="00E56127" w:rsidRDefault="004D014A" w:rsidP="00E56127">
      <w:pPr>
        <w:pStyle w:val="PargrafodaLista"/>
        <w:numPr>
          <w:ilvl w:val="0"/>
          <w:numId w:val="35"/>
        </w:numPr>
        <w:tabs>
          <w:tab w:val="left" w:pos="840"/>
        </w:tabs>
        <w:rPr>
          <w:lang w:eastAsia="ja-JP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3360" behindDoc="0" locked="0" layoutInCell="1" allowOverlap="1" wp14:anchorId="0DC09644" wp14:editId="18E8D76B">
            <wp:simplePos x="0" y="0"/>
            <wp:positionH relativeFrom="column">
              <wp:posOffset>4213860</wp:posOffset>
            </wp:positionH>
            <wp:positionV relativeFrom="paragraph">
              <wp:posOffset>-484505</wp:posOffset>
            </wp:positionV>
            <wp:extent cx="2306320" cy="1209675"/>
            <wp:effectExtent l="0" t="0" r="0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7" t="42599" r="51591" b="37764"/>
                    <a:stretch/>
                  </pic:blipFill>
                  <pic:spPr bwMode="auto">
                    <a:xfrm>
                      <a:off x="0" y="0"/>
                      <a:ext cx="230632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127">
        <w:rPr>
          <w:sz w:val="28"/>
          <w:szCs w:val="28"/>
          <w:lang w:eastAsia="ja-JP" w:bidi="ar-SA"/>
        </w:rPr>
        <w:t xml:space="preserve"> </w:t>
      </w:r>
      <w:r>
        <w:rPr>
          <w:sz w:val="28"/>
          <w:szCs w:val="28"/>
          <w:lang w:eastAsia="ja-JP" w:bidi="ar-SA"/>
        </w:rPr>
        <w:t>Pinte a resposta correta.</w:t>
      </w:r>
    </w:p>
    <w:p w14:paraId="43F0BFE7" w14:textId="0F6F077C" w:rsidR="00E56127" w:rsidRDefault="00E56127" w:rsidP="00E56127">
      <w:pPr>
        <w:tabs>
          <w:tab w:val="left" w:pos="840"/>
        </w:tabs>
        <w:rPr>
          <w:lang w:eastAsia="ja-JP" w:bidi="ar-SA"/>
        </w:rPr>
      </w:pPr>
    </w:p>
    <w:p w14:paraId="6868FA27" w14:textId="75A5BDC5" w:rsidR="00E56127" w:rsidRPr="00E56127" w:rsidRDefault="004D014A" w:rsidP="00E56127">
      <w:pPr>
        <w:pStyle w:val="PargrafodaLista"/>
        <w:tabs>
          <w:tab w:val="left" w:pos="840"/>
        </w:tabs>
        <w:ind w:left="1003"/>
        <w:rPr>
          <w:lang w:eastAsia="ja-JP" w:bidi="ar-SA"/>
        </w:rPr>
      </w:pPr>
      <w:r>
        <w:rPr>
          <w:sz w:val="28"/>
          <w:szCs w:val="28"/>
          <w:lang w:eastAsia="ja-JP" w:bidi="ar-SA"/>
        </w:rPr>
        <w:t>Como ocorre a respiração do peixe?</w:t>
      </w:r>
    </w:p>
    <w:p w14:paraId="1E519BE9" w14:textId="77777777" w:rsidR="00E56127" w:rsidRPr="00E56127" w:rsidRDefault="00E56127" w:rsidP="00E56127">
      <w:pPr>
        <w:tabs>
          <w:tab w:val="left" w:pos="840"/>
        </w:tabs>
        <w:rPr>
          <w:lang w:eastAsia="ja-JP" w:bidi="ar-SA"/>
        </w:rPr>
      </w:pPr>
    </w:p>
    <w:p w14:paraId="317ECC1B" w14:textId="4F8805A8" w:rsidR="004D014A" w:rsidRDefault="004D014A" w:rsidP="00E56127">
      <w:pPr>
        <w:ind w:firstLine="643"/>
        <w:rPr>
          <w:lang w:eastAsia="ja-JP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DCB0F" wp14:editId="452C1848">
                <wp:simplePos x="0" y="0"/>
                <wp:positionH relativeFrom="column">
                  <wp:posOffset>3147060</wp:posOffset>
                </wp:positionH>
                <wp:positionV relativeFrom="paragraph">
                  <wp:posOffset>177165</wp:posOffset>
                </wp:positionV>
                <wp:extent cx="2114550" cy="561975"/>
                <wp:effectExtent l="76200" t="76200" r="95250" b="104775"/>
                <wp:wrapNone/>
                <wp:docPr id="7" name="Retângulo de cantos arredondado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D0224" w14:textId="4B3E079C" w:rsidR="004D014A" w:rsidRDefault="004D014A" w:rsidP="004D014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lang w:eastAsia="ja-JP" w:bidi="ar-SA"/>
                              </w:rPr>
                              <w:t>PULMÕES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7" o:spid="_x0000_s1026" style="position:absolute;left:0;text-align:left;margin-left:247.8pt;margin-top:13.95pt;width:166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" fillcolor="white [3201]" strokecolor="black [3213]" strokeweight="1pt">
                <v:stroke joinstyle="miter"/>
                <v:textbox>
                  <w:txbxContent>
                    <w:p w14:paraId="503D0224" w14:textId="4B3E079C" w:rsidR="004D014A" w:rsidRDefault="004D014A" w:rsidP="004D014A">
                      <w:pPr>
                        <w:jc w:val="center"/>
                      </w:pPr>
                      <w:r>
                        <w:rPr>
                          <w:b/>
                          <w:sz w:val="36"/>
                          <w:szCs w:val="36"/>
                          <w:lang w:eastAsia="ja-JP" w:bidi="ar-SA"/>
                        </w:rPr>
                        <w:t>PULMÕES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8BA1E" wp14:editId="7D205703">
                <wp:simplePos x="0" y="0"/>
                <wp:positionH relativeFrom="column">
                  <wp:posOffset>527685</wp:posOffset>
                </wp:positionH>
                <wp:positionV relativeFrom="paragraph">
                  <wp:posOffset>177799</wp:posOffset>
                </wp:positionV>
                <wp:extent cx="2114550" cy="561975"/>
                <wp:effectExtent l="76200" t="76200" r="95250" b="104775"/>
                <wp:wrapNone/>
                <wp:docPr id="6" name="Retângulo de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5619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96150" w14:textId="24EE9BE9" w:rsidR="004D014A" w:rsidRDefault="004D014A" w:rsidP="004D014A">
                            <w:pPr>
                              <w:jc w:val="center"/>
                            </w:pPr>
                            <w:r w:rsidRPr="004D014A">
                              <w:rPr>
                                <w:b/>
                                <w:sz w:val="36"/>
                                <w:szCs w:val="36"/>
                                <w:lang w:eastAsia="ja-JP" w:bidi="ar-SA"/>
                              </w:rPr>
                              <w:t>BRÂNQUIAS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tângulo de cantos arredondados 6" o:spid="_x0000_s1027" style="position:absolute;left:0;text-align:left;margin-left:41.55pt;margin-top:14pt;width:166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" fillcolor="white [3201]" strokecolor="black [3213]" strokeweight="1pt">
                <v:stroke joinstyle="miter"/>
                <v:textbox>
                  <w:txbxContent>
                    <w:p w14:paraId="0D096150" w14:textId="24EE9BE9" w:rsidR="004D014A" w:rsidRDefault="004D014A" w:rsidP="004D014A">
                      <w:pPr>
                        <w:jc w:val="center"/>
                      </w:pPr>
                      <w:r w:rsidRPr="004D014A">
                        <w:rPr>
                          <w:b/>
                          <w:sz w:val="36"/>
                          <w:szCs w:val="36"/>
                          <w:lang w:eastAsia="ja-JP" w:bidi="ar-SA"/>
                        </w:rPr>
                        <w:t>BRÂNQUIAS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C70EE1" w14:textId="77777777" w:rsidR="004D014A" w:rsidRPr="004D014A" w:rsidRDefault="004D014A" w:rsidP="004D014A">
      <w:pPr>
        <w:rPr>
          <w:lang w:eastAsia="ja-JP" w:bidi="ar-SA"/>
        </w:rPr>
      </w:pPr>
    </w:p>
    <w:p w14:paraId="6D8308B4" w14:textId="77777777" w:rsidR="00A40E4C" w:rsidRDefault="00A40E4C" w:rsidP="00A40E4C">
      <w:pPr>
        <w:rPr>
          <w:lang w:eastAsia="ja-JP" w:bidi="ar-SA"/>
        </w:rPr>
      </w:pPr>
      <w:r>
        <w:rPr>
          <w:lang w:eastAsia="ja-JP" w:bidi="ar-SA"/>
        </w:rPr>
        <w:t xml:space="preserve">           </w:t>
      </w:r>
    </w:p>
    <w:p w14:paraId="379F18B1" w14:textId="6DBB8EE6" w:rsidR="00A40E4C" w:rsidRDefault="00A40E4C" w:rsidP="00A40E4C">
      <w:pPr>
        <w:rPr>
          <w:lang w:eastAsia="ja-JP" w:bidi="ar-SA"/>
        </w:rPr>
      </w:pPr>
      <w:r>
        <w:rPr>
          <w:lang w:eastAsia="ja-JP" w:bidi="ar-SA"/>
        </w:rPr>
        <w:t xml:space="preserve">      </w:t>
      </w:r>
    </w:p>
    <w:p w14:paraId="607FC328" w14:textId="77777777" w:rsidR="004D014A" w:rsidRPr="004D014A" w:rsidRDefault="004D014A" w:rsidP="004D014A">
      <w:pPr>
        <w:rPr>
          <w:lang w:eastAsia="ja-JP" w:bidi="ar-SA"/>
        </w:rPr>
      </w:pPr>
    </w:p>
    <w:p w14:paraId="512DE27A" w14:textId="7FD98B6C" w:rsidR="004D014A" w:rsidRDefault="00A40E4C" w:rsidP="004D014A">
      <w:pPr>
        <w:tabs>
          <w:tab w:val="left" w:pos="2460"/>
        </w:tabs>
        <w:rPr>
          <w:b/>
          <w:sz w:val="36"/>
          <w:szCs w:val="36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      Explique seu pensamento .</w:t>
      </w:r>
      <w:r w:rsidR="004D014A">
        <w:rPr>
          <w:lang w:eastAsia="ja-JP" w:bidi="ar-SA"/>
        </w:rPr>
        <w:tab/>
      </w:r>
    </w:p>
    <w:p w14:paraId="061F433F" w14:textId="4978D388" w:rsidR="00E56127" w:rsidRDefault="004D014A" w:rsidP="004D014A">
      <w:pPr>
        <w:tabs>
          <w:tab w:val="left" w:pos="90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</w:t>
      </w:r>
      <w:r w:rsidR="00A40E4C">
        <w:rPr>
          <w:sz w:val="28"/>
          <w:szCs w:val="28"/>
          <w:lang w:eastAsia="ja-JP" w:bidi="ar-SA"/>
        </w:rPr>
        <w:t>_______</w:t>
      </w:r>
    </w:p>
    <w:p w14:paraId="7DB6EE3B" w14:textId="198F9CC0" w:rsidR="004D014A" w:rsidRDefault="004D014A" w:rsidP="004D014A">
      <w:pPr>
        <w:tabs>
          <w:tab w:val="left" w:pos="900"/>
        </w:tabs>
        <w:rPr>
          <w:sz w:val="28"/>
          <w:szCs w:val="28"/>
          <w:lang w:eastAsia="ja-JP" w:bidi="ar-SA"/>
        </w:rPr>
      </w:pPr>
    </w:p>
    <w:p w14:paraId="4A7782B9" w14:textId="600FAECB" w:rsidR="004D014A" w:rsidRDefault="004D014A" w:rsidP="004D014A">
      <w:pPr>
        <w:pStyle w:val="PargrafodaLista"/>
        <w:numPr>
          <w:ilvl w:val="0"/>
          <w:numId w:val="35"/>
        </w:numPr>
        <w:tabs>
          <w:tab w:val="left" w:pos="900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Escreve o nome de cinco peixes que você conhece.</w:t>
      </w:r>
    </w:p>
    <w:p w14:paraId="245FA606" w14:textId="7169A842" w:rsidR="004D014A" w:rsidRDefault="004D014A" w:rsidP="004D014A">
      <w:pPr>
        <w:pStyle w:val="PargrafodaLista"/>
        <w:tabs>
          <w:tab w:val="left" w:pos="900"/>
        </w:tabs>
        <w:ind w:left="1003"/>
        <w:rPr>
          <w:sz w:val="28"/>
          <w:szCs w:val="28"/>
          <w:lang w:eastAsia="ja-JP" w:bidi="ar-SA"/>
        </w:rPr>
      </w:pPr>
    </w:p>
    <w:p w14:paraId="7D68D506" w14:textId="663EDD7B" w:rsidR="004D014A" w:rsidRDefault="004D014A" w:rsidP="004D014A">
      <w:pPr>
        <w:tabs>
          <w:tab w:val="left" w:pos="2880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</w:t>
      </w:r>
    </w:p>
    <w:p w14:paraId="44EDE298" w14:textId="1B7EB788" w:rsidR="004D014A" w:rsidRDefault="004D014A" w:rsidP="004D014A">
      <w:pPr>
        <w:tabs>
          <w:tab w:val="left" w:pos="2880"/>
        </w:tabs>
        <w:rPr>
          <w:lang w:eastAsia="ja-JP" w:bidi="ar-SA"/>
        </w:rPr>
      </w:pPr>
    </w:p>
    <w:p w14:paraId="6753A084" w14:textId="2EAB2808" w:rsidR="004D014A" w:rsidRDefault="004D014A" w:rsidP="004D014A">
      <w:pPr>
        <w:tabs>
          <w:tab w:val="left" w:pos="2880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</w:t>
      </w:r>
    </w:p>
    <w:p w14:paraId="772B781F" w14:textId="59AC2676" w:rsidR="004D014A" w:rsidRDefault="004D014A" w:rsidP="004D014A">
      <w:pPr>
        <w:rPr>
          <w:lang w:eastAsia="ja-JP" w:bidi="ar-SA"/>
        </w:rPr>
      </w:pPr>
    </w:p>
    <w:p w14:paraId="3C4C579B" w14:textId="1E7B1463" w:rsidR="004D014A" w:rsidRDefault="004D014A" w:rsidP="004D014A">
      <w:pPr>
        <w:tabs>
          <w:tab w:val="left" w:pos="292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</w:t>
      </w:r>
    </w:p>
    <w:p w14:paraId="72C9E99C" w14:textId="47140919" w:rsidR="004D014A" w:rsidRDefault="004D014A" w:rsidP="004D014A">
      <w:pPr>
        <w:rPr>
          <w:lang w:eastAsia="ja-JP" w:bidi="ar-SA"/>
        </w:rPr>
      </w:pPr>
    </w:p>
    <w:p w14:paraId="66ADCEA2" w14:textId="3E7A7799" w:rsidR="004D014A" w:rsidRDefault="004D014A" w:rsidP="004D014A">
      <w:pPr>
        <w:tabs>
          <w:tab w:val="left" w:pos="289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</w:t>
      </w:r>
    </w:p>
    <w:p w14:paraId="3BBB062C" w14:textId="10E89EDA" w:rsidR="004D014A" w:rsidRDefault="004D014A" w:rsidP="004D014A">
      <w:pPr>
        <w:rPr>
          <w:lang w:eastAsia="ja-JP" w:bidi="ar-SA"/>
        </w:rPr>
      </w:pPr>
    </w:p>
    <w:p w14:paraId="4722D501" w14:textId="614F798F" w:rsidR="004D014A" w:rsidRDefault="004D014A" w:rsidP="004D014A">
      <w:pPr>
        <w:tabs>
          <w:tab w:val="left" w:pos="2895"/>
        </w:tabs>
        <w:rPr>
          <w:lang w:eastAsia="ja-JP" w:bidi="ar-SA"/>
        </w:rPr>
      </w:pPr>
      <w:r>
        <w:rPr>
          <w:lang w:eastAsia="ja-JP" w:bidi="ar-SA"/>
        </w:rPr>
        <w:tab/>
        <w:t>_______________________________________</w:t>
      </w:r>
    </w:p>
    <w:p w14:paraId="37D4A4C1" w14:textId="77777777" w:rsidR="004D014A" w:rsidRPr="004D014A" w:rsidRDefault="004D014A" w:rsidP="004D014A">
      <w:pPr>
        <w:rPr>
          <w:lang w:eastAsia="ja-JP" w:bidi="ar-SA"/>
        </w:rPr>
      </w:pPr>
    </w:p>
    <w:p w14:paraId="0EF3DE0A" w14:textId="77777777" w:rsidR="004D014A" w:rsidRDefault="004D014A" w:rsidP="004D014A">
      <w:pPr>
        <w:rPr>
          <w:noProof/>
          <w:lang w:eastAsia="pt-BR" w:bidi="ar-SA"/>
        </w:rPr>
      </w:pPr>
    </w:p>
    <w:p w14:paraId="58745C0A" w14:textId="45284FC3" w:rsidR="004D014A" w:rsidRPr="004D014A" w:rsidRDefault="004D014A" w:rsidP="004D014A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20773453" wp14:editId="3688B50C">
            <wp:simplePos x="0" y="0"/>
            <wp:positionH relativeFrom="column">
              <wp:posOffset>-125730</wp:posOffset>
            </wp:positionH>
            <wp:positionV relativeFrom="paragraph">
              <wp:posOffset>75565</wp:posOffset>
            </wp:positionV>
            <wp:extent cx="1893570" cy="108712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4" t="18429" r="11334" b="47130"/>
                    <a:stretch/>
                  </pic:blipFill>
                  <pic:spPr bwMode="auto">
                    <a:xfrm>
                      <a:off x="0" y="0"/>
                      <a:ext cx="1893570" cy="10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36386" w14:textId="23FD3D60" w:rsidR="004D014A" w:rsidRPr="004D014A" w:rsidRDefault="004D014A" w:rsidP="004D014A">
      <w:pPr>
        <w:rPr>
          <w:lang w:eastAsia="ja-JP" w:bidi="ar-SA"/>
        </w:rPr>
      </w:pPr>
    </w:p>
    <w:p w14:paraId="40F751D8" w14:textId="06FDD1E5" w:rsidR="004D014A" w:rsidRDefault="004D014A" w:rsidP="004D014A">
      <w:pPr>
        <w:rPr>
          <w:lang w:eastAsia="ja-JP" w:bidi="ar-SA"/>
        </w:rPr>
      </w:pPr>
    </w:p>
    <w:p w14:paraId="1A892385" w14:textId="77777777" w:rsidR="004D014A" w:rsidRDefault="004D014A" w:rsidP="004D014A">
      <w:pPr>
        <w:rPr>
          <w:noProof/>
          <w:lang w:eastAsia="pt-BR" w:bidi="ar-SA"/>
        </w:rPr>
      </w:pPr>
    </w:p>
    <w:p w14:paraId="5269E9E0" w14:textId="2139D91E" w:rsidR="004D014A" w:rsidRPr="004D014A" w:rsidRDefault="004D014A" w:rsidP="004D014A">
      <w:pPr>
        <w:rPr>
          <w:lang w:eastAsia="ja-JP" w:bidi="ar-SA"/>
        </w:rPr>
      </w:pPr>
    </w:p>
    <w:sectPr w:rsidR="004D014A" w:rsidRPr="004D01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411AF8" w14:textId="77777777" w:rsidR="00237A4D" w:rsidRDefault="00237A4D">
      <w:pPr>
        <w:spacing w:before="0"/>
      </w:pPr>
      <w:r>
        <w:separator/>
      </w:r>
    </w:p>
  </w:endnote>
  <w:endnote w:type="continuationSeparator" w:id="0">
    <w:p w14:paraId="2DD83211" w14:textId="77777777" w:rsidR="00237A4D" w:rsidRDefault="00237A4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95793D" w14:textId="77777777" w:rsidR="00237A4D" w:rsidRDefault="00237A4D">
      <w:pPr>
        <w:spacing w:before="0"/>
      </w:pPr>
      <w:r>
        <w:separator/>
      </w:r>
    </w:p>
  </w:footnote>
  <w:footnote w:type="continuationSeparator" w:id="0">
    <w:p w14:paraId="0DAEACDA" w14:textId="77777777" w:rsidR="00237A4D" w:rsidRDefault="00237A4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6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3">
    <w:nsid w:val="3A3E0C30"/>
    <w:multiLevelType w:val="hybridMultilevel"/>
    <w:tmpl w:val="E28000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FED2160"/>
    <w:multiLevelType w:val="hybridMultilevel"/>
    <w:tmpl w:val="59406432"/>
    <w:lvl w:ilvl="0" w:tplc="17CE792E">
      <w:start w:val="1"/>
      <w:numFmt w:val="lowerLetter"/>
      <w:lvlText w:val="%1)"/>
      <w:lvlJc w:val="left"/>
      <w:pPr>
        <w:ind w:left="136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7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6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7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22"/>
  </w:num>
  <w:num w:numId="5">
    <w:abstractNumId w:val="23"/>
  </w:num>
  <w:num w:numId="6">
    <w:abstractNumId w:val="19"/>
  </w:num>
  <w:num w:numId="7">
    <w:abstractNumId w:val="0"/>
  </w:num>
  <w:num w:numId="8">
    <w:abstractNumId w:val="8"/>
  </w:num>
  <w:num w:numId="9">
    <w:abstractNumId w:val="31"/>
  </w:num>
  <w:num w:numId="10">
    <w:abstractNumId w:val="30"/>
  </w:num>
  <w:num w:numId="11">
    <w:abstractNumId w:val="3"/>
  </w:num>
  <w:num w:numId="12">
    <w:abstractNumId w:val="6"/>
  </w:num>
  <w:num w:numId="13">
    <w:abstractNumId w:val="20"/>
  </w:num>
  <w:num w:numId="14">
    <w:abstractNumId w:val="29"/>
  </w:num>
  <w:num w:numId="15">
    <w:abstractNumId w:val="27"/>
  </w:num>
  <w:num w:numId="16">
    <w:abstractNumId w:val="26"/>
  </w:num>
  <w:num w:numId="17">
    <w:abstractNumId w:val="18"/>
  </w:num>
  <w:num w:numId="18">
    <w:abstractNumId w:val="24"/>
  </w:num>
  <w:num w:numId="19">
    <w:abstractNumId w:val="25"/>
  </w:num>
  <w:num w:numId="20">
    <w:abstractNumId w:val="14"/>
  </w:num>
  <w:num w:numId="21">
    <w:abstractNumId w:val="32"/>
  </w:num>
  <w:num w:numId="22">
    <w:abstractNumId w:val="15"/>
  </w:num>
  <w:num w:numId="23">
    <w:abstractNumId w:val="4"/>
  </w:num>
  <w:num w:numId="24">
    <w:abstractNumId w:val="34"/>
  </w:num>
  <w:num w:numId="25">
    <w:abstractNumId w:val="11"/>
  </w:num>
  <w:num w:numId="26">
    <w:abstractNumId w:val="33"/>
  </w:num>
  <w:num w:numId="27">
    <w:abstractNumId w:val="1"/>
  </w:num>
  <w:num w:numId="28">
    <w:abstractNumId w:val="37"/>
  </w:num>
  <w:num w:numId="29">
    <w:abstractNumId w:val="36"/>
  </w:num>
  <w:num w:numId="30">
    <w:abstractNumId w:val="9"/>
  </w:num>
  <w:num w:numId="31">
    <w:abstractNumId w:val="5"/>
  </w:num>
  <w:num w:numId="32">
    <w:abstractNumId w:val="17"/>
  </w:num>
  <w:num w:numId="33">
    <w:abstractNumId w:val="21"/>
  </w:num>
  <w:num w:numId="34">
    <w:abstractNumId w:val="28"/>
  </w:num>
  <w:num w:numId="35">
    <w:abstractNumId w:val="12"/>
  </w:num>
  <w:num w:numId="36">
    <w:abstractNumId w:val="35"/>
  </w:num>
  <w:num w:numId="37">
    <w:abstractNumId w:val="13"/>
  </w:num>
  <w:num w:numId="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424A"/>
    <w:rsid w:val="000A3D62"/>
    <w:rsid w:val="000F20A3"/>
    <w:rsid w:val="00107678"/>
    <w:rsid w:val="0011037A"/>
    <w:rsid w:val="00116F97"/>
    <w:rsid w:val="00124ECF"/>
    <w:rsid w:val="00157453"/>
    <w:rsid w:val="001C6B54"/>
    <w:rsid w:val="001E3947"/>
    <w:rsid w:val="001F2EED"/>
    <w:rsid w:val="001F5183"/>
    <w:rsid w:val="002015F1"/>
    <w:rsid w:val="00206946"/>
    <w:rsid w:val="00211915"/>
    <w:rsid w:val="0022181C"/>
    <w:rsid w:val="00237A4D"/>
    <w:rsid w:val="00242880"/>
    <w:rsid w:val="00281E61"/>
    <w:rsid w:val="0029651C"/>
    <w:rsid w:val="002B5FBC"/>
    <w:rsid w:val="002F0E79"/>
    <w:rsid w:val="002F1AF7"/>
    <w:rsid w:val="0032281E"/>
    <w:rsid w:val="00326D28"/>
    <w:rsid w:val="00333DF9"/>
    <w:rsid w:val="003438F2"/>
    <w:rsid w:val="00363046"/>
    <w:rsid w:val="00377B66"/>
    <w:rsid w:val="003F7845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4D014A"/>
    <w:rsid w:val="0051335F"/>
    <w:rsid w:val="005143DB"/>
    <w:rsid w:val="005150A6"/>
    <w:rsid w:val="00515BC7"/>
    <w:rsid w:val="00523092"/>
    <w:rsid w:val="0055600D"/>
    <w:rsid w:val="0057650B"/>
    <w:rsid w:val="0058462F"/>
    <w:rsid w:val="005B7D01"/>
    <w:rsid w:val="005D1A88"/>
    <w:rsid w:val="00614851"/>
    <w:rsid w:val="006176AA"/>
    <w:rsid w:val="006204C7"/>
    <w:rsid w:val="0064431E"/>
    <w:rsid w:val="0065225C"/>
    <w:rsid w:val="00653740"/>
    <w:rsid w:val="00656898"/>
    <w:rsid w:val="0067314B"/>
    <w:rsid w:val="006813FF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23D6"/>
    <w:rsid w:val="007F48E6"/>
    <w:rsid w:val="00816FB4"/>
    <w:rsid w:val="00831045"/>
    <w:rsid w:val="00843F5B"/>
    <w:rsid w:val="00844B19"/>
    <w:rsid w:val="008653BD"/>
    <w:rsid w:val="008E5502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B3633"/>
    <w:rsid w:val="009C29B2"/>
    <w:rsid w:val="009D70FE"/>
    <w:rsid w:val="009E165B"/>
    <w:rsid w:val="00A006B3"/>
    <w:rsid w:val="00A232DB"/>
    <w:rsid w:val="00A40E4C"/>
    <w:rsid w:val="00A457F7"/>
    <w:rsid w:val="00A50A0A"/>
    <w:rsid w:val="00A56303"/>
    <w:rsid w:val="00A66F96"/>
    <w:rsid w:val="00A72130"/>
    <w:rsid w:val="00A85627"/>
    <w:rsid w:val="00A91FC0"/>
    <w:rsid w:val="00A96B71"/>
    <w:rsid w:val="00AB285D"/>
    <w:rsid w:val="00AB5A92"/>
    <w:rsid w:val="00AD351A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11AC"/>
    <w:rsid w:val="00C74413"/>
    <w:rsid w:val="00C86453"/>
    <w:rsid w:val="00C94853"/>
    <w:rsid w:val="00CC2D56"/>
    <w:rsid w:val="00CD79F1"/>
    <w:rsid w:val="00CE3710"/>
    <w:rsid w:val="00CE78B8"/>
    <w:rsid w:val="00CF397B"/>
    <w:rsid w:val="00CF7BC7"/>
    <w:rsid w:val="00D043E2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34E53"/>
    <w:rsid w:val="00E37BE8"/>
    <w:rsid w:val="00E45E3B"/>
    <w:rsid w:val="00E56127"/>
    <w:rsid w:val="00E636A6"/>
    <w:rsid w:val="00E70F83"/>
    <w:rsid w:val="00E74988"/>
    <w:rsid w:val="00E77A15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43148"/>
    <w:rsid w:val="00F60171"/>
    <w:rsid w:val="00F81791"/>
    <w:rsid w:val="00F92BFC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youtu.be/Z_9VePVCyZk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2020-05-19T16:33:00Z</dcterms:created>
  <dcterms:modified xsi:type="dcterms:W3CDTF">2020-05-19T16:33:00Z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