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6916F47A" w:rsidR="00AB5A92" w:rsidRDefault="00746828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- ortografia</w:t>
      </w:r>
    </w:p>
    <w:p w14:paraId="5DDA82FD" w14:textId="52E37EF8" w:rsidR="00746828" w:rsidRPr="00746828" w:rsidRDefault="00746828" w:rsidP="00746828">
      <w:pPr>
        <w:pStyle w:val="texto-IEIJ"/>
        <w:numPr>
          <w:ilvl w:val="0"/>
          <w:numId w:val="41"/>
        </w:numPr>
        <w:spacing w:before="0"/>
        <w:jc w:val="both"/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>Observe e marque a letra que completa corretamente a palavra.</w:t>
      </w:r>
    </w:p>
    <w:p w14:paraId="4A34490E" w14:textId="77777777" w:rsidR="00746828" w:rsidRDefault="00746828" w:rsidP="00746828">
      <w:pPr>
        <w:pStyle w:val="texto-IEIJ"/>
        <w:spacing w:before="0"/>
        <w:ind w:left="1365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581" w:type="dxa"/>
        <w:tblLook w:val="04A0" w:firstRow="1" w:lastRow="0" w:firstColumn="1" w:lastColumn="0" w:noHBand="0" w:noVBand="1"/>
      </w:tblPr>
      <w:tblGrid>
        <w:gridCol w:w="2186"/>
        <w:gridCol w:w="2062"/>
        <w:gridCol w:w="2051"/>
        <w:gridCol w:w="2190"/>
      </w:tblGrid>
      <w:tr w:rsidR="00746828" w14:paraId="167EB92F" w14:textId="77777777" w:rsidTr="006A7CD2">
        <w:tc>
          <w:tcPr>
            <w:tcW w:w="2186" w:type="dxa"/>
          </w:tcPr>
          <w:p w14:paraId="55B86374" w14:textId="77777777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</w:p>
          <w:p w14:paraId="1DCC47AA" w14:textId="77777777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</w:p>
          <w:p w14:paraId="1D0DCA4F" w14:textId="58B19D8D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  <w:r w:rsidRPr="00746828">
              <w:rPr>
                <w:rFonts w:ascii="Arial Black" w:hAnsi="Arial Black"/>
                <w:noProof/>
                <w:lang w:eastAsia="pt-BR" w:bidi="ar-SA"/>
              </w:rPr>
              <w:t>PALAVRA</w:t>
            </w:r>
          </w:p>
        </w:tc>
        <w:tc>
          <w:tcPr>
            <w:tcW w:w="2062" w:type="dxa"/>
          </w:tcPr>
          <w:p w14:paraId="3516E97B" w14:textId="58E55C7B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</w:p>
          <w:p w14:paraId="7219B485" w14:textId="482BD533" w:rsidR="00746828" w:rsidRPr="00746828" w:rsidRDefault="00746828" w:rsidP="00746828">
            <w:pPr>
              <w:jc w:val="center"/>
              <w:rPr>
                <w:rFonts w:ascii="Arial Black" w:hAnsi="Arial Black"/>
                <w:lang w:eastAsia="pt-BR" w:bidi="ar-SA"/>
              </w:rPr>
            </w:pPr>
            <w:r>
              <w:rPr>
                <w:rFonts w:ascii="Arial Black" w:hAnsi="Arial Black"/>
                <w:lang w:eastAsia="pt-BR" w:bidi="ar-SA"/>
              </w:rPr>
              <w:t>COM L</w:t>
            </w:r>
          </w:p>
        </w:tc>
        <w:tc>
          <w:tcPr>
            <w:tcW w:w="2051" w:type="dxa"/>
          </w:tcPr>
          <w:p w14:paraId="35449C81" w14:textId="77777777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</w:p>
          <w:p w14:paraId="4B07D0AD" w14:textId="2434D22A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  <w:r w:rsidRPr="00746828">
              <w:rPr>
                <w:rFonts w:ascii="Arial Black" w:hAnsi="Arial Black"/>
                <w:noProof/>
                <w:lang w:eastAsia="pt-BR" w:bidi="ar-SA"/>
              </w:rPr>
              <w:t>COM U</w:t>
            </w:r>
          </w:p>
        </w:tc>
        <w:tc>
          <w:tcPr>
            <w:tcW w:w="2190" w:type="dxa"/>
          </w:tcPr>
          <w:p w14:paraId="196F4BCF" w14:textId="77777777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</w:p>
          <w:p w14:paraId="05DD5125" w14:textId="00D386CC" w:rsidR="00746828" w:rsidRPr="00746828" w:rsidRDefault="00746828" w:rsidP="00746828">
            <w:pPr>
              <w:pStyle w:val="texto-IEIJ"/>
              <w:spacing w:before="0"/>
              <w:jc w:val="center"/>
              <w:rPr>
                <w:rFonts w:ascii="Arial Black" w:hAnsi="Arial Black"/>
                <w:noProof/>
                <w:lang w:eastAsia="pt-BR" w:bidi="ar-SA"/>
              </w:rPr>
            </w:pPr>
            <w:r w:rsidRPr="00746828">
              <w:rPr>
                <w:rFonts w:ascii="Arial Black" w:hAnsi="Arial Black"/>
                <w:noProof/>
                <w:lang w:eastAsia="pt-BR" w:bidi="ar-SA"/>
              </w:rPr>
              <w:t>ESCREVA A PALAVRA</w:t>
            </w:r>
          </w:p>
        </w:tc>
      </w:tr>
      <w:tr w:rsidR="00746828" w14:paraId="4A4FF401" w14:textId="77777777" w:rsidTr="006A7CD2">
        <w:tc>
          <w:tcPr>
            <w:tcW w:w="2186" w:type="dxa"/>
          </w:tcPr>
          <w:p w14:paraId="218B1C89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1692F128" w14:textId="70D266DF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AVENTA___</w:t>
            </w:r>
          </w:p>
        </w:tc>
        <w:tc>
          <w:tcPr>
            <w:tcW w:w="2062" w:type="dxa"/>
          </w:tcPr>
          <w:p w14:paraId="1E3A3E09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549ED0AE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6BB8842A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3B6AA315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04FF1EDF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6D16D333" w14:textId="77777777" w:rsidTr="006A7CD2">
        <w:tc>
          <w:tcPr>
            <w:tcW w:w="2186" w:type="dxa"/>
          </w:tcPr>
          <w:p w14:paraId="52C15C07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5EF46710" w14:textId="08C68D29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DEGRA____</w:t>
            </w:r>
          </w:p>
          <w:p w14:paraId="78509D88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47B85C13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20B3411C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06B10D83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51600E71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727D58D2" w14:textId="77777777" w:rsidTr="006A7CD2">
        <w:tc>
          <w:tcPr>
            <w:tcW w:w="2186" w:type="dxa"/>
          </w:tcPr>
          <w:p w14:paraId="6122A794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0983BFA5" w14:textId="44220C6D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HOTE___</w:t>
            </w:r>
          </w:p>
          <w:p w14:paraId="1FB136AD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6C8B5B18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3932962A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64B79934" w14:textId="4E78F2BE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6ADC8180" w14:textId="77777777" w:rsidTr="006A7CD2">
        <w:tc>
          <w:tcPr>
            <w:tcW w:w="2186" w:type="dxa"/>
          </w:tcPr>
          <w:p w14:paraId="1E5BDF7B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4599308C" w14:textId="5E2106AE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TROFÉ__</w:t>
            </w:r>
          </w:p>
          <w:p w14:paraId="4DC576EF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2B709866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19935846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44AE3964" w14:textId="0A0BFBDE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4BBAF916" w14:textId="77777777" w:rsidTr="006A7CD2">
        <w:tc>
          <w:tcPr>
            <w:tcW w:w="2186" w:type="dxa"/>
          </w:tcPr>
          <w:p w14:paraId="20E853E9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0BE7DE73" w14:textId="340A1D13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HOSPITA___</w:t>
            </w:r>
          </w:p>
          <w:p w14:paraId="2860F2FA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2A5634D1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48350127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347A1D18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3F373C7B" w14:textId="77777777" w:rsidTr="006A7CD2">
        <w:tc>
          <w:tcPr>
            <w:tcW w:w="2186" w:type="dxa"/>
          </w:tcPr>
          <w:p w14:paraId="594D9C38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116F0443" w14:textId="38DC8E21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CHAPÉ___</w:t>
            </w:r>
          </w:p>
          <w:p w14:paraId="5EF292E3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1AF9FCC3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036286B5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75D67444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780793A7" w14:textId="77777777" w:rsidTr="006A7CD2">
        <w:tc>
          <w:tcPr>
            <w:tcW w:w="2186" w:type="dxa"/>
          </w:tcPr>
          <w:p w14:paraId="6B0331BD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749810B9" w14:textId="00456056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PARDA____</w:t>
            </w:r>
          </w:p>
          <w:p w14:paraId="45180430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4565868B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62E76BEB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63240603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20B38734" w14:textId="77777777" w:rsidTr="006A7CD2">
        <w:tc>
          <w:tcPr>
            <w:tcW w:w="2186" w:type="dxa"/>
          </w:tcPr>
          <w:p w14:paraId="78F2CC33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1590B259" w14:textId="6500A3D9" w:rsidR="00746828" w:rsidRDefault="006A7CD2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MINGA__</w:t>
            </w:r>
          </w:p>
          <w:p w14:paraId="504787BB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632EFEA0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1CEB3D55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079CAD5D" w14:textId="291BD7BE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35A91B1D" w14:textId="77777777" w:rsidTr="006A7CD2">
        <w:tc>
          <w:tcPr>
            <w:tcW w:w="2186" w:type="dxa"/>
          </w:tcPr>
          <w:p w14:paraId="6B16B082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607E638F" w14:textId="649A9585" w:rsidR="00746828" w:rsidRDefault="006A7CD2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CARRETE___</w:t>
            </w:r>
          </w:p>
          <w:p w14:paraId="22569522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6EA3F883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2381BE84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43768A6C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  <w:tr w:rsidR="00746828" w14:paraId="236F1E86" w14:textId="77777777" w:rsidTr="006A7CD2">
        <w:tc>
          <w:tcPr>
            <w:tcW w:w="2186" w:type="dxa"/>
          </w:tcPr>
          <w:p w14:paraId="6BBE5A5C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009D6D78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  <w:p w14:paraId="3382051F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62" w:type="dxa"/>
          </w:tcPr>
          <w:p w14:paraId="1E0B4B15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051" w:type="dxa"/>
          </w:tcPr>
          <w:p w14:paraId="324C2FC8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2190" w:type="dxa"/>
          </w:tcPr>
          <w:p w14:paraId="2FD1EC9D" w14:textId="77777777" w:rsidR="00746828" w:rsidRDefault="00746828" w:rsidP="00746828">
            <w:pPr>
              <w:pStyle w:val="texto-IEIJ"/>
              <w:spacing w:before="0"/>
              <w:jc w:val="both"/>
              <w:rPr>
                <w:noProof/>
                <w:lang w:eastAsia="pt-BR" w:bidi="ar-SA"/>
              </w:rPr>
            </w:pPr>
          </w:p>
        </w:tc>
      </w:tr>
    </w:tbl>
    <w:p w14:paraId="7C8AC49C" w14:textId="77777777" w:rsidR="00746828" w:rsidRDefault="00746828" w:rsidP="00746828">
      <w:pPr>
        <w:pStyle w:val="texto-IEIJ"/>
        <w:spacing w:before="0"/>
        <w:ind w:left="1365"/>
        <w:jc w:val="both"/>
        <w:rPr>
          <w:noProof/>
          <w:lang w:eastAsia="pt-BR" w:bidi="ar-SA"/>
        </w:rPr>
      </w:pPr>
    </w:p>
    <w:p w14:paraId="4673E21F" w14:textId="6C511ABA" w:rsidR="00746828" w:rsidRDefault="006A7CD2" w:rsidP="00746828">
      <w:pPr>
        <w:pStyle w:val="texto-IEIJ"/>
        <w:spacing w:before="0"/>
        <w:ind w:left="1005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1C76FCE" wp14:editId="5745A0FE">
            <wp:simplePos x="0" y="0"/>
            <wp:positionH relativeFrom="column">
              <wp:posOffset>2756535</wp:posOffset>
            </wp:positionH>
            <wp:positionV relativeFrom="paragraph">
              <wp:posOffset>174625</wp:posOffset>
            </wp:positionV>
            <wp:extent cx="902970" cy="1306195"/>
            <wp:effectExtent l="0" t="0" r="0" b="825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7" t="29607" r="43947" b="29003"/>
                    <a:stretch/>
                  </pic:blipFill>
                  <pic:spPr bwMode="auto">
                    <a:xfrm>
                      <a:off x="0" y="0"/>
                      <a:ext cx="90297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E798757" wp14:editId="3A117949">
            <wp:simplePos x="0" y="0"/>
            <wp:positionH relativeFrom="column">
              <wp:posOffset>-158750</wp:posOffset>
            </wp:positionH>
            <wp:positionV relativeFrom="paragraph">
              <wp:posOffset>174625</wp:posOffset>
            </wp:positionV>
            <wp:extent cx="1704975" cy="1382395"/>
            <wp:effectExtent l="0" t="0" r="9525" b="825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4" t="56496" r="53968" b="22961"/>
                    <a:stretch/>
                  </pic:blipFill>
                  <pic:spPr bwMode="auto">
                    <a:xfrm>
                      <a:off x="0" y="0"/>
                      <a:ext cx="1704975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14179" w14:textId="6EC73BE1" w:rsidR="006A7CD2" w:rsidRDefault="006A7CD2" w:rsidP="00746828">
      <w:pPr>
        <w:pStyle w:val="texto-IEIJ"/>
        <w:spacing w:before="0"/>
        <w:ind w:left="1005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E859330" wp14:editId="7E7B324D">
            <wp:simplePos x="0" y="0"/>
            <wp:positionH relativeFrom="column">
              <wp:posOffset>3393440</wp:posOffset>
            </wp:positionH>
            <wp:positionV relativeFrom="paragraph">
              <wp:posOffset>127635</wp:posOffset>
            </wp:positionV>
            <wp:extent cx="874395" cy="1266825"/>
            <wp:effectExtent l="0" t="0" r="190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29003" r="45306" b="30816"/>
                    <a:stretch/>
                  </pic:blipFill>
                  <pic:spPr bwMode="auto">
                    <a:xfrm>
                      <a:off x="0" y="0"/>
                      <a:ext cx="87439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92BF1" w14:textId="2CAF0870" w:rsidR="006A7CD2" w:rsidRDefault="006A7CD2" w:rsidP="00746828">
      <w:pPr>
        <w:pStyle w:val="texto-IEIJ"/>
        <w:spacing w:before="0"/>
        <w:ind w:left="1005"/>
        <w:jc w:val="both"/>
        <w:rPr>
          <w:noProof/>
          <w:lang w:eastAsia="pt-BR" w:bidi="ar-SA"/>
        </w:rPr>
      </w:pPr>
    </w:p>
    <w:p w14:paraId="71B593A8" w14:textId="77777777" w:rsidR="006A7CD2" w:rsidRDefault="006A7CD2" w:rsidP="00746828">
      <w:pPr>
        <w:pStyle w:val="texto-IEIJ"/>
        <w:spacing w:before="0"/>
        <w:ind w:left="1005"/>
        <w:jc w:val="both"/>
        <w:rPr>
          <w:noProof/>
          <w:lang w:eastAsia="pt-BR" w:bidi="ar-SA"/>
        </w:rPr>
      </w:pPr>
    </w:p>
    <w:p w14:paraId="604B8572" w14:textId="31658D48" w:rsidR="00746828" w:rsidRDefault="00746828" w:rsidP="00746828">
      <w:pPr>
        <w:pStyle w:val="texto-IEIJ"/>
        <w:spacing w:before="0"/>
        <w:ind w:left="1005"/>
        <w:jc w:val="both"/>
        <w:rPr>
          <w:sz w:val="28"/>
          <w:szCs w:val="28"/>
          <w:lang w:eastAsia="ja-JP" w:bidi="ar-SA"/>
        </w:rPr>
      </w:pPr>
    </w:p>
    <w:sectPr w:rsidR="007468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2D023" w14:textId="77777777" w:rsidR="00CE0395" w:rsidRDefault="00CE0395">
      <w:pPr>
        <w:spacing w:before="0"/>
      </w:pPr>
      <w:r>
        <w:separator/>
      </w:r>
    </w:p>
  </w:endnote>
  <w:endnote w:type="continuationSeparator" w:id="0">
    <w:p w14:paraId="72F0AAF1" w14:textId="77777777" w:rsidR="00CE0395" w:rsidRDefault="00CE039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1883A" w14:textId="77777777" w:rsidR="00CE0395" w:rsidRDefault="00CE0395">
      <w:pPr>
        <w:spacing w:before="0"/>
      </w:pPr>
      <w:r>
        <w:separator/>
      </w:r>
    </w:p>
  </w:footnote>
  <w:footnote w:type="continuationSeparator" w:id="0">
    <w:p w14:paraId="17F47D75" w14:textId="77777777" w:rsidR="00CE0395" w:rsidRDefault="00CE039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7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1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A3BF8"/>
    <w:multiLevelType w:val="hybridMultilevel"/>
    <w:tmpl w:val="5DDADD78"/>
    <w:lvl w:ilvl="0" w:tplc="429CB35C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1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>
    <w:nsid w:val="57773217"/>
    <w:multiLevelType w:val="hybridMultilevel"/>
    <w:tmpl w:val="1CC891AA"/>
    <w:lvl w:ilvl="0" w:tplc="DE7E284A">
      <w:start w:val="1"/>
      <w:numFmt w:val="decimal"/>
      <w:lvlText w:val="%1."/>
      <w:lvlJc w:val="left"/>
      <w:pPr>
        <w:ind w:left="1365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9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0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9"/>
  </w:num>
  <w:num w:numId="9">
    <w:abstractNumId w:val="34"/>
  </w:num>
  <w:num w:numId="10">
    <w:abstractNumId w:val="33"/>
  </w:num>
  <w:num w:numId="11">
    <w:abstractNumId w:val="4"/>
  </w:num>
  <w:num w:numId="12">
    <w:abstractNumId w:val="7"/>
  </w:num>
  <w:num w:numId="13">
    <w:abstractNumId w:val="22"/>
  </w:num>
  <w:num w:numId="14">
    <w:abstractNumId w:val="32"/>
  </w:num>
  <w:num w:numId="15">
    <w:abstractNumId w:val="30"/>
  </w:num>
  <w:num w:numId="16">
    <w:abstractNumId w:val="29"/>
  </w:num>
  <w:num w:numId="17">
    <w:abstractNumId w:val="19"/>
  </w:num>
  <w:num w:numId="18">
    <w:abstractNumId w:val="26"/>
  </w:num>
  <w:num w:numId="19">
    <w:abstractNumId w:val="27"/>
  </w:num>
  <w:num w:numId="20">
    <w:abstractNumId w:val="16"/>
  </w:num>
  <w:num w:numId="21">
    <w:abstractNumId w:val="35"/>
  </w:num>
  <w:num w:numId="22">
    <w:abstractNumId w:val="17"/>
  </w:num>
  <w:num w:numId="23">
    <w:abstractNumId w:val="5"/>
  </w:num>
  <w:num w:numId="24">
    <w:abstractNumId w:val="37"/>
  </w:num>
  <w:num w:numId="25">
    <w:abstractNumId w:val="13"/>
  </w:num>
  <w:num w:numId="26">
    <w:abstractNumId w:val="36"/>
  </w:num>
  <w:num w:numId="27">
    <w:abstractNumId w:val="2"/>
  </w:num>
  <w:num w:numId="28">
    <w:abstractNumId w:val="40"/>
  </w:num>
  <w:num w:numId="29">
    <w:abstractNumId w:val="39"/>
  </w:num>
  <w:num w:numId="30">
    <w:abstractNumId w:val="10"/>
  </w:num>
  <w:num w:numId="31">
    <w:abstractNumId w:val="6"/>
  </w:num>
  <w:num w:numId="32">
    <w:abstractNumId w:val="18"/>
  </w:num>
  <w:num w:numId="33">
    <w:abstractNumId w:val="23"/>
  </w:num>
  <w:num w:numId="34">
    <w:abstractNumId w:val="31"/>
  </w:num>
  <w:num w:numId="35">
    <w:abstractNumId w:val="14"/>
  </w:num>
  <w:num w:numId="36">
    <w:abstractNumId w:val="38"/>
  </w:num>
  <w:num w:numId="37">
    <w:abstractNumId w:val="1"/>
  </w:num>
  <w:num w:numId="38">
    <w:abstractNumId w:val="15"/>
  </w:num>
  <w:num w:numId="39">
    <w:abstractNumId w:val="12"/>
  </w:num>
  <w:num w:numId="40">
    <w:abstractNumId w:val="20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0EB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57453"/>
    <w:rsid w:val="001C6B54"/>
    <w:rsid w:val="001E3947"/>
    <w:rsid w:val="001F2EED"/>
    <w:rsid w:val="001F5183"/>
    <w:rsid w:val="002015F1"/>
    <w:rsid w:val="00206946"/>
    <w:rsid w:val="00211915"/>
    <w:rsid w:val="0022181C"/>
    <w:rsid w:val="00242880"/>
    <w:rsid w:val="00281E61"/>
    <w:rsid w:val="00287F0C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54B66"/>
    <w:rsid w:val="0055600D"/>
    <w:rsid w:val="0057650B"/>
    <w:rsid w:val="0058462F"/>
    <w:rsid w:val="005B7D01"/>
    <w:rsid w:val="005D1A88"/>
    <w:rsid w:val="00614851"/>
    <w:rsid w:val="006176AA"/>
    <w:rsid w:val="006204C7"/>
    <w:rsid w:val="0064431E"/>
    <w:rsid w:val="0065225C"/>
    <w:rsid w:val="00653740"/>
    <w:rsid w:val="00656898"/>
    <w:rsid w:val="0067314B"/>
    <w:rsid w:val="006813FF"/>
    <w:rsid w:val="006A7CD2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6828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E7F91"/>
    <w:rsid w:val="007F48E6"/>
    <w:rsid w:val="00831045"/>
    <w:rsid w:val="00843F5B"/>
    <w:rsid w:val="00844B19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06D0"/>
    <w:rsid w:val="00962660"/>
    <w:rsid w:val="009649D3"/>
    <w:rsid w:val="00985E9A"/>
    <w:rsid w:val="00992908"/>
    <w:rsid w:val="00994AD1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C2D56"/>
    <w:rsid w:val="00CD79F1"/>
    <w:rsid w:val="00CE0395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2020-05-26T20:44:00Z</dcterms:created>
  <dcterms:modified xsi:type="dcterms:W3CDTF">2020-05-26T20:44:00Z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