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9AD" w:rsidRDefault="00794C11">
      <w:pPr>
        <w:pStyle w:val="03Texto-IEIJ"/>
      </w:pPr>
      <w:r w:rsidRPr="00794C11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3B1E516" wp14:editId="1AAE6286">
            <wp:simplePos x="0" y="0"/>
            <wp:positionH relativeFrom="column">
              <wp:posOffset>-215265</wp:posOffset>
            </wp:positionH>
            <wp:positionV relativeFrom="paragraph">
              <wp:posOffset>267970</wp:posOffset>
            </wp:positionV>
            <wp:extent cx="2026990" cy="343852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9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179" w:rsidRDefault="00844179" w:rsidP="00844179">
      <w:pPr>
        <w:pStyle w:val="01Ttulo-IEIJ"/>
      </w:pPr>
      <w:r>
        <w:t>sistema muscular</w:t>
      </w:r>
    </w:p>
    <w:p w:rsidR="00844179" w:rsidRPr="00844179" w:rsidRDefault="00844179" w:rsidP="001119C6">
      <w:pPr>
        <w:pStyle w:val="02Subttulo-IEIJ"/>
        <w:ind w:firstLine="709"/>
      </w:pPr>
      <w:r w:rsidRPr="00844179">
        <w:t>Ossos em movimento</w:t>
      </w:r>
    </w:p>
    <w:p w:rsidR="00B41C16" w:rsidRDefault="00B41C16" w:rsidP="001119C6">
      <w:pPr>
        <w:pStyle w:val="03Texto-IEIJ"/>
        <w:ind w:firstLine="709"/>
        <w:jc w:val="both"/>
        <w:rPr>
          <w:sz w:val="28"/>
          <w:szCs w:val="28"/>
        </w:rPr>
      </w:pPr>
    </w:p>
    <w:p w:rsidR="00B41C16" w:rsidRDefault="00844179" w:rsidP="001119C6">
      <w:pPr>
        <w:pStyle w:val="03Texto-IEIJ"/>
        <w:ind w:firstLine="709"/>
        <w:jc w:val="both"/>
        <w:rPr>
          <w:sz w:val="28"/>
          <w:szCs w:val="28"/>
        </w:rPr>
      </w:pPr>
      <w:r w:rsidRPr="00844179">
        <w:rPr>
          <w:sz w:val="28"/>
          <w:szCs w:val="28"/>
        </w:rPr>
        <w:t xml:space="preserve">O esqueleto é formado por ossos, em sua maioria, ligados a outros ossos pelas articulações. Graças as articulações, conseguimos mexer os ossos. Algumas delas só conseguem se mover em uma direção, como a articulação do joelho. </w:t>
      </w:r>
    </w:p>
    <w:p w:rsidR="00B41C16" w:rsidRDefault="00B41C16" w:rsidP="00B41C16">
      <w:pPr>
        <w:pStyle w:val="03Texto-IEIJ"/>
        <w:ind w:firstLine="709"/>
        <w:jc w:val="both"/>
        <w:rPr>
          <w:sz w:val="28"/>
          <w:szCs w:val="28"/>
        </w:rPr>
      </w:pPr>
    </w:p>
    <w:p w:rsidR="00B41C16" w:rsidRDefault="00B41C16" w:rsidP="00B41C16">
      <w:pPr>
        <w:pStyle w:val="03Texto-IEIJ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Além do joelho, tem mais algum lugar do seu corpo que se movimenta para uma única direção? Movimente seu corpo para perceber e analisar as direções. </w:t>
      </w:r>
    </w:p>
    <w:p w:rsidR="00B41C16" w:rsidRPr="00844179" w:rsidRDefault="00B41C16" w:rsidP="00B41C16">
      <w:pPr>
        <w:pStyle w:val="03Texto-IEIJ"/>
        <w:ind w:firstLine="709"/>
        <w:jc w:val="both"/>
        <w:rPr>
          <w:sz w:val="28"/>
          <w:szCs w:val="28"/>
        </w:rPr>
      </w:pPr>
    </w:p>
    <w:p w:rsidR="00B41C16" w:rsidRDefault="00B41C16" w:rsidP="00B41C16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179" w:rsidRDefault="00844179" w:rsidP="001119C6">
      <w:pPr>
        <w:pStyle w:val="03Texto-IEIJ"/>
        <w:ind w:firstLine="709"/>
        <w:jc w:val="both"/>
        <w:rPr>
          <w:sz w:val="28"/>
          <w:szCs w:val="28"/>
        </w:rPr>
      </w:pPr>
      <w:r w:rsidRPr="00B41C16">
        <w:rPr>
          <w:b/>
          <w:sz w:val="28"/>
          <w:szCs w:val="28"/>
        </w:rPr>
        <w:t>Outras se movem em todas as direções</w:t>
      </w:r>
      <w:r w:rsidRPr="00844179">
        <w:rPr>
          <w:sz w:val="28"/>
          <w:szCs w:val="28"/>
        </w:rPr>
        <w:t xml:space="preserve">. Porém não são as articulações que mexem os ossos, mas sim os músculos, pois eles estão ligados aos ossos. </w:t>
      </w:r>
    </w:p>
    <w:p w:rsidR="00B41C16" w:rsidRDefault="00B41C16" w:rsidP="00B41C16">
      <w:pPr>
        <w:pStyle w:val="03Texto-IEIJ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Qual parte do seu corpo se movimenta para mais de uma direção? Mexa-se para descobrir.</w:t>
      </w:r>
    </w:p>
    <w:p w:rsidR="00B41C16" w:rsidRDefault="00B41C16" w:rsidP="00B41C16">
      <w:pPr>
        <w:pStyle w:val="03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 </w:t>
      </w:r>
    </w:p>
    <w:p w:rsidR="00FB0328" w:rsidRDefault="00FB0328" w:rsidP="00B41C16">
      <w:pPr>
        <w:pStyle w:val="03Texto-IEIJ"/>
        <w:ind w:firstLine="709"/>
        <w:jc w:val="both"/>
        <w:rPr>
          <w:sz w:val="28"/>
          <w:szCs w:val="28"/>
        </w:rPr>
      </w:pPr>
    </w:p>
    <w:p w:rsidR="005919AD" w:rsidRDefault="005919AD" w:rsidP="00844179">
      <w:pPr>
        <w:pStyle w:val="03Texto-IEIJ"/>
        <w:jc w:val="both"/>
        <w:rPr>
          <w:sz w:val="28"/>
          <w:szCs w:val="28"/>
        </w:rPr>
      </w:pPr>
    </w:p>
    <w:p w:rsidR="00B41C16" w:rsidRDefault="00B41C16" w:rsidP="00844179">
      <w:pPr>
        <w:pStyle w:val="03Texto-IEIJ"/>
        <w:jc w:val="both"/>
        <w:rPr>
          <w:sz w:val="28"/>
          <w:szCs w:val="28"/>
        </w:rPr>
      </w:pPr>
    </w:p>
    <w:p w:rsidR="00B41C16" w:rsidRDefault="00B41C16" w:rsidP="00844179">
      <w:pPr>
        <w:pStyle w:val="03Texto-IEIJ"/>
        <w:jc w:val="both"/>
        <w:rPr>
          <w:sz w:val="28"/>
          <w:szCs w:val="28"/>
        </w:rPr>
      </w:pPr>
      <w:r w:rsidRPr="00B41C16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6C103F66" wp14:editId="465D29A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24400" cy="53409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3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C16" w:rsidRDefault="00B41C16" w:rsidP="00844179">
      <w:pPr>
        <w:pStyle w:val="03Texto-IEIJ"/>
        <w:jc w:val="both"/>
        <w:rPr>
          <w:sz w:val="28"/>
          <w:szCs w:val="28"/>
        </w:rPr>
      </w:pPr>
    </w:p>
    <w:p w:rsidR="00FB0328" w:rsidRDefault="00FB0328" w:rsidP="00844179">
      <w:pPr>
        <w:pStyle w:val="03Texto-IEIJ"/>
        <w:jc w:val="both"/>
        <w:rPr>
          <w:sz w:val="28"/>
          <w:szCs w:val="28"/>
        </w:rPr>
      </w:pPr>
    </w:p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Pr="00FB0328" w:rsidRDefault="00FB0328" w:rsidP="00FB0328"/>
    <w:p w:rsidR="00FB0328" w:rsidRDefault="00FB0328" w:rsidP="00FB0328"/>
    <w:p w:rsidR="00FB0328" w:rsidRDefault="00FB0328" w:rsidP="00FB0328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FB0328">
        <w:rPr>
          <w:sz w:val="28"/>
          <w:szCs w:val="28"/>
        </w:rPr>
        <w:t xml:space="preserve">E você o que tem feito para trabalhar os seus músculos nesta quarentena? </w:t>
      </w:r>
    </w:p>
    <w:p w:rsidR="00FB0328" w:rsidRDefault="00FB0328" w:rsidP="00FB0328">
      <w:pPr>
        <w:pStyle w:val="PargrafodaLista"/>
        <w:ind w:left="1069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0328" w:rsidRDefault="00FB0328" w:rsidP="00FB0328">
      <w:pPr>
        <w:pStyle w:val="PargrafodaLista"/>
        <w:ind w:left="1069"/>
        <w:rPr>
          <w:sz w:val="28"/>
          <w:szCs w:val="28"/>
        </w:rPr>
      </w:pPr>
    </w:p>
    <w:p w:rsidR="00FB0328" w:rsidRPr="00FB0328" w:rsidRDefault="005700E4" w:rsidP="005700E4">
      <w:pPr>
        <w:pStyle w:val="Pargrafoda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Agora escreva novas ideias de treinos e brincadeiras que nós podemos fazer em nossas casas para trabalhar o nosso corpo e se divertir ao mesmo tempo! Compartilhe suas ideias com o nosso grupo, faça filmes e imagens de suas brincadeiras. Boa diversão!</w:t>
      </w:r>
    </w:p>
    <w:p w:rsidR="00FB0328" w:rsidRPr="00FB0328" w:rsidRDefault="00FB0328" w:rsidP="00FB0328">
      <w:pPr>
        <w:ind w:firstLine="709"/>
        <w:rPr>
          <w:sz w:val="28"/>
          <w:szCs w:val="28"/>
        </w:rPr>
      </w:pPr>
    </w:p>
    <w:sectPr w:rsidR="00FB0328" w:rsidRPr="00FB03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697" w:rsidRDefault="00DE1697">
      <w:pPr>
        <w:spacing w:before="0"/>
      </w:pPr>
      <w:r>
        <w:separator/>
      </w:r>
    </w:p>
  </w:endnote>
  <w:endnote w:type="continuationSeparator" w:id="0">
    <w:p w:rsidR="00DE1697" w:rsidRDefault="00DE169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2E0" w:rsidRDefault="000322E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2E0" w:rsidRDefault="000322E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2E0" w:rsidRDefault="000322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697" w:rsidRDefault="00DE1697">
      <w:pPr>
        <w:spacing w:before="0"/>
      </w:pPr>
      <w:r>
        <w:separator/>
      </w:r>
    </w:p>
  </w:footnote>
  <w:footnote w:type="continuationSeparator" w:id="0">
    <w:p w:rsidR="00DE1697" w:rsidRDefault="00DE169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2E0" w:rsidRDefault="000322E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9AD" w:rsidRDefault="005B40C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9AD" w:rsidRDefault="005B40C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5919AD" w:rsidRDefault="000322E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5B40C2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01</w:t>
    </w:r>
    <w:r w:rsidR="005B40C2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JUNHO</w:t>
    </w:r>
    <w:bookmarkStart w:id="0" w:name="_GoBack"/>
    <w:bookmarkEnd w:id="0"/>
    <w:r w:rsidR="005B40C2">
      <w:rPr>
        <w:rStyle w:val="RefernciaSutil"/>
        <w:rFonts w:cs="Calibri"/>
        <w:smallCaps w:val="0"/>
        <w:color w:val="auto"/>
        <w:u w:val="none"/>
      </w:rPr>
      <w:t>.</w:t>
    </w:r>
  </w:p>
  <w:p w:rsidR="005919AD" w:rsidRDefault="005B40C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B51C2"/>
    <w:multiLevelType w:val="hybridMultilevel"/>
    <w:tmpl w:val="97D8A5FA"/>
    <w:lvl w:ilvl="0" w:tplc="7DEEB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79"/>
    <w:rsid w:val="000322E0"/>
    <w:rsid w:val="001119C6"/>
    <w:rsid w:val="00410C63"/>
    <w:rsid w:val="005700E4"/>
    <w:rsid w:val="005919AD"/>
    <w:rsid w:val="005B40C2"/>
    <w:rsid w:val="00794C11"/>
    <w:rsid w:val="00844179"/>
    <w:rsid w:val="00B41C16"/>
    <w:rsid w:val="00DE1697"/>
    <w:rsid w:val="00FB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893CA3-AB3B-4513-8CD5-6CFC9295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FB0328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23</TotalTime>
  <Pages>2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6</cp:revision>
  <cp:lastPrinted>2012-02-10T19:10:00Z</cp:lastPrinted>
  <dcterms:created xsi:type="dcterms:W3CDTF">2020-05-29T20:30:00Z</dcterms:created>
  <dcterms:modified xsi:type="dcterms:W3CDTF">2020-05-30T12:10:00Z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