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1B42E" w14:textId="02AC2523" w:rsidR="00FA6154" w:rsidRDefault="00FA6154" w:rsidP="009E0017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Multiplicação e divisão</w:t>
      </w:r>
    </w:p>
    <w:p w14:paraId="2119619F" w14:textId="062BC6D3" w:rsidR="00FA6154" w:rsidRDefault="0073467E" w:rsidP="00FA6154">
      <w:pPr>
        <w:rPr>
          <w:lang w:eastAsia="ja-JP" w:bidi="ar-SA"/>
        </w:rPr>
      </w:pPr>
      <w:r>
        <w:rPr>
          <w:lang w:eastAsia="ja-JP" w:bidi="ar-SA"/>
        </w:rPr>
        <w:t xml:space="preserve">                                              </w:t>
      </w:r>
    </w:p>
    <w:p w14:paraId="7BC702A4" w14:textId="7B444C30" w:rsidR="00B1717E" w:rsidRDefault="00FA6154" w:rsidP="00FA6154">
      <w:pPr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>
        <w:rPr>
          <w:sz w:val="28"/>
          <w:szCs w:val="28"/>
          <w:lang w:eastAsia="ja-JP" w:bidi="ar-SA"/>
        </w:rPr>
        <w:t xml:space="preserve">Ana e Rui estão </w:t>
      </w:r>
      <w:r w:rsidRPr="001A37EC">
        <w:rPr>
          <w:sz w:val="28"/>
          <w:szCs w:val="28"/>
          <w:lang w:eastAsia="ja-JP" w:bidi="ar-SA"/>
        </w:rPr>
        <w:t>organiza</w:t>
      </w:r>
      <w:r w:rsidR="001A37EC" w:rsidRPr="001A37EC">
        <w:rPr>
          <w:sz w:val="28"/>
          <w:szCs w:val="28"/>
          <w:lang w:eastAsia="ja-JP" w:bidi="ar-SA"/>
        </w:rPr>
        <w:t>ndo</w:t>
      </w:r>
      <w:r w:rsidRPr="001A37EC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os brindes que recebem para a Festa Junina que se aproxima.</w:t>
      </w:r>
    </w:p>
    <w:p w14:paraId="4F73301D" w14:textId="59BAC94C" w:rsidR="00FA6154" w:rsidRDefault="00FA6154" w:rsidP="00FA6154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1479E95" wp14:editId="6A8E4DBF">
            <wp:simplePos x="0" y="0"/>
            <wp:positionH relativeFrom="column">
              <wp:posOffset>899160</wp:posOffset>
            </wp:positionH>
            <wp:positionV relativeFrom="paragraph">
              <wp:posOffset>62230</wp:posOffset>
            </wp:positionV>
            <wp:extent cx="4543425" cy="295275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33535" r="31717" b="29305"/>
                    <a:stretch/>
                  </pic:blipFill>
                  <pic:spPr bwMode="auto">
                    <a:xfrm>
                      <a:off x="0" y="0"/>
                      <a:ext cx="45434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4FAD3" w14:textId="6ADF1943" w:rsidR="00FA6154" w:rsidRDefault="00FA6154" w:rsidP="00FA6154">
      <w:pPr>
        <w:rPr>
          <w:sz w:val="28"/>
          <w:szCs w:val="28"/>
          <w:lang w:eastAsia="ja-JP" w:bidi="ar-SA"/>
        </w:rPr>
      </w:pPr>
    </w:p>
    <w:p w14:paraId="43A818D3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361D5430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371895FD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17B5389E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0CF5BEAC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0A54124D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28714B00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30528DEF" w14:textId="77777777" w:rsidR="00FA6154" w:rsidRPr="00FA6154" w:rsidRDefault="00FA6154" w:rsidP="00FA6154">
      <w:pPr>
        <w:rPr>
          <w:sz w:val="28"/>
          <w:szCs w:val="28"/>
          <w:lang w:eastAsia="ja-JP" w:bidi="ar-SA"/>
        </w:rPr>
      </w:pPr>
    </w:p>
    <w:p w14:paraId="0BD904F2" w14:textId="6A1BE6F5" w:rsidR="00FA6154" w:rsidRDefault="00FA6154" w:rsidP="00FA6154">
      <w:pPr>
        <w:rPr>
          <w:sz w:val="28"/>
          <w:szCs w:val="28"/>
          <w:lang w:eastAsia="ja-JP" w:bidi="ar-SA"/>
        </w:rPr>
      </w:pPr>
    </w:p>
    <w:p w14:paraId="4B783CBD" w14:textId="06BA8943" w:rsidR="00FA6154" w:rsidRDefault="00FA6154" w:rsidP="00FA6154">
      <w:pPr>
        <w:pStyle w:val="PargrafodaLista"/>
        <w:numPr>
          <w:ilvl w:val="0"/>
          <w:numId w:val="45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B8B0FF0" wp14:editId="3D3081D8">
            <wp:simplePos x="0" y="0"/>
            <wp:positionH relativeFrom="column">
              <wp:posOffset>403860</wp:posOffset>
            </wp:positionH>
            <wp:positionV relativeFrom="paragraph">
              <wp:posOffset>389255</wp:posOffset>
            </wp:positionV>
            <wp:extent cx="5762625" cy="204533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40180" r="26791" b="33233"/>
                    <a:stretch/>
                  </pic:blipFill>
                  <pic:spPr bwMode="auto">
                    <a:xfrm>
                      <a:off x="0" y="0"/>
                      <a:ext cx="5762625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>Ana separou as bonecas em dois grupos.</w:t>
      </w:r>
    </w:p>
    <w:p w14:paraId="4CC37FA3" w14:textId="77777777" w:rsidR="00FA6154" w:rsidRDefault="00FA6154" w:rsidP="00FA6154">
      <w:pPr>
        <w:pStyle w:val="PargrafodaLista"/>
        <w:rPr>
          <w:noProof/>
          <w:lang w:eastAsia="pt-BR" w:bidi="ar-SA"/>
        </w:rPr>
      </w:pPr>
    </w:p>
    <w:p w14:paraId="2DCA57D3" w14:textId="08F1FF48" w:rsidR="00FA6154" w:rsidRDefault="00FA6154" w:rsidP="00FA6154">
      <w:pPr>
        <w:pStyle w:val="PargrafodaLista"/>
        <w:rPr>
          <w:sz w:val="28"/>
          <w:szCs w:val="28"/>
          <w:lang w:eastAsia="ja-JP" w:bidi="ar-SA"/>
        </w:rPr>
      </w:pPr>
    </w:p>
    <w:p w14:paraId="1E064288" w14:textId="77777777" w:rsidR="00FA6154" w:rsidRPr="00FA6154" w:rsidRDefault="00FA6154" w:rsidP="00FA6154">
      <w:pPr>
        <w:rPr>
          <w:lang w:eastAsia="ja-JP" w:bidi="ar-SA"/>
        </w:rPr>
      </w:pPr>
    </w:p>
    <w:p w14:paraId="5260DCA6" w14:textId="77777777" w:rsidR="00FA6154" w:rsidRPr="00FA6154" w:rsidRDefault="00FA6154" w:rsidP="00FA6154">
      <w:pPr>
        <w:rPr>
          <w:lang w:eastAsia="ja-JP" w:bidi="ar-SA"/>
        </w:rPr>
      </w:pPr>
    </w:p>
    <w:p w14:paraId="64DEB67E" w14:textId="77777777" w:rsidR="00FA6154" w:rsidRPr="00FA6154" w:rsidRDefault="00FA6154" w:rsidP="00FA6154">
      <w:pPr>
        <w:rPr>
          <w:lang w:eastAsia="ja-JP" w:bidi="ar-SA"/>
        </w:rPr>
      </w:pPr>
    </w:p>
    <w:p w14:paraId="1731D07B" w14:textId="77777777" w:rsidR="00FA6154" w:rsidRPr="00FA6154" w:rsidRDefault="00FA6154" w:rsidP="00FA6154">
      <w:pPr>
        <w:rPr>
          <w:lang w:eastAsia="ja-JP" w:bidi="ar-SA"/>
        </w:rPr>
      </w:pPr>
    </w:p>
    <w:p w14:paraId="4530F17E" w14:textId="77777777" w:rsidR="00FA6154" w:rsidRPr="00FA6154" w:rsidRDefault="00FA6154" w:rsidP="00FA6154">
      <w:pPr>
        <w:rPr>
          <w:lang w:eastAsia="ja-JP" w:bidi="ar-SA"/>
        </w:rPr>
      </w:pPr>
    </w:p>
    <w:p w14:paraId="6F2687F2" w14:textId="77777777" w:rsidR="00FA6154" w:rsidRPr="00FA6154" w:rsidRDefault="00FA6154" w:rsidP="00FA6154">
      <w:pPr>
        <w:rPr>
          <w:lang w:eastAsia="ja-JP" w:bidi="ar-SA"/>
        </w:rPr>
      </w:pPr>
    </w:p>
    <w:p w14:paraId="46DB2F65" w14:textId="343A4F45" w:rsidR="00FA6154" w:rsidRDefault="00FA6154" w:rsidP="00FA6154">
      <w:pPr>
        <w:rPr>
          <w:lang w:eastAsia="ja-JP" w:bidi="ar-SA"/>
        </w:rPr>
      </w:pPr>
    </w:p>
    <w:p w14:paraId="3BFFDA51" w14:textId="6814DF74" w:rsidR="00FA6154" w:rsidRPr="00FA6154" w:rsidRDefault="00FA6154" w:rsidP="00FA6154">
      <w:pPr>
        <w:pStyle w:val="PargrafodaLista"/>
        <w:numPr>
          <w:ilvl w:val="0"/>
          <w:numId w:val="46"/>
        </w:numPr>
        <w:tabs>
          <w:tab w:val="left" w:pos="1035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Quantas bonecas ela separou no total? Represente com operações.</w:t>
      </w:r>
    </w:p>
    <w:p w14:paraId="4A1022D3" w14:textId="77777777" w:rsidR="00FA6154" w:rsidRDefault="00FA6154" w:rsidP="00FA6154">
      <w:pPr>
        <w:pStyle w:val="PargrafodaLista"/>
        <w:tabs>
          <w:tab w:val="left" w:pos="1035"/>
        </w:tabs>
        <w:ind w:left="1755"/>
        <w:rPr>
          <w:sz w:val="28"/>
          <w:szCs w:val="28"/>
          <w:lang w:eastAsia="ja-JP" w:bidi="ar-SA"/>
        </w:rPr>
      </w:pPr>
    </w:p>
    <w:p w14:paraId="03CD4713" w14:textId="4373FB24" w:rsidR="00FA6154" w:rsidRDefault="00FA6154" w:rsidP="00FA6154">
      <w:pPr>
        <w:pStyle w:val="PargrafodaLista"/>
        <w:tabs>
          <w:tab w:val="left" w:pos="1035"/>
        </w:tabs>
        <w:ind w:left="175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</w:t>
      </w:r>
    </w:p>
    <w:p w14:paraId="752C66E3" w14:textId="77777777" w:rsidR="00FA6154" w:rsidRDefault="00FA6154" w:rsidP="00FA6154">
      <w:pPr>
        <w:pStyle w:val="PargrafodaLista"/>
        <w:tabs>
          <w:tab w:val="left" w:pos="1035"/>
        </w:tabs>
        <w:ind w:left="1755"/>
        <w:rPr>
          <w:lang w:eastAsia="ja-JP" w:bidi="ar-SA"/>
        </w:rPr>
      </w:pPr>
    </w:p>
    <w:p w14:paraId="1FA43B2A" w14:textId="7D846514" w:rsidR="00FA6154" w:rsidRPr="00FA6154" w:rsidRDefault="00FA6154" w:rsidP="00FA6154">
      <w:pPr>
        <w:pStyle w:val="PargrafodaLista"/>
        <w:numPr>
          <w:ilvl w:val="0"/>
          <w:numId w:val="46"/>
        </w:numPr>
        <w:tabs>
          <w:tab w:val="left" w:pos="1035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Qual é o nome das operações que podem ser usadas para determinar o número total de bonecas?</w:t>
      </w:r>
    </w:p>
    <w:p w14:paraId="3B31B89E" w14:textId="77777777" w:rsidR="00FA6154" w:rsidRDefault="00FA6154" w:rsidP="00FA6154">
      <w:pPr>
        <w:pStyle w:val="PargrafodaLista"/>
        <w:tabs>
          <w:tab w:val="left" w:pos="1035"/>
        </w:tabs>
        <w:ind w:left="1755"/>
        <w:rPr>
          <w:sz w:val="28"/>
          <w:szCs w:val="28"/>
          <w:lang w:eastAsia="ja-JP" w:bidi="ar-SA"/>
        </w:rPr>
      </w:pPr>
    </w:p>
    <w:p w14:paraId="5B26AEBE" w14:textId="10B22F9C" w:rsidR="00FA6154" w:rsidRDefault="00FA6154" w:rsidP="00FA6154">
      <w:pPr>
        <w:pStyle w:val="PargrafodaLista"/>
        <w:tabs>
          <w:tab w:val="left" w:pos="1035"/>
        </w:tabs>
        <w:ind w:left="175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</w:t>
      </w:r>
    </w:p>
    <w:p w14:paraId="760AA03D" w14:textId="76AA2E4D" w:rsidR="00FA6154" w:rsidRDefault="00FA6154" w:rsidP="00FA6154">
      <w:pPr>
        <w:pStyle w:val="PargrafodaLista"/>
        <w:numPr>
          <w:ilvl w:val="0"/>
          <w:numId w:val="45"/>
        </w:numPr>
        <w:tabs>
          <w:tab w:val="left" w:pos="103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Quais das adições a seguir podem ser substituídas por uma multiplicação? Por quê?</w:t>
      </w:r>
    </w:p>
    <w:p w14:paraId="3AC019CA" w14:textId="6C0EDD37" w:rsidR="00FA6154" w:rsidRPr="0073467E" w:rsidRDefault="001A37EC" w:rsidP="00FA6154">
      <w:pPr>
        <w:pStyle w:val="PargrafodaLista"/>
        <w:tabs>
          <w:tab w:val="left" w:pos="1035"/>
        </w:tabs>
        <w:rPr>
          <w:color w:val="FF0000"/>
          <w:sz w:val="28"/>
          <w:szCs w:val="28"/>
          <w:lang w:eastAsia="ja-JP" w:bidi="ar-SA"/>
        </w:rPr>
      </w:pPr>
      <w:r>
        <w:rPr>
          <w:color w:val="FF0000"/>
          <w:sz w:val="28"/>
          <w:szCs w:val="28"/>
          <w:lang w:eastAsia="ja-JP" w:bidi="ar-SA"/>
        </w:rPr>
        <w:t xml:space="preserve">                      </w:t>
      </w:r>
    </w:p>
    <w:p w14:paraId="79BF2A98" w14:textId="7CBB8033" w:rsidR="001603F2" w:rsidRDefault="001A37EC" w:rsidP="00FA6154">
      <w:pPr>
        <w:pStyle w:val="PargrafodaLista"/>
        <w:numPr>
          <w:ilvl w:val="0"/>
          <w:numId w:val="47"/>
        </w:numPr>
        <w:tabs>
          <w:tab w:val="left" w:pos="103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10 + 10 + 10</w:t>
      </w:r>
      <w:proofErr w:type="gramStart"/>
      <w:r>
        <w:rPr>
          <w:sz w:val="28"/>
          <w:szCs w:val="28"/>
          <w:lang w:eastAsia="ja-JP" w:bidi="ar-SA"/>
        </w:rPr>
        <w:t xml:space="preserve">= </w:t>
      </w:r>
      <w:bookmarkStart w:id="0" w:name="_GoBack"/>
      <w:bookmarkEnd w:id="0"/>
      <w:r w:rsidR="00FA6154">
        <w:rPr>
          <w:sz w:val="28"/>
          <w:szCs w:val="28"/>
          <w:lang w:eastAsia="ja-JP" w:bidi="ar-SA"/>
        </w:rPr>
        <w:t>30             b)</w:t>
      </w:r>
      <w:proofErr w:type="gramEnd"/>
      <w:r w:rsidR="00FA6154">
        <w:rPr>
          <w:sz w:val="28"/>
          <w:szCs w:val="28"/>
          <w:lang w:eastAsia="ja-JP" w:bidi="ar-SA"/>
        </w:rPr>
        <w:t xml:space="preserve"> 22 + 25 + 23 = 70            c) 7 + 7+ 7+7 =28</w:t>
      </w:r>
    </w:p>
    <w:p w14:paraId="2E67A502" w14:textId="59320C7A" w:rsidR="001603F2" w:rsidRDefault="001603F2" w:rsidP="001603F2">
      <w:pPr>
        <w:rPr>
          <w:lang w:eastAsia="ja-JP" w:bidi="ar-SA"/>
        </w:rPr>
      </w:pPr>
    </w:p>
    <w:p w14:paraId="70157A7C" w14:textId="491756DA" w:rsidR="001603F2" w:rsidRDefault="001603F2" w:rsidP="001603F2">
      <w:pPr>
        <w:tabs>
          <w:tab w:val="left" w:pos="82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        Escreva as multiplicações.</w:t>
      </w:r>
    </w:p>
    <w:p w14:paraId="1F6BC356" w14:textId="7A3EFB80" w:rsidR="001603F2" w:rsidRDefault="001603F2" w:rsidP="001603F2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</w:t>
      </w:r>
    </w:p>
    <w:p w14:paraId="12112BF7" w14:textId="77777777" w:rsidR="001603F2" w:rsidRPr="001603F2" w:rsidRDefault="001603F2" w:rsidP="001603F2">
      <w:pPr>
        <w:rPr>
          <w:sz w:val="28"/>
          <w:szCs w:val="28"/>
          <w:lang w:eastAsia="ja-JP" w:bidi="ar-SA"/>
        </w:rPr>
      </w:pPr>
    </w:p>
    <w:p w14:paraId="5D435396" w14:textId="37D064E5" w:rsidR="001603F2" w:rsidRDefault="001603F2" w:rsidP="001603F2">
      <w:pPr>
        <w:rPr>
          <w:sz w:val="28"/>
          <w:szCs w:val="28"/>
          <w:lang w:eastAsia="ja-JP" w:bidi="ar-SA"/>
        </w:rPr>
      </w:pPr>
    </w:p>
    <w:p w14:paraId="50BB6794" w14:textId="7BA21E20" w:rsidR="00FA6154" w:rsidRDefault="001603F2" w:rsidP="001603F2">
      <w:pPr>
        <w:pStyle w:val="PargrafodaLista"/>
        <w:numPr>
          <w:ilvl w:val="0"/>
          <w:numId w:val="45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Ana registrou a quantidade de bolas em uma folha de papel quadriculado, formando figuras retangulares. Escreva a quantidade de bolas considerando as linhas e colunas de cada figura.</w:t>
      </w:r>
    </w:p>
    <w:p w14:paraId="0A22FF20" w14:textId="002C6362" w:rsidR="001603F2" w:rsidRDefault="001603F2" w:rsidP="001603F2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7FBDF48D" wp14:editId="41ED6551">
            <wp:simplePos x="0" y="0"/>
            <wp:positionH relativeFrom="column">
              <wp:posOffset>-186690</wp:posOffset>
            </wp:positionH>
            <wp:positionV relativeFrom="paragraph">
              <wp:posOffset>98425</wp:posOffset>
            </wp:positionV>
            <wp:extent cx="2726055" cy="14954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2" t="56798" r="47854" b="24471"/>
                    <a:stretch/>
                  </pic:blipFill>
                  <pic:spPr bwMode="auto">
                    <a:xfrm>
                      <a:off x="0" y="0"/>
                      <a:ext cx="272605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7ADDC" w14:textId="1263CFDD" w:rsidR="001603F2" w:rsidRDefault="001603F2" w:rsidP="001603F2">
      <w:pPr>
        <w:pStyle w:val="PargrafodaLista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748A067C" wp14:editId="05363906">
            <wp:simplePos x="0" y="0"/>
            <wp:positionH relativeFrom="column">
              <wp:posOffset>960120</wp:posOffset>
            </wp:positionH>
            <wp:positionV relativeFrom="paragraph">
              <wp:posOffset>43180</wp:posOffset>
            </wp:positionV>
            <wp:extent cx="1876425" cy="156718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5" t="57100" r="32566" b="23262"/>
                    <a:stretch/>
                  </pic:blipFill>
                  <pic:spPr bwMode="auto">
                    <a:xfrm>
                      <a:off x="0" y="0"/>
                      <a:ext cx="1876425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E410" w14:textId="422EA459" w:rsidR="001603F2" w:rsidRDefault="001603F2" w:rsidP="001603F2">
      <w:pPr>
        <w:pStyle w:val="PargrafodaLista"/>
        <w:rPr>
          <w:noProof/>
          <w:lang w:eastAsia="pt-BR" w:bidi="ar-SA"/>
        </w:rPr>
      </w:pPr>
    </w:p>
    <w:p w14:paraId="156AB7F9" w14:textId="0C364C90" w:rsidR="001603F2" w:rsidRDefault="001603F2" w:rsidP="001603F2">
      <w:pPr>
        <w:pStyle w:val="PargrafodaLista"/>
        <w:rPr>
          <w:sz w:val="28"/>
          <w:szCs w:val="28"/>
          <w:lang w:eastAsia="ja-JP" w:bidi="ar-SA"/>
        </w:rPr>
      </w:pPr>
    </w:p>
    <w:p w14:paraId="09776E6A" w14:textId="77777777" w:rsidR="001603F2" w:rsidRPr="001603F2" w:rsidRDefault="001603F2" w:rsidP="001603F2">
      <w:pPr>
        <w:rPr>
          <w:lang w:eastAsia="ja-JP" w:bidi="ar-SA"/>
        </w:rPr>
      </w:pPr>
    </w:p>
    <w:p w14:paraId="60438D7E" w14:textId="77777777" w:rsidR="001603F2" w:rsidRPr="001603F2" w:rsidRDefault="001603F2" w:rsidP="001603F2">
      <w:pPr>
        <w:rPr>
          <w:lang w:eastAsia="ja-JP" w:bidi="ar-SA"/>
        </w:rPr>
      </w:pPr>
    </w:p>
    <w:p w14:paraId="54E02211" w14:textId="77777777" w:rsidR="001603F2" w:rsidRPr="001603F2" w:rsidRDefault="001603F2" w:rsidP="001603F2">
      <w:pPr>
        <w:rPr>
          <w:lang w:eastAsia="ja-JP" w:bidi="ar-SA"/>
        </w:rPr>
      </w:pPr>
    </w:p>
    <w:p w14:paraId="1A23EF52" w14:textId="3587BA9F" w:rsidR="001603F2" w:rsidRDefault="001603F2" w:rsidP="001603F2">
      <w:pPr>
        <w:rPr>
          <w:lang w:eastAsia="ja-JP" w:bidi="ar-SA"/>
        </w:rPr>
      </w:pPr>
    </w:p>
    <w:p w14:paraId="330F3470" w14:textId="4700D785" w:rsidR="001603F2" w:rsidRDefault="001603F2" w:rsidP="001603F2">
      <w:pPr>
        <w:tabs>
          <w:tab w:val="left" w:pos="6060"/>
        </w:tabs>
        <w:ind w:firstLine="643"/>
        <w:rPr>
          <w:lang w:eastAsia="ja-JP" w:bidi="ar-SA"/>
        </w:rPr>
      </w:pPr>
      <w:r>
        <w:rPr>
          <w:lang w:eastAsia="ja-JP" w:bidi="ar-SA"/>
        </w:rPr>
        <w:t>________X_______ =______</w:t>
      </w:r>
      <w:r>
        <w:rPr>
          <w:lang w:eastAsia="ja-JP" w:bidi="ar-SA"/>
        </w:rPr>
        <w:tab/>
        <w:t>________X________=_______</w:t>
      </w:r>
    </w:p>
    <w:p w14:paraId="0658DD77" w14:textId="1A34D109" w:rsidR="001603F2" w:rsidRDefault="001603F2" w:rsidP="001603F2">
      <w:pPr>
        <w:rPr>
          <w:lang w:eastAsia="ja-JP" w:bidi="ar-SA"/>
        </w:rPr>
      </w:pPr>
    </w:p>
    <w:p w14:paraId="7743FF96" w14:textId="16FBAD2E" w:rsidR="001603F2" w:rsidRPr="00B7096E" w:rsidRDefault="001603F2" w:rsidP="001603F2">
      <w:pPr>
        <w:pStyle w:val="PargrafodaLista"/>
        <w:numPr>
          <w:ilvl w:val="0"/>
          <w:numId w:val="45"/>
        </w:numPr>
        <w:rPr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Rui contou os ioiôs de </w:t>
      </w:r>
      <w:proofErr w:type="gramStart"/>
      <w:r>
        <w:rPr>
          <w:sz w:val="28"/>
          <w:szCs w:val="28"/>
          <w:lang w:eastAsia="ja-JP" w:bidi="ar-SA"/>
        </w:rPr>
        <w:t>9</w:t>
      </w:r>
      <w:proofErr w:type="gramEnd"/>
      <w:r>
        <w:rPr>
          <w:sz w:val="28"/>
          <w:szCs w:val="28"/>
          <w:lang w:eastAsia="ja-JP" w:bidi="ar-SA"/>
        </w:rPr>
        <w:t xml:space="preserve"> caixas</w:t>
      </w:r>
      <w:r w:rsidR="00B7096E">
        <w:rPr>
          <w:sz w:val="28"/>
          <w:szCs w:val="28"/>
          <w:lang w:eastAsia="ja-JP" w:bidi="ar-SA"/>
        </w:rPr>
        <w:t xml:space="preserve">, cada uma delas com 15 ioiôs. </w:t>
      </w:r>
      <w:proofErr w:type="gramStart"/>
      <w:r w:rsidR="00B7096E">
        <w:rPr>
          <w:sz w:val="28"/>
          <w:szCs w:val="28"/>
          <w:lang w:eastAsia="ja-JP" w:bidi="ar-SA"/>
        </w:rPr>
        <w:t>Quantos ioiôs Rui contou</w:t>
      </w:r>
      <w:proofErr w:type="gramEnd"/>
      <w:r w:rsidR="00B7096E">
        <w:rPr>
          <w:sz w:val="28"/>
          <w:szCs w:val="28"/>
          <w:lang w:eastAsia="ja-JP" w:bidi="ar-SA"/>
        </w:rPr>
        <w:t>?</w:t>
      </w:r>
    </w:p>
    <w:p w14:paraId="6173150E" w14:textId="77777777" w:rsidR="00B7096E" w:rsidRDefault="00B7096E" w:rsidP="00B7096E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74"/>
        <w:gridCol w:w="4560"/>
      </w:tblGrid>
      <w:tr w:rsidR="00B7096E" w14:paraId="67562CE9" w14:textId="77777777" w:rsidTr="00B7096E">
        <w:tc>
          <w:tcPr>
            <w:tcW w:w="4889" w:type="dxa"/>
          </w:tcPr>
          <w:p w14:paraId="6944667D" w14:textId="7BB9493A" w:rsidR="00B7096E" w:rsidRP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B7096E">
              <w:rPr>
                <w:b/>
                <w:sz w:val="28"/>
                <w:szCs w:val="28"/>
                <w:lang w:eastAsia="ja-JP" w:bidi="ar-SA"/>
              </w:rPr>
              <w:t>SENTENÇA</w:t>
            </w:r>
          </w:p>
        </w:tc>
        <w:tc>
          <w:tcPr>
            <w:tcW w:w="4889" w:type="dxa"/>
          </w:tcPr>
          <w:p w14:paraId="20328A86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B7096E">
              <w:rPr>
                <w:b/>
                <w:sz w:val="28"/>
                <w:szCs w:val="28"/>
                <w:lang w:eastAsia="ja-JP" w:bidi="ar-SA"/>
              </w:rPr>
              <w:t>CÁLCULO</w:t>
            </w:r>
          </w:p>
          <w:p w14:paraId="4DF90A13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66045B1C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502823B4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2EEE84C3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0F67F48D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221D722F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5EB227F3" w14:textId="77777777" w:rsid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14:paraId="001CAE45" w14:textId="11F6DDA9" w:rsidR="00B7096E" w:rsidRPr="00B7096E" w:rsidRDefault="00B7096E" w:rsidP="00B7096E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</w:tc>
      </w:tr>
    </w:tbl>
    <w:p w14:paraId="502F7130" w14:textId="4D2AACCE" w:rsidR="00B7096E" w:rsidRPr="00B7096E" w:rsidRDefault="00B7096E" w:rsidP="00B7096E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Resposta: _______________________________________________________</w:t>
      </w:r>
    </w:p>
    <w:sectPr w:rsidR="00B7096E" w:rsidRPr="00B709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64B93" w14:textId="77777777" w:rsidR="000C7526" w:rsidRDefault="000C7526">
      <w:pPr>
        <w:spacing w:before="0"/>
      </w:pPr>
      <w:r>
        <w:separator/>
      </w:r>
    </w:p>
  </w:endnote>
  <w:endnote w:type="continuationSeparator" w:id="0">
    <w:p w14:paraId="13BA7CDC" w14:textId="77777777" w:rsidR="000C7526" w:rsidRDefault="000C752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73E06" w14:textId="77777777" w:rsidR="000C7526" w:rsidRDefault="000C7526">
      <w:pPr>
        <w:spacing w:before="0"/>
      </w:pPr>
      <w:r>
        <w:separator/>
      </w:r>
    </w:p>
  </w:footnote>
  <w:footnote w:type="continuationSeparator" w:id="0">
    <w:p w14:paraId="42348243" w14:textId="77777777" w:rsidR="000C7526" w:rsidRDefault="000C752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E37E48"/>
    <w:multiLevelType w:val="hybridMultilevel"/>
    <w:tmpl w:val="F4FAC3EA"/>
    <w:lvl w:ilvl="0" w:tplc="0416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6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105F8"/>
    <w:multiLevelType w:val="hybridMultilevel"/>
    <w:tmpl w:val="7FBA7E3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57966D7D"/>
    <w:multiLevelType w:val="hybridMultilevel"/>
    <w:tmpl w:val="3B800D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914909"/>
    <w:multiLevelType w:val="hybridMultilevel"/>
    <w:tmpl w:val="46EC3576"/>
    <w:lvl w:ilvl="0" w:tplc="F18AFB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6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7"/>
  </w:num>
  <w:num w:numId="5">
    <w:abstractNumId w:val="28"/>
  </w:num>
  <w:num w:numId="6">
    <w:abstractNumId w:val="23"/>
  </w:num>
  <w:num w:numId="7">
    <w:abstractNumId w:val="1"/>
  </w:num>
  <w:num w:numId="8">
    <w:abstractNumId w:val="10"/>
  </w:num>
  <w:num w:numId="9">
    <w:abstractNumId w:val="39"/>
  </w:num>
  <w:num w:numId="10">
    <w:abstractNumId w:val="38"/>
  </w:num>
  <w:num w:numId="11">
    <w:abstractNumId w:val="5"/>
  </w:num>
  <w:num w:numId="12">
    <w:abstractNumId w:val="8"/>
  </w:num>
  <w:num w:numId="13">
    <w:abstractNumId w:val="24"/>
  </w:num>
  <w:num w:numId="14">
    <w:abstractNumId w:val="37"/>
  </w:num>
  <w:num w:numId="15">
    <w:abstractNumId w:val="35"/>
  </w:num>
  <w:num w:numId="16">
    <w:abstractNumId w:val="33"/>
  </w:num>
  <w:num w:numId="17">
    <w:abstractNumId w:val="22"/>
  </w:num>
  <w:num w:numId="18">
    <w:abstractNumId w:val="30"/>
  </w:num>
  <w:num w:numId="19">
    <w:abstractNumId w:val="31"/>
  </w:num>
  <w:num w:numId="20">
    <w:abstractNumId w:val="19"/>
  </w:num>
  <w:num w:numId="21">
    <w:abstractNumId w:val="40"/>
  </w:num>
  <w:num w:numId="22">
    <w:abstractNumId w:val="20"/>
  </w:num>
  <w:num w:numId="23">
    <w:abstractNumId w:val="6"/>
  </w:num>
  <w:num w:numId="24">
    <w:abstractNumId w:val="43"/>
  </w:num>
  <w:num w:numId="25">
    <w:abstractNumId w:val="14"/>
  </w:num>
  <w:num w:numId="26">
    <w:abstractNumId w:val="42"/>
  </w:num>
  <w:num w:numId="27">
    <w:abstractNumId w:val="3"/>
  </w:num>
  <w:num w:numId="28">
    <w:abstractNumId w:val="46"/>
  </w:num>
  <w:num w:numId="29">
    <w:abstractNumId w:val="45"/>
  </w:num>
  <w:num w:numId="30">
    <w:abstractNumId w:val="11"/>
  </w:num>
  <w:num w:numId="31">
    <w:abstractNumId w:val="7"/>
  </w:num>
  <w:num w:numId="32">
    <w:abstractNumId w:val="21"/>
  </w:num>
  <w:num w:numId="33">
    <w:abstractNumId w:val="26"/>
  </w:num>
  <w:num w:numId="34">
    <w:abstractNumId w:val="36"/>
  </w:num>
  <w:num w:numId="35">
    <w:abstractNumId w:val="15"/>
  </w:num>
  <w:num w:numId="36">
    <w:abstractNumId w:val="44"/>
  </w:num>
  <w:num w:numId="37">
    <w:abstractNumId w:val="2"/>
  </w:num>
  <w:num w:numId="38">
    <w:abstractNumId w:val="18"/>
  </w:num>
  <w:num w:numId="39">
    <w:abstractNumId w:val="13"/>
  </w:num>
  <w:num w:numId="40">
    <w:abstractNumId w:val="41"/>
  </w:num>
  <w:num w:numId="41">
    <w:abstractNumId w:val="0"/>
  </w:num>
  <w:num w:numId="42">
    <w:abstractNumId w:val="17"/>
  </w:num>
  <w:num w:numId="43">
    <w:abstractNumId w:val="16"/>
  </w:num>
  <w:num w:numId="44">
    <w:abstractNumId w:val="29"/>
  </w:num>
  <w:num w:numId="45">
    <w:abstractNumId w:val="32"/>
  </w:num>
  <w:num w:numId="46">
    <w:abstractNumId w:val="25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46FCA"/>
    <w:rsid w:val="00052107"/>
    <w:rsid w:val="0006104A"/>
    <w:rsid w:val="00083788"/>
    <w:rsid w:val="0008424A"/>
    <w:rsid w:val="00096961"/>
    <w:rsid w:val="000A3D62"/>
    <w:rsid w:val="000C7526"/>
    <w:rsid w:val="000F20A3"/>
    <w:rsid w:val="00107678"/>
    <w:rsid w:val="0011037A"/>
    <w:rsid w:val="00116F97"/>
    <w:rsid w:val="00124ECF"/>
    <w:rsid w:val="00157453"/>
    <w:rsid w:val="001603F2"/>
    <w:rsid w:val="00161F81"/>
    <w:rsid w:val="001A37EC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2F3FE0"/>
    <w:rsid w:val="0032281E"/>
    <w:rsid w:val="00326D28"/>
    <w:rsid w:val="00333DF9"/>
    <w:rsid w:val="00334E47"/>
    <w:rsid w:val="003438F2"/>
    <w:rsid w:val="00363046"/>
    <w:rsid w:val="00377B66"/>
    <w:rsid w:val="003F7845"/>
    <w:rsid w:val="004028CC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7650B"/>
    <w:rsid w:val="0058462F"/>
    <w:rsid w:val="00584EBB"/>
    <w:rsid w:val="005A207F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3467E"/>
    <w:rsid w:val="00747A43"/>
    <w:rsid w:val="00777347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0111D"/>
    <w:rsid w:val="00831045"/>
    <w:rsid w:val="00843F5B"/>
    <w:rsid w:val="00844B19"/>
    <w:rsid w:val="00844EB9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6F98"/>
    <w:rsid w:val="009D70FE"/>
    <w:rsid w:val="009E0017"/>
    <w:rsid w:val="009E165B"/>
    <w:rsid w:val="009F1DD4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1717E"/>
    <w:rsid w:val="00B37F01"/>
    <w:rsid w:val="00B520A6"/>
    <w:rsid w:val="00B60708"/>
    <w:rsid w:val="00B7096E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952CA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25A81"/>
    <w:rsid w:val="00F303E6"/>
    <w:rsid w:val="00F60171"/>
    <w:rsid w:val="00F81791"/>
    <w:rsid w:val="00F92BFC"/>
    <w:rsid w:val="00FA5443"/>
    <w:rsid w:val="00FA6154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2020-05-29T19:57:00Z</dcterms:created>
  <dcterms:modified xsi:type="dcterms:W3CDTF">2020-05-29T19:57:00Z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