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54C" w:rsidRDefault="00CF754C" w:rsidP="00CF754C">
      <w:pPr>
        <w:pStyle w:val="01Ttulo-IEIJ"/>
      </w:pPr>
      <w:r>
        <w:t>SISTEMA MUSCULAR</w:t>
      </w:r>
    </w:p>
    <w:p w:rsidR="00CF754C" w:rsidRDefault="00CF754C" w:rsidP="00CF754C"/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 w:rsidRPr="00CF754C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626B639" wp14:editId="46299C8C">
            <wp:simplePos x="0" y="0"/>
            <wp:positionH relativeFrom="margin">
              <wp:posOffset>3175</wp:posOffset>
            </wp:positionH>
            <wp:positionV relativeFrom="paragraph">
              <wp:posOffset>-191135</wp:posOffset>
            </wp:positionV>
            <wp:extent cx="3153410" cy="8297545"/>
            <wp:effectExtent l="0" t="0" r="8890" b="825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Leia todo o texto para depois solucionar as atividades.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numPr>
          <w:ilvl w:val="0"/>
          <w:numId w:val="1"/>
        </w:numPr>
        <w:jc w:val="both"/>
        <w:rPr>
          <w:sz w:val="28"/>
          <w:szCs w:val="28"/>
        </w:rPr>
      </w:pPr>
      <w:r w:rsidRPr="00CF754C">
        <w:rPr>
          <w:sz w:val="28"/>
          <w:szCs w:val="28"/>
        </w:rPr>
        <w:t xml:space="preserve">Crie um “Você sabia?” sobre o </w:t>
      </w:r>
      <w:r>
        <w:rPr>
          <w:sz w:val="28"/>
          <w:szCs w:val="28"/>
        </w:rPr>
        <w:t xml:space="preserve">que você aprendeu até agora sobre o </w:t>
      </w:r>
      <w:r w:rsidRPr="00CF754C">
        <w:rPr>
          <w:sz w:val="28"/>
          <w:szCs w:val="28"/>
        </w:rPr>
        <w:t>sistema muscular</w:t>
      </w:r>
      <w:r>
        <w:rPr>
          <w:sz w:val="28"/>
          <w:szCs w:val="28"/>
        </w:rPr>
        <w:t xml:space="preserve">.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</w:t>
      </w: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</w:p>
    <w:p w:rsidR="00CF754C" w:rsidRDefault="00CF754C" w:rsidP="00CF754C">
      <w:pPr>
        <w:pStyle w:val="PargrafodaLista"/>
        <w:jc w:val="both"/>
        <w:rPr>
          <w:sz w:val="28"/>
          <w:szCs w:val="28"/>
        </w:rPr>
      </w:pPr>
      <w:r w:rsidRPr="00CF754C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6C2272AA" wp14:editId="0095E3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0130" cy="390866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754C" w:rsidRDefault="00CF754C" w:rsidP="00CF754C">
      <w:pPr>
        <w:pStyle w:val="Pargrafoda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Movimente suas </w:t>
      </w:r>
      <w:r w:rsidR="003F17EE">
        <w:rPr>
          <w:sz w:val="28"/>
          <w:szCs w:val="28"/>
        </w:rPr>
        <w:t xml:space="preserve">mãos e tente identificar os </w:t>
      </w:r>
      <w:r>
        <w:rPr>
          <w:sz w:val="28"/>
          <w:szCs w:val="28"/>
        </w:rPr>
        <w:t xml:space="preserve">seus </w:t>
      </w:r>
      <w:r w:rsidR="003F17EE">
        <w:rPr>
          <w:sz w:val="28"/>
          <w:szCs w:val="28"/>
        </w:rPr>
        <w:t xml:space="preserve">músculos </w:t>
      </w:r>
      <w:r>
        <w:rPr>
          <w:sz w:val="28"/>
          <w:szCs w:val="28"/>
        </w:rPr>
        <w:t>tendões no antebraço</w:t>
      </w:r>
      <w:r w:rsidR="003F17EE">
        <w:rPr>
          <w:sz w:val="28"/>
          <w:szCs w:val="28"/>
        </w:rPr>
        <w:t>. Conseguiu? O que você sentiu ao perceber que os músculos da sua mão estão localizados em sua maioria no antebraço?</w:t>
      </w:r>
    </w:p>
    <w:p w:rsidR="003F17EE" w:rsidRDefault="003F17EE" w:rsidP="003F17EE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F17EE" w:rsidRDefault="003F17EE" w:rsidP="003F17EE">
      <w:pPr>
        <w:pStyle w:val="PargrafodaLista"/>
        <w:jc w:val="both"/>
        <w:rPr>
          <w:sz w:val="28"/>
          <w:szCs w:val="28"/>
        </w:rPr>
      </w:pPr>
    </w:p>
    <w:p w:rsidR="008D3FF1" w:rsidRPr="003F17EE" w:rsidRDefault="008D3FF1" w:rsidP="008D3FF1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Quais são os cuidados que você tem</w:t>
      </w:r>
      <w:r>
        <w:rPr>
          <w:sz w:val="28"/>
          <w:szCs w:val="28"/>
        </w:rPr>
        <w:t xml:space="preserve"> com as suas mãos?</w:t>
      </w:r>
    </w:p>
    <w:p w:rsidR="008D3FF1" w:rsidRPr="003F17EE" w:rsidRDefault="008D3FF1" w:rsidP="008D3FF1">
      <w:pPr>
        <w:ind w:left="709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17EE" w:rsidRDefault="003F17EE" w:rsidP="003F17EE">
      <w:pPr>
        <w:pStyle w:val="PargrafodaLista"/>
        <w:jc w:val="both"/>
        <w:rPr>
          <w:sz w:val="28"/>
          <w:szCs w:val="28"/>
        </w:rPr>
      </w:pPr>
    </w:p>
    <w:p w:rsidR="003F17EE" w:rsidRDefault="008D3FF1" w:rsidP="008D3FF1">
      <w:pPr>
        <w:pStyle w:val="Pargrafoda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Tem alguma parte do seu corpo que você gosta muito e cuida muito dela? </w:t>
      </w:r>
    </w:p>
    <w:p w:rsidR="003F17EE" w:rsidRDefault="008D3FF1" w:rsidP="003F17EE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3F17EE" w:rsidRPr="003F17EE" w:rsidRDefault="008D3FF1" w:rsidP="008D3FF1">
      <w:pPr>
        <w:pStyle w:val="PargrafodaLista"/>
        <w:jc w:val="both"/>
      </w:pPr>
      <w:r w:rsidRPr="003F17EE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 wp14:anchorId="1963D1DB" wp14:editId="257684B2">
            <wp:simplePos x="0" y="0"/>
            <wp:positionH relativeFrom="margin">
              <wp:align>left</wp:align>
            </wp:positionH>
            <wp:positionV relativeFrom="paragraph">
              <wp:posOffset>86</wp:posOffset>
            </wp:positionV>
            <wp:extent cx="6120130" cy="3651250"/>
            <wp:effectExtent l="0" t="0" r="0" b="635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7EE" w:rsidRDefault="003F17EE" w:rsidP="003F17EE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3F17EE">
        <w:rPr>
          <w:sz w:val="28"/>
          <w:szCs w:val="28"/>
        </w:rPr>
        <w:t xml:space="preserve">Você nunca imaginou que os seus pés tinham tantos ossos, não é verdade? </w:t>
      </w:r>
      <w:r>
        <w:rPr>
          <w:sz w:val="28"/>
          <w:szCs w:val="28"/>
        </w:rPr>
        <w:t xml:space="preserve">Escreva diversas atividades que você consegue fazer com os seus pés. </w:t>
      </w:r>
    </w:p>
    <w:p w:rsidR="008D3FF1" w:rsidRDefault="008D3FF1" w:rsidP="008D3FF1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D3FF1" w:rsidRDefault="008D3FF1" w:rsidP="008D3FF1">
      <w:pPr>
        <w:pStyle w:val="PargrafodaLista"/>
        <w:rPr>
          <w:sz w:val="28"/>
          <w:szCs w:val="28"/>
        </w:rPr>
      </w:pPr>
    </w:p>
    <w:p w:rsidR="008D3FF1" w:rsidRDefault="008D3FF1" w:rsidP="008D3FF1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Como diz o texto acima, são eles que nos levam para onde queremos ir, é com eles que brincamos de pique-esconde, pega-pega, pique-</w:t>
      </w:r>
      <w:proofErr w:type="gramStart"/>
      <w:r>
        <w:rPr>
          <w:sz w:val="28"/>
          <w:szCs w:val="28"/>
        </w:rPr>
        <w:t>bandeira....</w:t>
      </w:r>
      <w:proofErr w:type="gramEnd"/>
      <w:r>
        <w:rPr>
          <w:sz w:val="28"/>
          <w:szCs w:val="28"/>
        </w:rPr>
        <w:t>mas você cuida dos seus pés? Quais são os cuidados que você tem com ele?</w:t>
      </w:r>
    </w:p>
    <w:p w:rsidR="008D3FF1" w:rsidRDefault="008D3FF1" w:rsidP="008D3FF1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D3FF1" w:rsidRDefault="008D3FF1" w:rsidP="008D3FF1">
      <w:pPr>
        <w:pStyle w:val="PargrafodaLista"/>
        <w:rPr>
          <w:sz w:val="28"/>
          <w:szCs w:val="28"/>
        </w:rPr>
      </w:pPr>
    </w:p>
    <w:p w:rsidR="003F17EE" w:rsidRPr="003F17EE" w:rsidRDefault="003F17EE" w:rsidP="008D3FF1">
      <w:pPr>
        <w:ind w:left="709"/>
      </w:pPr>
      <w:bookmarkStart w:id="0" w:name="_GoBack"/>
      <w:bookmarkEnd w:id="0"/>
    </w:p>
    <w:sectPr w:rsidR="003F17EE" w:rsidRPr="003F17E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DF9" w:rsidRDefault="00396DF9">
      <w:pPr>
        <w:spacing w:before="0"/>
      </w:pPr>
      <w:r>
        <w:separator/>
      </w:r>
    </w:p>
  </w:endnote>
  <w:endnote w:type="continuationSeparator" w:id="0">
    <w:p w:rsidR="00396DF9" w:rsidRDefault="00396DF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DF9" w:rsidRDefault="00396DF9">
      <w:pPr>
        <w:spacing w:before="0"/>
      </w:pPr>
      <w:r>
        <w:separator/>
      </w:r>
    </w:p>
  </w:footnote>
  <w:footnote w:type="continuationSeparator" w:id="0">
    <w:p w:rsidR="00396DF9" w:rsidRDefault="00396DF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461" w:rsidRDefault="00396DF9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461" w:rsidRDefault="00396DF9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8A0461" w:rsidRDefault="00CF754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396DF9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2 DE JUNHO.</w:t>
    </w:r>
  </w:p>
  <w:p w:rsidR="008A0461" w:rsidRDefault="00396DF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DA44AE"/>
    <w:multiLevelType w:val="hybridMultilevel"/>
    <w:tmpl w:val="0E042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54C"/>
    <w:rsid w:val="00396DF9"/>
    <w:rsid w:val="003F17EE"/>
    <w:rsid w:val="008A0461"/>
    <w:rsid w:val="008D3FF1"/>
    <w:rsid w:val="00C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C5DC6-AB41-491D-AD39-47C73FBD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CF754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1319F-0132-4905-A261-31CB50326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29</TotalTime>
  <Pages>3</Pages>
  <Words>427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1</cp:revision>
  <cp:lastPrinted>2012-02-10T19:10:00Z</cp:lastPrinted>
  <dcterms:created xsi:type="dcterms:W3CDTF">2020-06-01T23:39:00Z</dcterms:created>
  <dcterms:modified xsi:type="dcterms:W3CDTF">2020-06-02T00:08:00Z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