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2142EEEC" w:rsidR="00AA76D4" w:rsidRDefault="00297E95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  <w:r w:rsidR="00130D3F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130D3F">
        <w:rPr>
          <w:rFonts w:asciiTheme="minorHAnsi" w:hAnsiTheme="minorHAnsi" w:cstheme="minorHAnsi"/>
          <w:sz w:val="28"/>
          <w:szCs w:val="28"/>
          <w:lang w:eastAsia="ja-JP" w:bidi="ar-SA"/>
        </w:rPr>
        <w:t>festa junina - 1</w:t>
      </w:r>
    </w:p>
    <w:p w14:paraId="722E8B3B" w14:textId="7F4D7AA3" w:rsidR="00AA76D4" w:rsidRDefault="00AA76D4" w:rsidP="00AA76D4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5423BD5" wp14:editId="5A66B3E0">
            <wp:simplePos x="0" y="0"/>
            <wp:positionH relativeFrom="column">
              <wp:posOffset>194310</wp:posOffset>
            </wp:positionH>
            <wp:positionV relativeFrom="paragraph">
              <wp:posOffset>85090</wp:posOffset>
            </wp:positionV>
            <wp:extent cx="2487295" cy="2001520"/>
            <wp:effectExtent l="0" t="0" r="825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27492" r="17109" b="9063"/>
                    <a:stretch/>
                  </pic:blipFill>
                  <pic:spPr bwMode="auto">
                    <a:xfrm>
                      <a:off x="0" y="0"/>
                      <a:ext cx="2487295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92746" w14:textId="5978832F" w:rsidR="00AA76D4" w:rsidRDefault="00AA76D4" w:rsidP="00AA76D4">
      <w:pPr>
        <w:rPr>
          <w:lang w:eastAsia="ja-JP" w:bidi="ar-SA"/>
        </w:rPr>
      </w:pPr>
    </w:p>
    <w:p w14:paraId="4C7EB7A2" w14:textId="16DEB493" w:rsidR="00627056" w:rsidRPr="00AA76D4" w:rsidRDefault="00415283" w:rsidP="00415283">
      <w:pPr>
        <w:ind w:firstLine="643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Est</w:t>
      </w:r>
      <w:r w:rsidR="00AA76D4" w:rsidRPr="00AA76D4">
        <w:rPr>
          <w:sz w:val="28"/>
          <w:szCs w:val="28"/>
          <w:lang w:eastAsia="ja-JP" w:bidi="ar-SA"/>
        </w:rPr>
        <w:t xml:space="preserve">e ano devido </w:t>
      </w:r>
      <w:r w:rsidR="002D2A44" w:rsidRPr="00AA76D4">
        <w:rPr>
          <w:sz w:val="28"/>
          <w:szCs w:val="28"/>
          <w:lang w:eastAsia="ja-JP" w:bidi="ar-SA"/>
        </w:rPr>
        <w:t>à</w:t>
      </w:r>
      <w:r w:rsidR="00AA76D4" w:rsidRPr="00AA76D4">
        <w:rPr>
          <w:sz w:val="28"/>
          <w:szCs w:val="28"/>
          <w:lang w:eastAsia="ja-JP" w:bidi="ar-SA"/>
        </w:rPr>
        <w:t xml:space="preserve"> pandemia não teremos a nossa tradicional Festa J</w:t>
      </w:r>
      <w:r>
        <w:rPr>
          <w:sz w:val="28"/>
          <w:szCs w:val="28"/>
          <w:lang w:eastAsia="ja-JP" w:bidi="ar-SA"/>
        </w:rPr>
        <w:t>unina do IEIJ</w:t>
      </w:r>
      <w:r w:rsidR="002D2A44">
        <w:rPr>
          <w:sz w:val="28"/>
          <w:szCs w:val="28"/>
          <w:lang w:eastAsia="ja-JP" w:bidi="ar-SA"/>
        </w:rPr>
        <w:t>,</w:t>
      </w:r>
      <w:r>
        <w:rPr>
          <w:sz w:val="28"/>
          <w:szCs w:val="28"/>
          <w:lang w:eastAsia="ja-JP" w:bidi="ar-SA"/>
        </w:rPr>
        <w:t xml:space="preserve"> presencialmente.</w:t>
      </w:r>
    </w:p>
    <w:p w14:paraId="6C3A361B" w14:textId="37EEB538" w:rsidR="00AA76D4" w:rsidRPr="00AA76D4" w:rsidRDefault="00AA76D4" w:rsidP="00415283">
      <w:pPr>
        <w:ind w:firstLine="643"/>
        <w:jc w:val="both"/>
        <w:rPr>
          <w:sz w:val="28"/>
          <w:szCs w:val="28"/>
          <w:lang w:eastAsia="ja-JP" w:bidi="ar-SA"/>
        </w:rPr>
      </w:pPr>
      <w:r w:rsidRPr="00AA76D4">
        <w:rPr>
          <w:sz w:val="28"/>
          <w:szCs w:val="28"/>
          <w:lang w:eastAsia="ja-JP" w:bidi="ar-SA"/>
        </w:rPr>
        <w:t>Mas</w:t>
      </w:r>
      <w:r w:rsidR="00415283">
        <w:rPr>
          <w:sz w:val="28"/>
          <w:szCs w:val="28"/>
          <w:lang w:eastAsia="ja-JP" w:bidi="ar-SA"/>
        </w:rPr>
        <w:t>,</w:t>
      </w:r>
      <w:r w:rsidRPr="00AA76D4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n</w:t>
      </w:r>
      <w:r w:rsidRPr="00AA76D4">
        <w:rPr>
          <w:sz w:val="28"/>
          <w:szCs w:val="28"/>
          <w:lang w:eastAsia="ja-JP" w:bidi="ar-SA"/>
        </w:rPr>
        <w:t>o mês de junho estaremos trabalhando esse tema em nossas atividades online.</w:t>
      </w:r>
      <w:r w:rsidR="00415283">
        <w:rPr>
          <w:sz w:val="28"/>
          <w:szCs w:val="28"/>
          <w:lang w:eastAsia="ja-JP" w:bidi="ar-SA"/>
        </w:rPr>
        <w:t xml:space="preserve"> Vamos estudar sobre a origem das festas juninas, comidas típicas, brincadeiras, danças, etc.</w:t>
      </w:r>
    </w:p>
    <w:p w14:paraId="1F8F6BE4" w14:textId="15AA728F" w:rsidR="00AA76D4" w:rsidRPr="00AA76D4" w:rsidRDefault="00AA76D4" w:rsidP="00130D3F">
      <w:pPr>
        <w:ind w:firstLine="360"/>
        <w:jc w:val="both"/>
        <w:rPr>
          <w:sz w:val="28"/>
          <w:szCs w:val="28"/>
          <w:lang w:eastAsia="ja-JP" w:bidi="ar-SA"/>
        </w:rPr>
      </w:pPr>
      <w:r w:rsidRPr="00AA76D4">
        <w:rPr>
          <w:sz w:val="28"/>
          <w:szCs w:val="28"/>
          <w:lang w:eastAsia="ja-JP" w:bidi="ar-SA"/>
        </w:rPr>
        <w:t>E para começarmos</w:t>
      </w:r>
      <w:r>
        <w:rPr>
          <w:sz w:val="28"/>
          <w:szCs w:val="28"/>
          <w:lang w:eastAsia="ja-JP" w:bidi="ar-SA"/>
        </w:rPr>
        <w:t>,</w:t>
      </w:r>
      <w:r w:rsidRPr="00AA76D4">
        <w:rPr>
          <w:sz w:val="28"/>
          <w:szCs w:val="28"/>
          <w:lang w:eastAsia="ja-JP" w:bidi="ar-SA"/>
        </w:rPr>
        <w:t xml:space="preserve"> gostaria </w:t>
      </w:r>
      <w:r w:rsidR="00415283">
        <w:rPr>
          <w:sz w:val="28"/>
          <w:szCs w:val="28"/>
          <w:lang w:eastAsia="ja-JP" w:bidi="ar-SA"/>
        </w:rPr>
        <w:t>que você me contasse</w:t>
      </w:r>
      <w:r>
        <w:rPr>
          <w:sz w:val="28"/>
          <w:szCs w:val="28"/>
          <w:lang w:eastAsia="ja-JP" w:bidi="ar-SA"/>
        </w:rPr>
        <w:t xml:space="preserve"> um pouco do que sabe sobre </w:t>
      </w:r>
      <w:r w:rsidR="00415283">
        <w:rPr>
          <w:sz w:val="28"/>
          <w:szCs w:val="28"/>
          <w:lang w:eastAsia="ja-JP" w:bidi="ar-SA"/>
        </w:rPr>
        <w:t>essa deliciosa festa.</w:t>
      </w:r>
    </w:p>
    <w:p w14:paraId="55031A70" w14:textId="77777777" w:rsidR="00AA76D4" w:rsidRPr="00AA76D4" w:rsidRDefault="00AA76D4" w:rsidP="00AA76D4">
      <w:pPr>
        <w:rPr>
          <w:sz w:val="28"/>
          <w:szCs w:val="28"/>
          <w:lang w:eastAsia="ja-JP" w:bidi="ar-SA"/>
        </w:rPr>
      </w:pPr>
    </w:p>
    <w:p w14:paraId="1BEEF87C" w14:textId="6F593AFB" w:rsidR="00AA76D4" w:rsidRDefault="00AA76D4" w:rsidP="00AA76D4">
      <w:pPr>
        <w:pStyle w:val="PargrafodaLista"/>
        <w:widowControl/>
        <w:numPr>
          <w:ilvl w:val="0"/>
          <w:numId w:val="47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O que é uma festa junina? Como ela é?</w:t>
      </w:r>
    </w:p>
    <w:p w14:paraId="11D0B894" w14:textId="0497C664" w:rsidR="00AA76D4" w:rsidRPr="00AA76D4" w:rsidRDefault="00AA76D4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4DA2AE5D" w14:textId="77777777" w:rsidR="00AA76D4" w:rsidRDefault="00AA76D4" w:rsidP="00AA76D4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39BF79A0" w14:textId="736AD476" w:rsidR="00AA76D4" w:rsidRDefault="00AA76D4" w:rsidP="00AA76D4">
      <w:pPr>
        <w:pStyle w:val="PargrafodaLista"/>
        <w:widowControl/>
        <w:numPr>
          <w:ilvl w:val="0"/>
          <w:numId w:val="47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Quais</w:t>
      </w:r>
      <w:r w:rsidR="006C0E15"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 </w:t>
      </w:r>
      <w:r w:rsidR="002D2A4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são </w:t>
      </w:r>
      <w:r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as comidas típicas da festa junina</w:t>
      </w:r>
      <w:r w:rsidR="002D2A4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 que você conhece</w:t>
      </w:r>
      <w:r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?</w:t>
      </w:r>
    </w:p>
    <w:p w14:paraId="64AB5A84" w14:textId="1CBC6661" w:rsidR="00AA76D4" w:rsidRPr="00AA76D4" w:rsidRDefault="00AA76D4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037773B6" w14:textId="77777777" w:rsidR="00AA76D4" w:rsidRPr="00AA76D4" w:rsidRDefault="00AA76D4" w:rsidP="00AA76D4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01A9BB08" w14:textId="42AD4371" w:rsidR="00AA76D4" w:rsidRDefault="00AA76D4" w:rsidP="00AA76D4">
      <w:pPr>
        <w:pStyle w:val="PargrafodaLista"/>
        <w:widowControl/>
        <w:numPr>
          <w:ilvl w:val="0"/>
          <w:numId w:val="47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Qual a roupa que se usa na festa junina?</w:t>
      </w:r>
    </w:p>
    <w:p w14:paraId="2C71BFDB" w14:textId="22F9CA22" w:rsidR="00AA76D4" w:rsidRPr="00AA76D4" w:rsidRDefault="00AA76D4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63CC4162" w14:textId="77777777" w:rsidR="00AA76D4" w:rsidRDefault="00AA76D4" w:rsidP="00AA76D4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6778D574" w14:textId="234D7188" w:rsidR="00AA76D4" w:rsidRDefault="002D2A44" w:rsidP="00AA76D4">
      <w:pPr>
        <w:pStyle w:val="PargrafodaLista"/>
        <w:widowControl/>
        <w:numPr>
          <w:ilvl w:val="0"/>
          <w:numId w:val="47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Você já foi</w:t>
      </w:r>
      <w:r w:rsidR="00AA76D4" w:rsidRPr="00AA76D4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 a alguma festa junina? Onde? Com quem? Como foi?</w:t>
      </w:r>
    </w:p>
    <w:p w14:paraId="698E7FBA" w14:textId="3DA29951" w:rsidR="00AA76D4" w:rsidRDefault="00AA76D4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F99F6E" w14:textId="77777777" w:rsidR="00415283" w:rsidRDefault="00415283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16623BD" w14:textId="22A6ADBA" w:rsidR="00415283" w:rsidRDefault="00415283" w:rsidP="00AA76D4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5BAB07E0" w14:textId="556D9F8F" w:rsidR="00415283" w:rsidRPr="00415283" w:rsidRDefault="00415283" w:rsidP="00415283">
      <w:pPr>
        <w:ind w:firstLine="643"/>
        <w:jc w:val="center"/>
        <w:rPr>
          <w:rFonts w:ascii="Britannic Bold" w:hAnsi="Britannic Bold"/>
          <w:color w:val="252626"/>
          <w:sz w:val="48"/>
          <w:szCs w:val="48"/>
          <w:shd w:val="clear" w:color="auto" w:fill="FFFFFF"/>
        </w:rPr>
      </w:pPr>
      <w:r>
        <w:rPr>
          <w:rFonts w:ascii="Britannic Bold" w:hAnsi="Britannic Bold"/>
          <w:color w:val="252626"/>
          <w:sz w:val="48"/>
          <w:szCs w:val="48"/>
          <w:shd w:val="clear" w:color="auto" w:fill="FFFFFF"/>
        </w:rPr>
        <w:t>DESAFIO</w:t>
      </w:r>
    </w:p>
    <w:p w14:paraId="4B59F0BE" w14:textId="55998B18" w:rsidR="00415283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  <w:r>
        <w:rPr>
          <w:noProof/>
          <w:color w:val="252626"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AAAA8" wp14:editId="5D2ACB48">
                <wp:simplePos x="0" y="0"/>
                <wp:positionH relativeFrom="column">
                  <wp:posOffset>-577215</wp:posOffset>
                </wp:positionH>
                <wp:positionV relativeFrom="paragraph">
                  <wp:posOffset>104140</wp:posOffset>
                </wp:positionV>
                <wp:extent cx="7096125" cy="3943350"/>
                <wp:effectExtent l="38100" t="19050" r="85725" b="38100"/>
                <wp:wrapNone/>
                <wp:docPr id="3" name="Explosão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943350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AFA91" w14:textId="5FBF8A0F" w:rsidR="00130D3F" w:rsidRDefault="00130D3F" w:rsidP="00130D3F">
                            <w:pPr>
                              <w:ind w:firstLine="643"/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</w:pPr>
                            <w:r w:rsidRPr="00415283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Se </w:t>
                            </w:r>
                            <w:r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você </w:t>
                            </w:r>
                            <w:r w:rsidRPr="00415283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tiver em seu acervo pessoal fotos de festas juninas de anos anteriores</w:t>
                            </w:r>
                            <w:r w:rsidR="002D2A44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415283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encaminhe em nosso grupo de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WhatsApp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15283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para mostrar</w:t>
                            </w:r>
                            <w:r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mos</w:t>
                            </w:r>
                            <w:r w:rsidR="006F04F7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6F04F7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aoscolegas</w:t>
                            </w:r>
                            <w:proofErr w:type="spellEnd"/>
                            <w:r w:rsidR="006F04F7">
                              <w:rPr>
                                <w:color w:val="252626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2EB4E77" w14:textId="6CD0872D" w:rsidR="00130D3F" w:rsidRPr="00415283" w:rsidRDefault="002D2A44" w:rsidP="00130D3F">
                            <w:pPr>
                              <w:ind w:firstLine="643"/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 xml:space="preserve">Vamos </w:t>
                            </w:r>
                            <w:r w:rsidR="00130D3F"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>gostar muito de relembrar esses deliciosos momentos!</w:t>
                            </w:r>
                          </w:p>
                          <w:p w14:paraId="723549FD" w14:textId="77777777" w:rsidR="00130D3F" w:rsidRDefault="00130D3F" w:rsidP="00130D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 2 3" o:spid="_x0000_s1026" type="#_x0000_t72" style="position:absolute;left:0;text-align:left;margin-left:-45.45pt;margin-top:8.2pt;width:558.75pt;height:3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" fillcolor="white [3201]" strokecolor="black [3213]" strokeweight="1pt">
                <v:stroke dashstyle="1 1"/>
                <v:textbox>
                  <w:txbxContent>
                    <w:p w14:paraId="027AFA91" w14:textId="5FBF8A0F" w:rsidR="00130D3F" w:rsidRDefault="00130D3F" w:rsidP="00130D3F">
                      <w:pPr>
                        <w:ind w:firstLine="643"/>
                        <w:rPr>
                          <w:sz w:val="28"/>
                          <w:szCs w:val="28"/>
                          <w:lang w:eastAsia="ja-JP" w:bidi="ar-SA"/>
                        </w:rPr>
                      </w:pPr>
                      <w:r w:rsidRPr="00415283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Se </w:t>
                      </w:r>
                      <w:r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você </w:t>
                      </w:r>
                      <w:r w:rsidRPr="00415283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tiver em seu acervo pessoal fotos de festas juninas de anos anteriores</w:t>
                      </w:r>
                      <w:r w:rsidR="002D2A44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415283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encaminhe em nosso grupo de </w:t>
                      </w:r>
                      <w:proofErr w:type="spellStart"/>
                      <w:proofErr w:type="gramStart"/>
                      <w:r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WhatsApp</w:t>
                      </w:r>
                      <w:proofErr w:type="spellEnd"/>
                      <w:proofErr w:type="gramEnd"/>
                      <w:r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15283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para mostrar</w:t>
                      </w:r>
                      <w:r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mos</w:t>
                      </w:r>
                      <w:r w:rsidR="006F04F7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6F04F7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aoscolegas</w:t>
                      </w:r>
                      <w:proofErr w:type="spellEnd"/>
                      <w:r w:rsidR="006F04F7">
                        <w:rPr>
                          <w:color w:val="252626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42EB4E77" w14:textId="6CD0872D" w:rsidR="00130D3F" w:rsidRPr="00415283" w:rsidRDefault="002D2A44" w:rsidP="00130D3F">
                      <w:pPr>
                        <w:ind w:firstLine="643"/>
                        <w:rPr>
                          <w:sz w:val="28"/>
                          <w:szCs w:val="28"/>
                          <w:lang w:eastAsia="ja-JP" w:bidi="ar-SA"/>
                        </w:rPr>
                      </w:pPr>
                      <w:r>
                        <w:rPr>
                          <w:sz w:val="28"/>
                          <w:szCs w:val="28"/>
                          <w:lang w:eastAsia="ja-JP" w:bidi="ar-SA"/>
                        </w:rPr>
                        <w:t xml:space="preserve">Vamos </w:t>
                      </w:r>
                      <w:r w:rsidR="00130D3F">
                        <w:rPr>
                          <w:sz w:val="28"/>
                          <w:szCs w:val="28"/>
                          <w:lang w:eastAsia="ja-JP" w:bidi="ar-SA"/>
                        </w:rPr>
                        <w:t>gostar muito de relembrar esses deliciosos momentos!</w:t>
                      </w:r>
                    </w:p>
                    <w:p w14:paraId="723549FD" w14:textId="77777777" w:rsidR="00130D3F" w:rsidRDefault="00130D3F" w:rsidP="00130D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759718" w14:textId="6F66CB7E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19FEDADB" w14:textId="77777777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611EC5A5" w14:textId="77777777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74912CB8" w14:textId="77777777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006D90A0" w14:textId="77777777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0651EE52" w14:textId="77777777" w:rsidR="00415283" w:rsidRDefault="00415283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01B89366" w14:textId="77777777" w:rsidR="00130D3F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20FB52F9" w14:textId="77777777" w:rsidR="00130D3F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64AAE6A9" w14:textId="77777777" w:rsidR="00130D3F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0B5FC7D3" w14:textId="77777777" w:rsidR="00130D3F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7481A8BD" w14:textId="77777777" w:rsidR="00130D3F" w:rsidRDefault="00130D3F" w:rsidP="00415283">
      <w:pPr>
        <w:ind w:firstLine="643"/>
        <w:rPr>
          <w:color w:val="252626"/>
          <w:sz w:val="28"/>
          <w:szCs w:val="28"/>
          <w:shd w:val="clear" w:color="auto" w:fill="FFFFFF"/>
        </w:rPr>
      </w:pPr>
    </w:p>
    <w:p w14:paraId="3F68983D" w14:textId="0F699D1A" w:rsidR="00AA76D4" w:rsidRPr="00415283" w:rsidRDefault="00AA76D4" w:rsidP="00415283">
      <w:pPr>
        <w:ind w:firstLine="643"/>
        <w:rPr>
          <w:sz w:val="28"/>
          <w:szCs w:val="28"/>
          <w:lang w:eastAsia="ja-JP" w:bidi="ar-SA"/>
        </w:rPr>
      </w:pPr>
      <w:bookmarkStart w:id="0" w:name="_GoBack"/>
      <w:bookmarkEnd w:id="0"/>
    </w:p>
    <w:sectPr w:rsidR="00AA76D4" w:rsidRPr="00415283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1AB89" w14:textId="77777777" w:rsidR="008F45CD" w:rsidRDefault="008F45CD">
      <w:pPr>
        <w:spacing w:before="0"/>
      </w:pPr>
      <w:r>
        <w:separator/>
      </w:r>
    </w:p>
  </w:endnote>
  <w:endnote w:type="continuationSeparator" w:id="0">
    <w:p w14:paraId="5D253F76" w14:textId="77777777" w:rsidR="008F45CD" w:rsidRDefault="008F45C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5BB48" w14:textId="77777777" w:rsidR="008F45CD" w:rsidRDefault="008F45CD">
      <w:pPr>
        <w:spacing w:before="0"/>
      </w:pPr>
      <w:r>
        <w:separator/>
      </w:r>
    </w:p>
  </w:footnote>
  <w:footnote w:type="continuationSeparator" w:id="0">
    <w:p w14:paraId="45BFA871" w14:textId="77777777" w:rsidR="008F45CD" w:rsidRDefault="008F45C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8112B"/>
    <w:multiLevelType w:val="hybridMultilevel"/>
    <w:tmpl w:val="D64EE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4B0194"/>
    <w:multiLevelType w:val="hybridMultilevel"/>
    <w:tmpl w:val="812A99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9E4A2F"/>
    <w:multiLevelType w:val="multilevel"/>
    <w:tmpl w:val="85A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6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7"/>
  </w:num>
  <w:num w:numId="5">
    <w:abstractNumId w:val="28"/>
  </w:num>
  <w:num w:numId="6">
    <w:abstractNumId w:val="23"/>
  </w:num>
  <w:num w:numId="7">
    <w:abstractNumId w:val="1"/>
  </w:num>
  <w:num w:numId="8">
    <w:abstractNumId w:val="10"/>
  </w:num>
  <w:num w:numId="9">
    <w:abstractNumId w:val="38"/>
  </w:num>
  <w:num w:numId="10">
    <w:abstractNumId w:val="37"/>
  </w:num>
  <w:num w:numId="11">
    <w:abstractNumId w:val="5"/>
  </w:num>
  <w:num w:numId="12">
    <w:abstractNumId w:val="8"/>
  </w:num>
  <w:num w:numId="13">
    <w:abstractNumId w:val="24"/>
  </w:num>
  <w:num w:numId="14">
    <w:abstractNumId w:val="36"/>
  </w:num>
  <w:num w:numId="15">
    <w:abstractNumId w:val="32"/>
  </w:num>
  <w:num w:numId="16">
    <w:abstractNumId w:val="31"/>
  </w:num>
  <w:num w:numId="17">
    <w:abstractNumId w:val="22"/>
  </w:num>
  <w:num w:numId="18">
    <w:abstractNumId w:val="29"/>
  </w:num>
  <w:num w:numId="19">
    <w:abstractNumId w:val="30"/>
  </w:num>
  <w:num w:numId="20">
    <w:abstractNumId w:val="19"/>
  </w:num>
  <w:num w:numId="21">
    <w:abstractNumId w:val="39"/>
  </w:num>
  <w:num w:numId="22">
    <w:abstractNumId w:val="20"/>
  </w:num>
  <w:num w:numId="23">
    <w:abstractNumId w:val="6"/>
  </w:num>
  <w:num w:numId="24">
    <w:abstractNumId w:val="43"/>
  </w:num>
  <w:num w:numId="25">
    <w:abstractNumId w:val="14"/>
  </w:num>
  <w:num w:numId="26">
    <w:abstractNumId w:val="42"/>
  </w:num>
  <w:num w:numId="27">
    <w:abstractNumId w:val="3"/>
  </w:num>
  <w:num w:numId="28">
    <w:abstractNumId w:val="46"/>
  </w:num>
  <w:num w:numId="29">
    <w:abstractNumId w:val="45"/>
  </w:num>
  <w:num w:numId="30">
    <w:abstractNumId w:val="11"/>
  </w:num>
  <w:num w:numId="31">
    <w:abstractNumId w:val="7"/>
  </w:num>
  <w:num w:numId="32">
    <w:abstractNumId w:val="21"/>
  </w:num>
  <w:num w:numId="33">
    <w:abstractNumId w:val="25"/>
  </w:num>
  <w:num w:numId="34">
    <w:abstractNumId w:val="34"/>
  </w:num>
  <w:num w:numId="35">
    <w:abstractNumId w:val="15"/>
  </w:num>
  <w:num w:numId="36">
    <w:abstractNumId w:val="44"/>
  </w:num>
  <w:num w:numId="37">
    <w:abstractNumId w:val="2"/>
  </w:num>
  <w:num w:numId="38">
    <w:abstractNumId w:val="18"/>
  </w:num>
  <w:num w:numId="39">
    <w:abstractNumId w:val="13"/>
  </w:num>
  <w:num w:numId="40">
    <w:abstractNumId w:val="40"/>
  </w:num>
  <w:num w:numId="41">
    <w:abstractNumId w:val="0"/>
  </w:num>
  <w:num w:numId="42">
    <w:abstractNumId w:val="17"/>
  </w:num>
  <w:num w:numId="43">
    <w:abstractNumId w:val="16"/>
  </w:num>
  <w:num w:numId="44">
    <w:abstractNumId w:val="33"/>
  </w:num>
  <w:num w:numId="45">
    <w:abstractNumId w:val="35"/>
  </w:num>
  <w:num w:numId="46">
    <w:abstractNumId w:val="41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B5FBC"/>
    <w:rsid w:val="002D2A44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D2099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0E15"/>
    <w:rsid w:val="006C34DA"/>
    <w:rsid w:val="006E638F"/>
    <w:rsid w:val="006E7B2B"/>
    <w:rsid w:val="006F04F7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31045"/>
    <w:rsid w:val="00843F5B"/>
    <w:rsid w:val="00844B19"/>
    <w:rsid w:val="008653BD"/>
    <w:rsid w:val="00871ABF"/>
    <w:rsid w:val="0087417A"/>
    <w:rsid w:val="008E5502"/>
    <w:rsid w:val="008F1405"/>
    <w:rsid w:val="008F45CD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2020-06-01T12:06:00Z</dcterms:created>
  <dcterms:modified xsi:type="dcterms:W3CDTF">2020-06-01T12:06:00Z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