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4EB38E94" w:rsidR="00FD5150" w:rsidRDefault="00506EE3" w:rsidP="0081700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ciências </w:t>
      </w:r>
      <w:r w:rsidR="00FD5150">
        <w:rPr>
          <w:rFonts w:asciiTheme="minorHAnsi" w:hAnsiTheme="minorHAnsi" w:cstheme="minorHAnsi"/>
          <w:sz w:val="28"/>
          <w:szCs w:val="28"/>
          <w:lang w:eastAsia="ja-JP" w:bidi="ar-SA"/>
        </w:rPr>
        <w:t>–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FD5150">
        <w:rPr>
          <w:rFonts w:asciiTheme="minorHAnsi" w:hAnsiTheme="minorHAnsi" w:cstheme="minorHAnsi"/>
          <w:sz w:val="28"/>
          <w:szCs w:val="28"/>
          <w:lang w:eastAsia="ja-JP" w:bidi="ar-SA"/>
        </w:rPr>
        <w:t>descrevendo e comparando animais</w:t>
      </w:r>
    </w:p>
    <w:p w14:paraId="5971B043" w14:textId="7983D4C6" w:rsidR="00FD5150" w:rsidRDefault="00FD5150" w:rsidP="00FD5150">
      <w:pPr>
        <w:rPr>
          <w:lang w:eastAsia="ja-JP" w:bidi="ar-SA"/>
        </w:rPr>
      </w:pPr>
    </w:p>
    <w:p w14:paraId="5186B959" w14:textId="1D0FFAC4" w:rsidR="00AA76D4" w:rsidRDefault="00FD5150" w:rsidP="00FD5150">
      <w:pPr>
        <w:tabs>
          <w:tab w:val="left" w:pos="915"/>
        </w:tabs>
        <w:jc w:val="both"/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 w:rsidRPr="00FD5150">
        <w:rPr>
          <w:sz w:val="28"/>
          <w:szCs w:val="28"/>
          <w:lang w:eastAsia="ja-JP" w:bidi="ar-SA"/>
        </w:rPr>
        <w:t>Quant</w:t>
      </w:r>
      <w:r>
        <w:rPr>
          <w:sz w:val="28"/>
          <w:szCs w:val="28"/>
          <w:lang w:eastAsia="ja-JP" w:bidi="ar-SA"/>
        </w:rPr>
        <w:t>os seres vivos diferentes será que existem?</w:t>
      </w:r>
    </w:p>
    <w:p w14:paraId="0F391CBB" w14:textId="068E0AA7" w:rsidR="00FD5150" w:rsidRDefault="00FD5150" w:rsidP="00FD5150">
      <w:pPr>
        <w:tabs>
          <w:tab w:val="left" w:pos="915"/>
        </w:tabs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Até hoje, não sabemos ao certo quantos seres vivos diferentes existem no planeta Terra. Se considerarmos só os animais, o número já é muito grande.</w:t>
      </w:r>
    </w:p>
    <w:p w14:paraId="1F0BC431" w14:textId="5ED8ECF9" w:rsidR="00FD5150" w:rsidRDefault="00FD5150" w:rsidP="00FD5150">
      <w:pPr>
        <w:tabs>
          <w:tab w:val="left" w:pos="915"/>
        </w:tabs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Existem animais com antenas, animais com nadadeiras, animais com penas, animais com tentáculos e animais... </w:t>
      </w:r>
      <w:proofErr w:type="gramStart"/>
      <w:r>
        <w:rPr>
          <w:sz w:val="28"/>
          <w:szCs w:val="28"/>
          <w:lang w:eastAsia="ja-JP" w:bidi="ar-SA"/>
        </w:rPr>
        <w:t>sem</w:t>
      </w:r>
      <w:proofErr w:type="gramEnd"/>
      <w:r>
        <w:rPr>
          <w:sz w:val="28"/>
          <w:szCs w:val="28"/>
          <w:lang w:eastAsia="ja-JP" w:bidi="ar-SA"/>
        </w:rPr>
        <w:t xml:space="preserve"> nada disso! Existem animais imensos e animais minúsculos.</w:t>
      </w:r>
    </w:p>
    <w:p w14:paraId="410267FD" w14:textId="078D7930" w:rsidR="00FD5150" w:rsidRDefault="00FD5150" w:rsidP="00FD5150">
      <w:pPr>
        <w:tabs>
          <w:tab w:val="left" w:pos="915"/>
        </w:tabs>
        <w:jc w:val="both"/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14:paraId="356E2D9F" w14:textId="4BB1C7A9" w:rsidR="005D11E4" w:rsidRDefault="005D11E4" w:rsidP="00FD5150">
      <w:pPr>
        <w:tabs>
          <w:tab w:val="left" w:pos="915"/>
        </w:tabs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3CDCA" wp14:editId="47FA804D">
                <wp:simplePos x="0" y="0"/>
                <wp:positionH relativeFrom="column">
                  <wp:posOffset>1032510</wp:posOffset>
                </wp:positionH>
                <wp:positionV relativeFrom="paragraph">
                  <wp:posOffset>127635</wp:posOffset>
                </wp:positionV>
                <wp:extent cx="4562475" cy="714375"/>
                <wp:effectExtent l="0" t="0" r="28575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7143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21E2A" w14:textId="2E87EE13" w:rsidR="005D11E4" w:rsidRPr="005D11E4" w:rsidRDefault="005D11E4" w:rsidP="005D11E4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D11E4">
                              <w:rPr>
                                <w:sz w:val="60"/>
                                <w:szCs w:val="60"/>
                              </w:rPr>
                              <w:t>DIVERSIDADE 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left:0;text-align:left;margin-left:81.3pt;margin-top:10.05pt;width:359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" fillcolor="white [3201]" strokecolor="#70ad47 [3209]" strokeweight="1.5pt">
                <v:textbox>
                  <w:txbxContent>
                    <w:p w14:paraId="29921E2A" w14:textId="2E87EE13" w:rsidR="005D11E4" w:rsidRPr="005D11E4" w:rsidRDefault="005D11E4" w:rsidP="005D11E4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5D11E4">
                        <w:rPr>
                          <w:sz w:val="60"/>
                          <w:szCs w:val="60"/>
                        </w:rPr>
                        <w:t>DIVERSIDADE ANIMAL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5F5E9" wp14:editId="159CDDA4">
                <wp:simplePos x="0" y="0"/>
                <wp:positionH relativeFrom="column">
                  <wp:posOffset>209550</wp:posOffset>
                </wp:positionH>
                <wp:positionV relativeFrom="paragraph">
                  <wp:posOffset>984885</wp:posOffset>
                </wp:positionV>
                <wp:extent cx="5686425" cy="4410075"/>
                <wp:effectExtent l="0" t="0" r="28575" b="28575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4100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1" o:spid="_x0000_s1026" style="position:absolute;margin-left:16.5pt;margin-top:77.55pt;width:447.75pt;height:3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47D9D99C" wp14:editId="7E4569D8">
            <wp:simplePos x="0" y="0"/>
            <wp:positionH relativeFrom="column">
              <wp:posOffset>489585</wp:posOffset>
            </wp:positionH>
            <wp:positionV relativeFrom="paragraph">
              <wp:posOffset>1699895</wp:posOffset>
            </wp:positionV>
            <wp:extent cx="771525" cy="1128395"/>
            <wp:effectExtent l="0" t="0" r="952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7" t="31420" r="44456" b="27492"/>
                    <a:stretch/>
                  </pic:blipFill>
                  <pic:spPr bwMode="auto">
                    <a:xfrm>
                      <a:off x="0" y="0"/>
                      <a:ext cx="771525" cy="112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59CE3" w14:textId="77777777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0D407E99" w14:textId="77777777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47B4DA71" w14:textId="77777777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564BE966" w14:textId="69BAF815" w:rsidR="005D11E4" w:rsidRPr="005D11E4" w:rsidRDefault="005D11E4" w:rsidP="005D11E4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7D87DDD8" wp14:editId="2942ECCA">
            <wp:simplePos x="0" y="0"/>
            <wp:positionH relativeFrom="column">
              <wp:posOffset>1775460</wp:posOffset>
            </wp:positionH>
            <wp:positionV relativeFrom="paragraph">
              <wp:posOffset>62230</wp:posOffset>
            </wp:positionV>
            <wp:extent cx="2008505" cy="116967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6" t="34743" r="35284" b="28097"/>
                    <a:stretch/>
                  </pic:blipFill>
                  <pic:spPr bwMode="auto">
                    <a:xfrm>
                      <a:off x="0" y="0"/>
                      <a:ext cx="200850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B2644" w14:textId="77777777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5BF0B88D" w14:textId="77777777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30F224F4" w14:textId="1A496B6F" w:rsidR="005D11E4" w:rsidRPr="005D11E4" w:rsidRDefault="005D11E4" w:rsidP="005D11E4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5D6743E3" wp14:editId="0DAB32B5">
            <wp:simplePos x="0" y="0"/>
            <wp:positionH relativeFrom="column">
              <wp:posOffset>4446905</wp:posOffset>
            </wp:positionH>
            <wp:positionV relativeFrom="paragraph">
              <wp:posOffset>137160</wp:posOffset>
            </wp:positionV>
            <wp:extent cx="1313815" cy="793115"/>
            <wp:effectExtent l="0" t="0" r="635" b="698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7" t="34744" r="36812" b="27492"/>
                    <a:stretch/>
                  </pic:blipFill>
                  <pic:spPr bwMode="auto">
                    <a:xfrm>
                      <a:off x="0" y="0"/>
                      <a:ext cx="1313815" cy="7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230C6" w14:textId="7678FB31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291A097F" w14:textId="4633E948" w:rsidR="005D11E4" w:rsidRPr="005D11E4" w:rsidRDefault="005D11E4" w:rsidP="005D11E4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00524D05" wp14:editId="50894672">
            <wp:simplePos x="0" y="0"/>
            <wp:positionH relativeFrom="column">
              <wp:posOffset>765810</wp:posOffset>
            </wp:positionH>
            <wp:positionV relativeFrom="paragraph">
              <wp:posOffset>123825</wp:posOffset>
            </wp:positionV>
            <wp:extent cx="1846580" cy="989965"/>
            <wp:effectExtent l="0" t="0" r="1270" b="63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35347" r="36303" b="33233"/>
                    <a:stretch/>
                  </pic:blipFill>
                  <pic:spPr bwMode="auto">
                    <a:xfrm>
                      <a:off x="0" y="0"/>
                      <a:ext cx="184658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7A790" w14:textId="0750EA29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33ECF3B8" w14:textId="14552C65" w:rsidR="005D11E4" w:rsidRPr="005D11E4" w:rsidRDefault="005D11E4" w:rsidP="005D11E4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1BF2EB74" wp14:editId="386A0FCF">
            <wp:simplePos x="0" y="0"/>
            <wp:positionH relativeFrom="column">
              <wp:posOffset>3880485</wp:posOffset>
            </wp:positionH>
            <wp:positionV relativeFrom="paragraph">
              <wp:posOffset>124460</wp:posOffset>
            </wp:positionV>
            <wp:extent cx="1277620" cy="867410"/>
            <wp:effectExtent l="0" t="0" r="0" b="889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0" t="36556" r="41908" b="35952"/>
                    <a:stretch/>
                  </pic:blipFill>
                  <pic:spPr bwMode="auto">
                    <a:xfrm>
                      <a:off x="0" y="0"/>
                      <a:ext cx="1277620" cy="8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022CC" w14:textId="0633481D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2F2C5C24" w14:textId="19B341A8" w:rsidR="005D11E4" w:rsidRPr="005D11E4" w:rsidRDefault="005D11E4" w:rsidP="005D11E4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7158F1D1" wp14:editId="0CEA9C9B">
            <wp:simplePos x="0" y="0"/>
            <wp:positionH relativeFrom="column">
              <wp:posOffset>1718310</wp:posOffset>
            </wp:positionH>
            <wp:positionV relativeFrom="paragraph">
              <wp:posOffset>217805</wp:posOffset>
            </wp:positionV>
            <wp:extent cx="1454150" cy="1038225"/>
            <wp:effectExtent l="0" t="0" r="0" b="952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6" t="29003" r="35963" b="26586"/>
                    <a:stretch/>
                  </pic:blipFill>
                  <pic:spPr bwMode="auto">
                    <a:xfrm>
                      <a:off x="0" y="0"/>
                      <a:ext cx="14541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3C7E3" w14:textId="0489133A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7B224CF8" w14:textId="77777777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23325C60" w14:textId="057EDB4E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6FCDAFCB" w14:textId="77777777" w:rsidR="005D11E4" w:rsidRPr="005D11E4" w:rsidRDefault="005D11E4" w:rsidP="005D11E4">
      <w:pPr>
        <w:rPr>
          <w:sz w:val="28"/>
          <w:szCs w:val="28"/>
          <w:lang w:eastAsia="ja-JP" w:bidi="ar-SA"/>
        </w:rPr>
      </w:pPr>
    </w:p>
    <w:p w14:paraId="140EA9C9" w14:textId="67D34089" w:rsidR="005D11E4" w:rsidRDefault="005D11E4" w:rsidP="005D11E4">
      <w:pPr>
        <w:rPr>
          <w:sz w:val="28"/>
          <w:szCs w:val="28"/>
          <w:lang w:eastAsia="ja-JP" w:bidi="ar-SA"/>
        </w:rPr>
      </w:pPr>
    </w:p>
    <w:p w14:paraId="1D1D9DF6" w14:textId="484C55A2" w:rsidR="00FD5150" w:rsidRDefault="00FD5150" w:rsidP="005D11E4">
      <w:pPr>
        <w:jc w:val="right"/>
        <w:rPr>
          <w:sz w:val="28"/>
          <w:szCs w:val="28"/>
          <w:lang w:eastAsia="ja-JP" w:bidi="ar-SA"/>
        </w:rPr>
      </w:pPr>
    </w:p>
    <w:p w14:paraId="2B71CD9B" w14:textId="39FFC78A" w:rsidR="005D11E4" w:rsidRPr="00E26E56" w:rsidRDefault="00E26E56" w:rsidP="00FF1061">
      <w:pPr>
        <w:pStyle w:val="PargrafodaLista"/>
        <w:numPr>
          <w:ilvl w:val="0"/>
          <w:numId w:val="1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lastRenderedPageBreak/>
        <w:t>Observe a fotografia de cada animal e termine de preencher as fichas de descrição abaixo.</w:t>
      </w:r>
    </w:p>
    <w:p w14:paraId="1441A828" w14:textId="20778809" w:rsidR="005D11E4" w:rsidRDefault="00E26E56" w:rsidP="00562129">
      <w:pPr>
        <w:tabs>
          <w:tab w:val="left" w:pos="1755"/>
        </w:tabs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533D28" wp14:editId="3B9DE5EE">
                <wp:simplePos x="0" y="0"/>
                <wp:positionH relativeFrom="column">
                  <wp:posOffset>165735</wp:posOffset>
                </wp:positionH>
                <wp:positionV relativeFrom="paragraph">
                  <wp:posOffset>76835</wp:posOffset>
                </wp:positionV>
                <wp:extent cx="5829300" cy="438150"/>
                <wp:effectExtent l="0" t="0" r="19050" b="1905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D5479" w14:textId="2627BDCB" w:rsidR="00E26E56" w:rsidRPr="00E26E56" w:rsidRDefault="00E26E56" w:rsidP="00E26E5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6E56">
                              <w:rPr>
                                <w:b/>
                                <w:sz w:val="36"/>
                                <w:szCs w:val="36"/>
                              </w:rPr>
                              <w:t>FICHA DE DESCRIÇÃO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" o:spid="_x0000_s1027" style="position:absolute;margin-left:13.05pt;margin-top:6.05pt;width:459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" fillcolor="white [3201]" strokecolor="black [3213]" strokeweight="1pt">
                <v:textbox>
                  <w:txbxContent>
                    <w:p w14:paraId="457D5479" w14:textId="2627BDCB" w:rsidR="00E26E56" w:rsidRPr="00E26E56" w:rsidRDefault="00E26E56" w:rsidP="00E26E5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26E56">
                        <w:rPr>
                          <w:b/>
                          <w:sz w:val="36"/>
                          <w:szCs w:val="36"/>
                        </w:rPr>
                        <w:t>FICHA DE DESCRIÇÃO</w:t>
                      </w:r>
                    </w:p>
                  </w:txbxContent>
                </v:textbox>
              </v:rect>
            </w:pict>
          </mc:Fallback>
        </mc:AlternateContent>
      </w:r>
    </w:p>
    <w:p w14:paraId="38688DDC" w14:textId="7ED6C84C" w:rsidR="005D11E4" w:rsidRDefault="00562129" w:rsidP="005D11E4">
      <w:pPr>
        <w:jc w:val="right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37E40C4F" wp14:editId="0CA55622">
            <wp:simplePos x="0" y="0"/>
            <wp:positionH relativeFrom="column">
              <wp:posOffset>1497330</wp:posOffset>
            </wp:positionH>
            <wp:positionV relativeFrom="paragraph">
              <wp:posOffset>1285875</wp:posOffset>
            </wp:positionV>
            <wp:extent cx="3685540" cy="2108200"/>
            <wp:effectExtent l="7620" t="0" r="0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26284" r="24753" b="23867"/>
                    <a:stretch/>
                  </pic:blipFill>
                  <pic:spPr bwMode="auto">
                    <a:xfrm rot="5400000">
                      <a:off x="0" y="0"/>
                      <a:ext cx="368554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777C4" w14:textId="25210558" w:rsidR="005D11E4" w:rsidRDefault="00562129" w:rsidP="00562129">
      <w:p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14:paraId="58A699D2" w14:textId="639C0F08" w:rsidR="00562129" w:rsidRDefault="00562129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Nome: _____________________________________________</w:t>
      </w:r>
    </w:p>
    <w:p w14:paraId="2A4944EC" w14:textId="77777777" w:rsidR="00562129" w:rsidRDefault="00562129" w:rsidP="00562129">
      <w:pPr>
        <w:pStyle w:val="PargrafodaLista"/>
        <w:tabs>
          <w:tab w:val="left" w:pos="4305"/>
        </w:tabs>
        <w:ind w:left="1363"/>
        <w:rPr>
          <w:sz w:val="28"/>
          <w:szCs w:val="28"/>
          <w:lang w:eastAsia="ja-JP" w:bidi="ar-SA"/>
        </w:rPr>
      </w:pPr>
    </w:p>
    <w:p w14:paraId="28DEEB58" w14:textId="46E7807D" w:rsidR="00562129" w:rsidRDefault="00562129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Possui quantas antenas? _______________________________</w:t>
      </w:r>
    </w:p>
    <w:p w14:paraId="3A390F1B" w14:textId="77777777" w:rsidR="00562129" w:rsidRPr="00562129" w:rsidRDefault="00562129" w:rsidP="00562129">
      <w:pPr>
        <w:pStyle w:val="PargrafodaLista"/>
        <w:rPr>
          <w:sz w:val="28"/>
          <w:szCs w:val="28"/>
          <w:lang w:eastAsia="ja-JP" w:bidi="ar-SA"/>
        </w:rPr>
      </w:pPr>
    </w:p>
    <w:p w14:paraId="39713413" w14:textId="19C0E85F" w:rsidR="00562129" w:rsidRDefault="00562129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Possui quantas pernas? ________________________________</w:t>
      </w:r>
    </w:p>
    <w:p w14:paraId="189F34FE" w14:textId="77777777" w:rsidR="00562129" w:rsidRPr="00562129" w:rsidRDefault="00562129" w:rsidP="00562129">
      <w:pPr>
        <w:pStyle w:val="PargrafodaLista"/>
        <w:rPr>
          <w:sz w:val="28"/>
          <w:szCs w:val="28"/>
          <w:lang w:eastAsia="ja-JP" w:bidi="ar-SA"/>
        </w:rPr>
      </w:pPr>
    </w:p>
    <w:p w14:paraId="36D1629D" w14:textId="4A5992FA" w:rsidR="00562129" w:rsidRDefault="00562129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Possui quantas asas? __________________________________</w:t>
      </w:r>
    </w:p>
    <w:p w14:paraId="69685E67" w14:textId="77777777" w:rsidR="00562129" w:rsidRPr="00562129" w:rsidRDefault="00562129" w:rsidP="00562129">
      <w:pPr>
        <w:pStyle w:val="PargrafodaLista"/>
        <w:rPr>
          <w:sz w:val="28"/>
          <w:szCs w:val="28"/>
          <w:lang w:eastAsia="ja-JP" w:bidi="ar-SA"/>
        </w:rPr>
      </w:pPr>
    </w:p>
    <w:p w14:paraId="681009EC" w14:textId="0310429B" w:rsidR="00562129" w:rsidRDefault="00562129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Reproduz por meio de ovos? ____________________________</w:t>
      </w:r>
    </w:p>
    <w:p w14:paraId="21D7E0F8" w14:textId="77777777" w:rsidR="00562129" w:rsidRPr="00562129" w:rsidRDefault="00562129" w:rsidP="00562129">
      <w:pPr>
        <w:pStyle w:val="PargrafodaLista"/>
        <w:rPr>
          <w:sz w:val="28"/>
          <w:szCs w:val="28"/>
          <w:lang w:eastAsia="ja-JP" w:bidi="ar-SA"/>
        </w:rPr>
      </w:pPr>
    </w:p>
    <w:p w14:paraId="42098A6D" w14:textId="72F08DA1" w:rsidR="00562129" w:rsidRDefault="00562129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Tem penas</w:t>
      </w:r>
      <w:proofErr w:type="gramEnd"/>
      <w:r>
        <w:rPr>
          <w:sz w:val="28"/>
          <w:szCs w:val="28"/>
          <w:lang w:eastAsia="ja-JP" w:bidi="ar-SA"/>
        </w:rPr>
        <w:t xml:space="preserve"> ou pelos? __________________________________</w:t>
      </w:r>
    </w:p>
    <w:p w14:paraId="11764C22" w14:textId="77777777" w:rsidR="00562129" w:rsidRPr="00562129" w:rsidRDefault="00562129" w:rsidP="00562129">
      <w:pPr>
        <w:pStyle w:val="PargrafodaLista"/>
        <w:rPr>
          <w:sz w:val="28"/>
          <w:szCs w:val="28"/>
          <w:lang w:eastAsia="ja-JP" w:bidi="ar-SA"/>
        </w:rPr>
      </w:pPr>
    </w:p>
    <w:p w14:paraId="21C08D11" w14:textId="77C840F8" w:rsidR="00562129" w:rsidRDefault="00562129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Como se desloca? _____________________________________</w:t>
      </w:r>
    </w:p>
    <w:p w14:paraId="1D6E78AC" w14:textId="77777777" w:rsidR="006E2E24" w:rsidRPr="006E2E24" w:rsidRDefault="006E2E24" w:rsidP="006E2E24">
      <w:pPr>
        <w:pStyle w:val="PargrafodaLista"/>
        <w:rPr>
          <w:sz w:val="28"/>
          <w:szCs w:val="28"/>
          <w:lang w:eastAsia="ja-JP" w:bidi="ar-SA"/>
        </w:rPr>
      </w:pPr>
    </w:p>
    <w:p w14:paraId="38EAA952" w14:textId="738919A3" w:rsidR="006E2E24" w:rsidRPr="00562129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Tamanho:____________________________________________</w:t>
      </w:r>
    </w:p>
    <w:p w14:paraId="19AE8459" w14:textId="70686EF3" w:rsidR="00562129" w:rsidRDefault="00562129" w:rsidP="00562129">
      <w:pPr>
        <w:tabs>
          <w:tab w:val="left" w:pos="4305"/>
        </w:tabs>
        <w:rPr>
          <w:sz w:val="28"/>
          <w:szCs w:val="28"/>
          <w:lang w:eastAsia="ja-JP" w:bidi="ar-SA"/>
        </w:rPr>
      </w:pPr>
    </w:p>
    <w:p w14:paraId="460DA40D" w14:textId="196756CE" w:rsidR="00562129" w:rsidRPr="00562129" w:rsidRDefault="00562129" w:rsidP="00562129">
      <w:p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14:paraId="271DB2B2" w14:textId="14CA1424" w:rsidR="00562129" w:rsidRDefault="00562129" w:rsidP="00562129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1552" behindDoc="0" locked="0" layoutInCell="1" allowOverlap="1" wp14:anchorId="7AB2C353" wp14:editId="76BDA4FF">
            <wp:simplePos x="0" y="0"/>
            <wp:positionH relativeFrom="column">
              <wp:posOffset>1587500</wp:posOffset>
            </wp:positionH>
            <wp:positionV relativeFrom="paragraph">
              <wp:posOffset>121920</wp:posOffset>
            </wp:positionV>
            <wp:extent cx="3287395" cy="2021205"/>
            <wp:effectExtent l="4445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5" t="38671" r="22374" b="22809"/>
                    <a:stretch/>
                  </pic:blipFill>
                  <pic:spPr bwMode="auto">
                    <a:xfrm rot="5400000">
                      <a:off x="0" y="0"/>
                      <a:ext cx="3287395" cy="202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E5983" w14:textId="77777777" w:rsidR="00562129" w:rsidRDefault="00562129" w:rsidP="00562129">
      <w:pPr>
        <w:rPr>
          <w:noProof/>
          <w:lang w:eastAsia="pt-BR" w:bidi="ar-SA"/>
        </w:rPr>
      </w:pPr>
    </w:p>
    <w:p w14:paraId="11388E42" w14:textId="138C9F5B" w:rsidR="005D11E4" w:rsidRDefault="005D11E4" w:rsidP="00562129">
      <w:pPr>
        <w:rPr>
          <w:noProof/>
          <w:lang w:eastAsia="pt-BR" w:bidi="ar-SA"/>
        </w:rPr>
      </w:pPr>
    </w:p>
    <w:p w14:paraId="675C63CD" w14:textId="4F28DF0A" w:rsidR="005D11E4" w:rsidRDefault="005D11E4" w:rsidP="005D11E4">
      <w:pPr>
        <w:jc w:val="right"/>
        <w:rPr>
          <w:noProof/>
          <w:lang w:eastAsia="pt-BR" w:bidi="ar-SA"/>
        </w:rPr>
      </w:pPr>
    </w:p>
    <w:p w14:paraId="037C1EDE" w14:textId="63B3A5F8" w:rsidR="005D11E4" w:rsidRDefault="005D11E4" w:rsidP="005D11E4">
      <w:pPr>
        <w:jc w:val="right"/>
        <w:rPr>
          <w:noProof/>
          <w:lang w:eastAsia="pt-BR" w:bidi="ar-SA"/>
        </w:rPr>
      </w:pPr>
    </w:p>
    <w:p w14:paraId="35DCCC71" w14:textId="074953C6" w:rsidR="005D11E4" w:rsidRDefault="005D11E4" w:rsidP="005D11E4">
      <w:pPr>
        <w:jc w:val="right"/>
        <w:rPr>
          <w:sz w:val="28"/>
          <w:szCs w:val="28"/>
          <w:lang w:eastAsia="ja-JP" w:bidi="ar-SA"/>
        </w:rPr>
      </w:pPr>
    </w:p>
    <w:p w14:paraId="48AE91AE" w14:textId="77777777" w:rsidR="00562129" w:rsidRDefault="00562129" w:rsidP="005D11E4">
      <w:pPr>
        <w:jc w:val="right"/>
        <w:rPr>
          <w:sz w:val="28"/>
          <w:szCs w:val="28"/>
          <w:lang w:eastAsia="ja-JP" w:bidi="ar-SA"/>
        </w:rPr>
      </w:pPr>
    </w:p>
    <w:p w14:paraId="6C179DA5" w14:textId="753EC69C" w:rsidR="00562129" w:rsidRDefault="00562129" w:rsidP="005D11E4">
      <w:pPr>
        <w:jc w:val="right"/>
        <w:rPr>
          <w:sz w:val="28"/>
          <w:szCs w:val="28"/>
          <w:lang w:eastAsia="ja-JP" w:bidi="ar-SA"/>
        </w:rPr>
      </w:pPr>
    </w:p>
    <w:p w14:paraId="6107B02F" w14:textId="77777777" w:rsidR="00562129" w:rsidRDefault="00562129" w:rsidP="005D11E4">
      <w:pPr>
        <w:jc w:val="right"/>
        <w:rPr>
          <w:sz w:val="28"/>
          <w:szCs w:val="28"/>
          <w:lang w:eastAsia="ja-JP" w:bidi="ar-SA"/>
        </w:rPr>
      </w:pPr>
    </w:p>
    <w:p w14:paraId="206D80AE" w14:textId="77777777" w:rsidR="00562129" w:rsidRDefault="00562129" w:rsidP="00562129">
      <w:pPr>
        <w:rPr>
          <w:noProof/>
          <w:lang w:eastAsia="pt-BR" w:bidi="ar-SA"/>
        </w:rPr>
      </w:pPr>
    </w:p>
    <w:p w14:paraId="7EFEF4FB" w14:textId="2845FC33" w:rsidR="00562129" w:rsidRDefault="00562129" w:rsidP="00562129">
      <w:pPr>
        <w:rPr>
          <w:sz w:val="28"/>
          <w:szCs w:val="28"/>
          <w:lang w:eastAsia="ja-JP" w:bidi="ar-SA"/>
        </w:rPr>
      </w:pPr>
    </w:p>
    <w:p w14:paraId="359E60EC" w14:textId="77777777" w:rsidR="006E2E24" w:rsidRDefault="006E2E24" w:rsidP="00562129">
      <w:pPr>
        <w:rPr>
          <w:sz w:val="28"/>
          <w:szCs w:val="28"/>
          <w:lang w:eastAsia="ja-JP" w:bidi="ar-SA"/>
        </w:rPr>
      </w:pPr>
    </w:p>
    <w:p w14:paraId="4B5A84F1" w14:textId="77777777" w:rsidR="006E2E24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Nome: _____________________________________________</w:t>
      </w:r>
    </w:p>
    <w:p w14:paraId="6AAAFB7F" w14:textId="77777777" w:rsidR="006E2E24" w:rsidRDefault="006E2E24" w:rsidP="006E2E24">
      <w:pPr>
        <w:pStyle w:val="PargrafodaLista"/>
        <w:tabs>
          <w:tab w:val="left" w:pos="4305"/>
        </w:tabs>
        <w:ind w:left="1363"/>
        <w:rPr>
          <w:sz w:val="28"/>
          <w:szCs w:val="28"/>
          <w:lang w:eastAsia="ja-JP" w:bidi="ar-SA"/>
        </w:rPr>
      </w:pPr>
    </w:p>
    <w:p w14:paraId="3C7F3132" w14:textId="77777777" w:rsidR="006E2E24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Possui quantas antenas? _______________________________</w:t>
      </w:r>
    </w:p>
    <w:p w14:paraId="768F20E1" w14:textId="77777777" w:rsidR="006E2E24" w:rsidRPr="00562129" w:rsidRDefault="006E2E24" w:rsidP="006E2E24">
      <w:pPr>
        <w:pStyle w:val="PargrafodaLista"/>
        <w:rPr>
          <w:sz w:val="28"/>
          <w:szCs w:val="28"/>
          <w:lang w:eastAsia="ja-JP" w:bidi="ar-SA"/>
        </w:rPr>
      </w:pPr>
    </w:p>
    <w:p w14:paraId="6BED5025" w14:textId="77777777" w:rsidR="006E2E24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Possui quantas pernas? ________________________________</w:t>
      </w:r>
    </w:p>
    <w:p w14:paraId="0A2897C0" w14:textId="77777777" w:rsidR="006E2E24" w:rsidRPr="00562129" w:rsidRDefault="006E2E24" w:rsidP="006E2E24">
      <w:pPr>
        <w:pStyle w:val="PargrafodaLista"/>
        <w:rPr>
          <w:sz w:val="28"/>
          <w:szCs w:val="28"/>
          <w:lang w:eastAsia="ja-JP" w:bidi="ar-SA"/>
        </w:rPr>
      </w:pPr>
    </w:p>
    <w:p w14:paraId="5252616A" w14:textId="77777777" w:rsidR="006E2E24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Possui quantas asas? __________________________________</w:t>
      </w:r>
    </w:p>
    <w:p w14:paraId="3D6FEFFB" w14:textId="77777777" w:rsidR="006E2E24" w:rsidRPr="00562129" w:rsidRDefault="006E2E24" w:rsidP="006E2E24">
      <w:pPr>
        <w:pStyle w:val="PargrafodaLista"/>
        <w:rPr>
          <w:sz w:val="28"/>
          <w:szCs w:val="28"/>
          <w:lang w:eastAsia="ja-JP" w:bidi="ar-SA"/>
        </w:rPr>
      </w:pPr>
    </w:p>
    <w:p w14:paraId="0A564D2C" w14:textId="77777777" w:rsidR="006E2E24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Reproduz por meio de ovos? ____________________________</w:t>
      </w:r>
    </w:p>
    <w:p w14:paraId="2BDB546C" w14:textId="77777777" w:rsidR="006E2E24" w:rsidRPr="00562129" w:rsidRDefault="006E2E24" w:rsidP="006E2E24">
      <w:pPr>
        <w:pStyle w:val="PargrafodaLista"/>
        <w:rPr>
          <w:sz w:val="28"/>
          <w:szCs w:val="28"/>
          <w:lang w:eastAsia="ja-JP" w:bidi="ar-SA"/>
        </w:rPr>
      </w:pPr>
    </w:p>
    <w:p w14:paraId="184278FF" w14:textId="77777777" w:rsidR="006E2E24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Tem penas</w:t>
      </w:r>
      <w:proofErr w:type="gramEnd"/>
      <w:r>
        <w:rPr>
          <w:sz w:val="28"/>
          <w:szCs w:val="28"/>
          <w:lang w:eastAsia="ja-JP" w:bidi="ar-SA"/>
        </w:rPr>
        <w:t xml:space="preserve"> ou pelos? __________________________________</w:t>
      </w:r>
    </w:p>
    <w:p w14:paraId="4928863C" w14:textId="77777777" w:rsidR="006E2E24" w:rsidRPr="00562129" w:rsidRDefault="006E2E24" w:rsidP="006E2E24">
      <w:pPr>
        <w:pStyle w:val="PargrafodaLista"/>
        <w:rPr>
          <w:sz w:val="28"/>
          <w:szCs w:val="28"/>
          <w:lang w:eastAsia="ja-JP" w:bidi="ar-SA"/>
        </w:rPr>
      </w:pPr>
    </w:p>
    <w:p w14:paraId="32B27D18" w14:textId="77777777" w:rsidR="006E2E24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Como se desloca? _____________________________________</w:t>
      </w:r>
    </w:p>
    <w:p w14:paraId="17C419AA" w14:textId="77777777" w:rsidR="006E2E24" w:rsidRPr="006E2E24" w:rsidRDefault="006E2E24" w:rsidP="006E2E24">
      <w:pPr>
        <w:pStyle w:val="PargrafodaLista"/>
        <w:rPr>
          <w:sz w:val="28"/>
          <w:szCs w:val="28"/>
          <w:lang w:eastAsia="ja-JP" w:bidi="ar-SA"/>
        </w:rPr>
      </w:pPr>
    </w:p>
    <w:p w14:paraId="6DA96CE9" w14:textId="62D231E5" w:rsidR="006E2E24" w:rsidRPr="00562129" w:rsidRDefault="006E2E24" w:rsidP="00FF1061">
      <w:pPr>
        <w:pStyle w:val="PargrafodaLista"/>
        <w:numPr>
          <w:ilvl w:val="0"/>
          <w:numId w:val="2"/>
        </w:numPr>
        <w:tabs>
          <w:tab w:val="left" w:pos="430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Tamanho: ___________________________________________</w:t>
      </w:r>
    </w:p>
    <w:p w14:paraId="0475DEA2" w14:textId="77777777" w:rsidR="006E2E24" w:rsidRDefault="006E2E24" w:rsidP="006E2E24">
      <w:pPr>
        <w:tabs>
          <w:tab w:val="left" w:pos="4305"/>
        </w:tabs>
        <w:rPr>
          <w:sz w:val="28"/>
          <w:szCs w:val="28"/>
          <w:lang w:eastAsia="ja-JP" w:bidi="ar-SA"/>
        </w:rPr>
      </w:pPr>
    </w:p>
    <w:p w14:paraId="17F92058" w14:textId="77777777" w:rsidR="006E2E24" w:rsidRPr="005D11E4" w:rsidRDefault="006E2E24" w:rsidP="00562129">
      <w:pPr>
        <w:rPr>
          <w:sz w:val="28"/>
          <w:szCs w:val="28"/>
          <w:lang w:eastAsia="ja-JP" w:bidi="ar-SA"/>
        </w:rPr>
      </w:pPr>
    </w:p>
    <w:sectPr w:rsidR="006E2E24" w:rsidRPr="005D11E4">
      <w:headerReference w:type="default" r:id="rId16"/>
      <w:head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7AAC7" w14:textId="77777777" w:rsidR="002E777C" w:rsidRDefault="002E777C">
      <w:pPr>
        <w:spacing w:before="0"/>
      </w:pPr>
      <w:r>
        <w:separator/>
      </w:r>
    </w:p>
  </w:endnote>
  <w:endnote w:type="continuationSeparator" w:id="0">
    <w:p w14:paraId="00635240" w14:textId="77777777" w:rsidR="002E777C" w:rsidRDefault="002E777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A7235" w14:textId="77777777" w:rsidR="002E777C" w:rsidRDefault="002E777C">
      <w:pPr>
        <w:spacing w:before="0"/>
      </w:pPr>
      <w:r>
        <w:separator/>
      </w:r>
    </w:p>
  </w:footnote>
  <w:footnote w:type="continuationSeparator" w:id="0">
    <w:p w14:paraId="109164D1" w14:textId="77777777" w:rsidR="002E777C" w:rsidRDefault="002E777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574"/>
    <w:multiLevelType w:val="hybridMultilevel"/>
    <w:tmpl w:val="E9F04FBC"/>
    <w:lvl w:ilvl="0" w:tplc="0416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">
    <w:nsid w:val="36ED6ADE"/>
    <w:multiLevelType w:val="hybridMultilevel"/>
    <w:tmpl w:val="2A5219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97E95"/>
    <w:rsid w:val="002B5FBC"/>
    <w:rsid w:val="002E777C"/>
    <w:rsid w:val="002F0C15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2192"/>
    <w:rsid w:val="00453D2C"/>
    <w:rsid w:val="0046588B"/>
    <w:rsid w:val="0049000B"/>
    <w:rsid w:val="004D2099"/>
    <w:rsid w:val="004F29DA"/>
    <w:rsid w:val="00506EE3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62129"/>
    <w:rsid w:val="0057650B"/>
    <w:rsid w:val="0058462F"/>
    <w:rsid w:val="00584EBB"/>
    <w:rsid w:val="005A6637"/>
    <w:rsid w:val="005B7D01"/>
    <w:rsid w:val="005D11E4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2E24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659E8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1700B"/>
    <w:rsid w:val="00831045"/>
    <w:rsid w:val="00843F5B"/>
    <w:rsid w:val="00844B19"/>
    <w:rsid w:val="008653BD"/>
    <w:rsid w:val="0087417A"/>
    <w:rsid w:val="008E3392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8119F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26E56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5150"/>
    <w:rsid w:val="00FD6523"/>
    <w:rsid w:val="00FE715C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226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2020-06-02T13:53:00Z</dcterms:created>
  <dcterms:modified xsi:type="dcterms:W3CDTF">2020-06-02T13:53:00Z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