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4798905E" w:rsidR="003A115C" w:rsidRDefault="00171314" w:rsidP="0081700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  <w:r w:rsidR="003A115C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A115C">
        <w:rPr>
          <w:rFonts w:asciiTheme="minorHAnsi" w:hAnsiTheme="minorHAnsi" w:cstheme="minorHAnsi"/>
          <w:sz w:val="28"/>
          <w:szCs w:val="28"/>
          <w:lang w:eastAsia="ja-JP" w:bidi="ar-SA"/>
        </w:rPr>
        <w:t>festa jun</w:t>
      </w:r>
      <w:r w:rsidR="00F047E5">
        <w:rPr>
          <w:rFonts w:asciiTheme="minorHAnsi" w:hAnsiTheme="minorHAnsi" w:cstheme="minorHAnsi"/>
          <w:sz w:val="28"/>
          <w:szCs w:val="28"/>
          <w:lang w:eastAsia="ja-JP" w:bidi="ar-SA"/>
        </w:rPr>
        <w:t>ina nas cinco regiões do brasil</w:t>
      </w:r>
    </w:p>
    <w:p w14:paraId="73171BAB" w14:textId="62A5ADC7" w:rsidR="003A115C" w:rsidRDefault="00E3061E" w:rsidP="00E3061E">
      <w:pPr>
        <w:pStyle w:val="PargrafodaLista"/>
        <w:numPr>
          <w:ilvl w:val="0"/>
          <w:numId w:val="2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  <w:bookmarkStart w:id="0" w:name="_GoBack"/>
      <w:bookmarkEnd w:id="0"/>
    </w:p>
    <w:p w14:paraId="4611282C" w14:textId="3F91CB82" w:rsidR="00FD5150" w:rsidRDefault="003A115C" w:rsidP="003A115C">
      <w:pPr>
        <w:ind w:firstLine="643"/>
        <w:rPr>
          <w:color w:val="252626"/>
          <w:sz w:val="28"/>
          <w:szCs w:val="28"/>
          <w:shd w:val="clear" w:color="auto" w:fill="FFFFFF"/>
        </w:rPr>
      </w:pPr>
      <w:r w:rsidRPr="003A115C">
        <w:rPr>
          <w:color w:val="252626"/>
          <w:sz w:val="28"/>
          <w:szCs w:val="28"/>
          <w:shd w:val="clear" w:color="auto" w:fill="FFFFFF"/>
        </w:rPr>
        <w:t>A festa junina é comemorada em todo o Brasil, mas</w:t>
      </w:r>
      <w:proofErr w:type="gramStart"/>
      <w:r w:rsidRPr="003A115C">
        <w:rPr>
          <w:color w:val="252626"/>
          <w:sz w:val="28"/>
          <w:szCs w:val="28"/>
          <w:shd w:val="clear" w:color="auto" w:fill="FFFFFF"/>
        </w:rPr>
        <w:t xml:space="preserve"> </w:t>
      </w:r>
      <w:r w:rsidR="00E81BBB">
        <w:rPr>
          <w:color w:val="252626"/>
          <w:sz w:val="28"/>
          <w:szCs w:val="28"/>
          <w:shd w:val="clear" w:color="auto" w:fill="FFFFFF"/>
        </w:rPr>
        <w:t xml:space="preserve"> </w:t>
      </w:r>
      <w:proofErr w:type="gramEnd"/>
      <w:r w:rsidRPr="003A115C">
        <w:rPr>
          <w:color w:val="252626"/>
          <w:sz w:val="28"/>
          <w:szCs w:val="28"/>
          <w:shd w:val="clear" w:color="auto" w:fill="FFFFFF"/>
        </w:rPr>
        <w:t>em cada uma dessas regiões ela é um pouco diferente: muda um pouco a comida, a roupa, as músicas, as danças etc.</w:t>
      </w:r>
    </w:p>
    <w:p w14:paraId="7FFD7D7E" w14:textId="29350DB7" w:rsidR="003A115C" w:rsidRDefault="003A115C" w:rsidP="003A115C">
      <w:pPr>
        <w:ind w:firstLine="643"/>
        <w:rPr>
          <w:color w:val="252626"/>
          <w:sz w:val="28"/>
          <w:szCs w:val="28"/>
          <w:shd w:val="clear" w:color="auto" w:fill="FFFFFF"/>
        </w:rPr>
      </w:pPr>
      <w:r>
        <w:rPr>
          <w:color w:val="252626"/>
          <w:sz w:val="28"/>
          <w:szCs w:val="28"/>
          <w:shd w:val="clear" w:color="auto" w:fill="FFFFFF"/>
        </w:rPr>
        <w:t>Hoje vamos falar de uma dança da região Sul do Brasil.</w:t>
      </w:r>
    </w:p>
    <w:p w14:paraId="0FD2E8AE" w14:textId="7C7214EE" w:rsidR="003A115C" w:rsidRDefault="003A115C" w:rsidP="003A115C">
      <w:pPr>
        <w:ind w:firstLine="643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1E18828" wp14:editId="7DE605EE">
            <wp:simplePos x="0" y="0"/>
            <wp:positionH relativeFrom="column">
              <wp:posOffset>536575</wp:posOffset>
            </wp:positionH>
            <wp:positionV relativeFrom="paragraph">
              <wp:posOffset>184150</wp:posOffset>
            </wp:positionV>
            <wp:extent cx="5191125" cy="3860800"/>
            <wp:effectExtent l="0" t="0" r="9525" b="63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1" t="18732" r="13712" b="12991"/>
                    <a:stretch/>
                  </pic:blipFill>
                  <pic:spPr bwMode="auto">
                    <a:xfrm>
                      <a:off x="0" y="0"/>
                      <a:ext cx="5191125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FC68A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42AA4C1C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3D14D58E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4AB48DDF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7F37EE24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6A9AF3F4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3BD53FB4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4D356294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517EB9B8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0CBE738F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6FB33C75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482504A9" w14:textId="77777777" w:rsidR="003A115C" w:rsidRPr="003A115C" w:rsidRDefault="003A115C" w:rsidP="003A115C">
      <w:pPr>
        <w:rPr>
          <w:sz w:val="28"/>
          <w:szCs w:val="28"/>
          <w:lang w:eastAsia="ja-JP" w:bidi="ar-SA"/>
        </w:rPr>
      </w:pPr>
    </w:p>
    <w:p w14:paraId="3F99FC27" w14:textId="4F30A701" w:rsidR="003A115C" w:rsidRDefault="003A115C" w:rsidP="003A115C">
      <w:pPr>
        <w:rPr>
          <w:sz w:val="28"/>
          <w:szCs w:val="28"/>
          <w:lang w:eastAsia="ja-JP" w:bidi="ar-SA"/>
        </w:rPr>
      </w:pPr>
    </w:p>
    <w:p w14:paraId="1883A283" w14:textId="063217FD" w:rsidR="003A115C" w:rsidRDefault="003A115C" w:rsidP="003A115C">
      <w:pPr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Disponível no link:  </w:t>
      </w:r>
      <w:hyperlink r:id="rId9" w:history="1">
        <w:r w:rsidRPr="00FB723F">
          <w:rPr>
            <w:rStyle w:val="Hyperlink"/>
            <w:sz w:val="28"/>
            <w:szCs w:val="28"/>
            <w:lang w:eastAsia="ja-JP" w:bidi="ar-SA"/>
          </w:rPr>
          <w:t>https://youtu.be/kPsqIFANjHs</w:t>
        </w:r>
      </w:hyperlink>
      <w:r>
        <w:rPr>
          <w:sz w:val="28"/>
          <w:szCs w:val="28"/>
          <w:lang w:eastAsia="ja-JP" w:bidi="ar-SA"/>
        </w:rPr>
        <w:t xml:space="preserve"> </w:t>
      </w:r>
    </w:p>
    <w:p w14:paraId="4ACEE714" w14:textId="764E5EF9" w:rsidR="003A115C" w:rsidRDefault="00F047E5" w:rsidP="007B5B1A">
      <w:pPr>
        <w:pStyle w:val="PargrafodaLista"/>
        <w:numPr>
          <w:ilvl w:val="0"/>
          <w:numId w:val="1"/>
        </w:numPr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é o nome dessa dança? </w:t>
      </w:r>
    </w:p>
    <w:p w14:paraId="379E7397" w14:textId="54C52885" w:rsidR="00F047E5" w:rsidRPr="00F047E5" w:rsidRDefault="00F047E5" w:rsidP="00F047E5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14:paraId="7EAC0A70" w14:textId="77777777" w:rsidR="00F047E5" w:rsidRDefault="00F047E5" w:rsidP="003A115C">
      <w:pPr>
        <w:tabs>
          <w:tab w:val="left" w:pos="1380"/>
        </w:tabs>
        <w:rPr>
          <w:sz w:val="28"/>
          <w:szCs w:val="28"/>
          <w:lang w:eastAsia="ja-JP" w:bidi="ar-SA"/>
        </w:rPr>
      </w:pPr>
    </w:p>
    <w:p w14:paraId="5765A0AE" w14:textId="572B593C" w:rsidR="003A115C" w:rsidRPr="003A115C" w:rsidRDefault="003A115C" w:rsidP="007B5B1A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3A115C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Vocês já tinham visto essa dança? Alguém já dançou assim?</w:t>
      </w:r>
    </w:p>
    <w:p w14:paraId="407EAFCE" w14:textId="5D54988F" w:rsidR="003A115C" w:rsidRPr="003A115C" w:rsidRDefault="003A115C" w:rsidP="003A115C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14:paraId="116D92D3" w14:textId="77777777" w:rsidR="003A115C" w:rsidRDefault="003A115C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70D21CDB" w14:textId="132B8D01" w:rsidR="003A115C" w:rsidRDefault="003A115C" w:rsidP="007B5B1A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3A115C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Essa dança é igual a que temos na nossa escola e na nossa região?</w:t>
      </w:r>
    </w:p>
    <w:p w14:paraId="5AECF281" w14:textId="77777777" w:rsidR="003A115C" w:rsidRDefault="003A115C" w:rsidP="003A115C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4F201EFF" w14:textId="49AB9504" w:rsidR="003A115C" w:rsidRPr="003A115C" w:rsidRDefault="003A115C" w:rsidP="003A115C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proofErr w:type="gramStart"/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(       </w:t>
      </w:r>
      <w:proofErr w:type="gramEnd"/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)  sim </w:t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ab/>
        <w:t>(      ) não</w:t>
      </w:r>
    </w:p>
    <w:p w14:paraId="5680A826" w14:textId="77777777" w:rsidR="003A115C" w:rsidRDefault="003A115C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5AA4A714" w14:textId="77777777" w:rsidR="003A115C" w:rsidRDefault="003A115C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79AA9A81" w14:textId="77777777" w:rsidR="003A115C" w:rsidRDefault="003A115C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11AA03EA" w14:textId="38794831" w:rsidR="00F047E5" w:rsidRPr="00F047E5" w:rsidRDefault="00F047E5" w:rsidP="007B5B1A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Observe</w:t>
      </w:r>
      <w:proofErr w:type="gramStart"/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  </w:t>
      </w:r>
      <w:proofErr w:type="gramEnd"/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a tabela abaixo e escreva o que essa dança tem de igual e o que ela tem de diferente em relação as danças que temos em nossa escola.</w:t>
      </w:r>
    </w:p>
    <w:p w14:paraId="4264D6EA" w14:textId="77777777" w:rsidR="00F047E5" w:rsidRDefault="00F047E5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047E5" w14:paraId="6BE70269" w14:textId="77777777" w:rsidTr="00F047E5">
        <w:tc>
          <w:tcPr>
            <w:tcW w:w="4889" w:type="dxa"/>
            <w:shd w:val="clear" w:color="auto" w:fill="00B0F0"/>
          </w:tcPr>
          <w:p w14:paraId="6E5A6BF6" w14:textId="77777777" w:rsidR="00F047E5" w:rsidRDefault="00F047E5" w:rsidP="00F047E5">
            <w:pPr>
              <w:widowControl/>
              <w:suppressAutoHyphens w:val="0"/>
              <w:spacing w:before="0"/>
              <w:jc w:val="center"/>
              <w:textAlignment w:val="baseline"/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  <w:p w14:paraId="235FBEEF" w14:textId="0690C1ED" w:rsidR="00F047E5" w:rsidRPr="00F047E5" w:rsidRDefault="00F047E5" w:rsidP="00F047E5">
            <w:pPr>
              <w:widowControl/>
              <w:suppressAutoHyphens w:val="0"/>
              <w:spacing w:before="0"/>
              <w:jc w:val="center"/>
              <w:textAlignment w:val="baseline"/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</w:pPr>
            <w:r w:rsidRPr="00F047E5"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  <w:t>IGUAL</w:t>
            </w:r>
          </w:p>
        </w:tc>
        <w:tc>
          <w:tcPr>
            <w:tcW w:w="4889" w:type="dxa"/>
            <w:shd w:val="clear" w:color="auto" w:fill="00B0F0"/>
          </w:tcPr>
          <w:p w14:paraId="1DECBC59" w14:textId="77777777" w:rsidR="00F047E5" w:rsidRDefault="00F047E5" w:rsidP="00F047E5">
            <w:pPr>
              <w:widowControl/>
              <w:suppressAutoHyphens w:val="0"/>
              <w:spacing w:before="0"/>
              <w:jc w:val="center"/>
              <w:textAlignment w:val="baseline"/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  <w:p w14:paraId="0DE03B95" w14:textId="77777777" w:rsidR="00F047E5" w:rsidRDefault="00F047E5" w:rsidP="00F047E5">
            <w:pPr>
              <w:widowControl/>
              <w:suppressAutoHyphens w:val="0"/>
              <w:spacing w:before="0"/>
              <w:jc w:val="center"/>
              <w:textAlignment w:val="baseline"/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</w:pPr>
            <w:r w:rsidRPr="00F047E5"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  <w:t>DIFERENTE</w:t>
            </w:r>
          </w:p>
          <w:p w14:paraId="2B2CAC9E" w14:textId="7A6C5AF0" w:rsidR="00F047E5" w:rsidRPr="00F047E5" w:rsidRDefault="00F047E5" w:rsidP="00F047E5">
            <w:pPr>
              <w:widowControl/>
              <w:suppressAutoHyphens w:val="0"/>
              <w:spacing w:before="0"/>
              <w:jc w:val="center"/>
              <w:textAlignment w:val="baseline"/>
              <w:rPr>
                <w:rFonts w:asciiTheme="minorHAnsi" w:eastAsia="Times New Roman" w:hAnsiTheme="minorHAnsi" w:cs="Arial"/>
                <w:b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</w:tr>
      <w:tr w:rsidR="00F047E5" w14:paraId="4F3A616E" w14:textId="77777777" w:rsidTr="00F047E5">
        <w:tc>
          <w:tcPr>
            <w:tcW w:w="4889" w:type="dxa"/>
          </w:tcPr>
          <w:p w14:paraId="1E025F1A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  <w:p w14:paraId="18546E42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14:paraId="7A16940B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</w:tr>
      <w:tr w:rsidR="00F047E5" w14:paraId="4BFE52A7" w14:textId="77777777" w:rsidTr="00F047E5">
        <w:tc>
          <w:tcPr>
            <w:tcW w:w="4889" w:type="dxa"/>
          </w:tcPr>
          <w:p w14:paraId="5C0727D5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  <w:p w14:paraId="0DB8A77C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14:paraId="7FFDF072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</w:tr>
      <w:tr w:rsidR="00F047E5" w14:paraId="6DE6F4DB" w14:textId="77777777" w:rsidTr="00F047E5">
        <w:tc>
          <w:tcPr>
            <w:tcW w:w="4889" w:type="dxa"/>
          </w:tcPr>
          <w:p w14:paraId="199009D9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  <w:p w14:paraId="76B5B9A4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14:paraId="349FB4C7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</w:tr>
      <w:tr w:rsidR="00F047E5" w14:paraId="33D4D233" w14:textId="77777777" w:rsidTr="00F047E5">
        <w:tc>
          <w:tcPr>
            <w:tcW w:w="4889" w:type="dxa"/>
          </w:tcPr>
          <w:p w14:paraId="45D679C9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  <w:p w14:paraId="504C6919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14:paraId="1E68C185" w14:textId="77777777" w:rsidR="00F047E5" w:rsidRDefault="00F047E5" w:rsidP="003A115C">
            <w:pPr>
              <w:widowControl/>
              <w:suppressAutoHyphens w:val="0"/>
              <w:spacing w:before="0"/>
              <w:textAlignment w:val="baseline"/>
              <w:rPr>
                <w:rFonts w:asciiTheme="minorHAnsi" w:eastAsia="Times New Roman" w:hAnsiTheme="minorHAnsi" w:cs="Arial"/>
                <w:color w:val="252626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14:paraId="31959D9C" w14:textId="77777777" w:rsidR="00F047E5" w:rsidRDefault="00F047E5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2227116D" w14:textId="77777777" w:rsidR="00F047E5" w:rsidRDefault="00F047E5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4FD44582" w14:textId="77777777" w:rsidR="00F047E5" w:rsidRDefault="00F047E5" w:rsidP="003A115C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04091E10" w14:textId="731D9BFF" w:rsidR="003A115C" w:rsidRDefault="003A115C" w:rsidP="007B5B1A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F047E5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O qu</w:t>
      </w:r>
      <w:r w:rsidR="00F047E5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e os dançarinos </w:t>
      </w:r>
      <w:r w:rsidRPr="00F047E5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estão segurando?</w:t>
      </w:r>
    </w:p>
    <w:p w14:paraId="51F67D85" w14:textId="77777777" w:rsidR="00F047E5" w:rsidRDefault="00F047E5" w:rsidP="00F047E5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783A4921" w14:textId="6F1473D1" w:rsidR="00F047E5" w:rsidRPr="00F047E5" w:rsidRDefault="00F047E5" w:rsidP="00F047E5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</w:t>
      </w:r>
    </w:p>
    <w:p w14:paraId="7E83BD82" w14:textId="77777777" w:rsidR="003A115C" w:rsidRPr="003A115C" w:rsidRDefault="003A115C" w:rsidP="003A115C">
      <w:pPr>
        <w:tabs>
          <w:tab w:val="left" w:pos="1380"/>
        </w:tabs>
        <w:rPr>
          <w:sz w:val="28"/>
          <w:szCs w:val="28"/>
          <w:lang w:eastAsia="ja-JP" w:bidi="ar-SA"/>
        </w:rPr>
      </w:pPr>
    </w:p>
    <w:sectPr w:rsidR="003A115C" w:rsidRPr="003A115C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8BCBA" w14:textId="77777777" w:rsidR="00A72287" w:rsidRDefault="00A72287">
      <w:pPr>
        <w:spacing w:before="0"/>
      </w:pPr>
      <w:r>
        <w:separator/>
      </w:r>
    </w:p>
  </w:endnote>
  <w:endnote w:type="continuationSeparator" w:id="0">
    <w:p w14:paraId="086305CE" w14:textId="77777777" w:rsidR="00A72287" w:rsidRDefault="00A7228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72004" w14:textId="77777777" w:rsidR="00A72287" w:rsidRDefault="00A72287">
      <w:pPr>
        <w:spacing w:before="0"/>
      </w:pPr>
      <w:r>
        <w:separator/>
      </w:r>
    </w:p>
  </w:footnote>
  <w:footnote w:type="continuationSeparator" w:id="0">
    <w:p w14:paraId="5DD3703A" w14:textId="77777777" w:rsidR="00A72287" w:rsidRDefault="00A7228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1C2"/>
    <w:multiLevelType w:val="hybridMultilevel"/>
    <w:tmpl w:val="4232E3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A0C8D"/>
    <w:multiLevelType w:val="hybridMultilevel"/>
    <w:tmpl w:val="D1CC1E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71314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23595"/>
    <w:rsid w:val="00242880"/>
    <w:rsid w:val="00281E61"/>
    <w:rsid w:val="0029651C"/>
    <w:rsid w:val="00297E95"/>
    <w:rsid w:val="002B5FBC"/>
    <w:rsid w:val="002F0C15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A115C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2192"/>
    <w:rsid w:val="00453D2C"/>
    <w:rsid w:val="0046588B"/>
    <w:rsid w:val="0049000B"/>
    <w:rsid w:val="004D2099"/>
    <w:rsid w:val="004F29DA"/>
    <w:rsid w:val="00506EE3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62129"/>
    <w:rsid w:val="0057650B"/>
    <w:rsid w:val="0058462F"/>
    <w:rsid w:val="00584EBB"/>
    <w:rsid w:val="005A6637"/>
    <w:rsid w:val="005B7D01"/>
    <w:rsid w:val="005D11E4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D013E"/>
    <w:rsid w:val="006E2E24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659E8"/>
    <w:rsid w:val="007922FC"/>
    <w:rsid w:val="007947A9"/>
    <w:rsid w:val="00796003"/>
    <w:rsid w:val="007A27BD"/>
    <w:rsid w:val="007A46D6"/>
    <w:rsid w:val="007A7A3E"/>
    <w:rsid w:val="007B1DB6"/>
    <w:rsid w:val="007B5B1A"/>
    <w:rsid w:val="007C5BE9"/>
    <w:rsid w:val="007D06B0"/>
    <w:rsid w:val="007D23D6"/>
    <w:rsid w:val="007F48E6"/>
    <w:rsid w:val="0081700B"/>
    <w:rsid w:val="00831045"/>
    <w:rsid w:val="00843F5B"/>
    <w:rsid w:val="00844B19"/>
    <w:rsid w:val="008653BD"/>
    <w:rsid w:val="0087417A"/>
    <w:rsid w:val="008E3392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67048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72287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26E56"/>
    <w:rsid w:val="00E3061E"/>
    <w:rsid w:val="00E37BE8"/>
    <w:rsid w:val="00E45E3B"/>
    <w:rsid w:val="00E61616"/>
    <w:rsid w:val="00E636A6"/>
    <w:rsid w:val="00E70F83"/>
    <w:rsid w:val="00E74988"/>
    <w:rsid w:val="00E77A15"/>
    <w:rsid w:val="00E81BBB"/>
    <w:rsid w:val="00E87F93"/>
    <w:rsid w:val="00E90465"/>
    <w:rsid w:val="00E965E7"/>
    <w:rsid w:val="00E97E06"/>
    <w:rsid w:val="00EA4DF9"/>
    <w:rsid w:val="00EB524D"/>
    <w:rsid w:val="00ED0F19"/>
    <w:rsid w:val="00ED3636"/>
    <w:rsid w:val="00ED66E9"/>
    <w:rsid w:val="00F047E5"/>
    <w:rsid w:val="00F247AD"/>
    <w:rsid w:val="00F303E6"/>
    <w:rsid w:val="00F60171"/>
    <w:rsid w:val="00F81791"/>
    <w:rsid w:val="00F92BFC"/>
    <w:rsid w:val="00FA5443"/>
    <w:rsid w:val="00FC2094"/>
    <w:rsid w:val="00FD44C5"/>
    <w:rsid w:val="00FD5150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kPsqIFANjH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2020-06-02T13:50:00Z</dcterms:created>
  <dcterms:modified xsi:type="dcterms:W3CDTF">2020-06-02T13:50:00Z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