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BB9B76" w14:textId="0DE75438" w:rsidR="00771581" w:rsidRDefault="00771581" w:rsidP="00771581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história – a ocupação portuguesa do espaço paranense – parte </w:t>
      </w:r>
      <w:r w:rsidR="00035E06">
        <w:rPr>
          <w:rFonts w:asciiTheme="minorHAnsi" w:hAnsiTheme="minorHAnsi" w:cstheme="minorHAnsi"/>
          <w:sz w:val="28"/>
          <w:szCs w:val="28"/>
          <w:lang w:eastAsia="ja-JP" w:bidi="ar-SA"/>
        </w:rPr>
        <w:t>2</w:t>
      </w:r>
    </w:p>
    <w:p w14:paraId="4448009E" w14:textId="77777777" w:rsidR="00771581" w:rsidRDefault="00771581" w:rsidP="00771581">
      <w:pPr>
        <w:pStyle w:val="texto-IEIJ"/>
        <w:spacing w:before="0"/>
        <w:jc w:val="both"/>
        <w:rPr>
          <w:b/>
          <w:sz w:val="26"/>
          <w:szCs w:val="26"/>
          <w:lang w:eastAsia="ja-JP" w:bidi="ar-SA"/>
        </w:rPr>
      </w:pPr>
      <w:r>
        <w:rPr>
          <w:b/>
          <w:sz w:val="26"/>
          <w:szCs w:val="26"/>
          <w:lang w:eastAsia="ja-JP" w:bidi="ar-SA"/>
        </w:rPr>
        <w:t>Brasil: uma colônia a ser explorada</w:t>
      </w:r>
    </w:p>
    <w:p w14:paraId="194C85E4" w14:textId="77777777" w:rsidR="00771581" w:rsidRDefault="00771581" w:rsidP="0077158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Como os portugueses viam essa nova terra que chamavam de Brasil? </w:t>
      </w:r>
    </w:p>
    <w:p w14:paraId="27B94329" w14:textId="77777777" w:rsidR="00771581" w:rsidRDefault="00771581" w:rsidP="0077158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 w:rsidRPr="00B87F49">
        <w:rPr>
          <w:b/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35D7BDF9" wp14:editId="309FCA15">
            <wp:simplePos x="0" y="0"/>
            <wp:positionH relativeFrom="column">
              <wp:posOffset>2127885</wp:posOffset>
            </wp:positionH>
            <wp:positionV relativeFrom="paragraph">
              <wp:posOffset>685800</wp:posOffset>
            </wp:positionV>
            <wp:extent cx="4019550" cy="1716405"/>
            <wp:effectExtent l="0" t="0" r="0" b="0"/>
            <wp:wrapSquare wrapText="bothSides"/>
            <wp:docPr id="3" name="Imagem 3" descr="C:\Users\pamel\Desktop\capitania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capitanias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6"/>
          <w:szCs w:val="26"/>
          <w:lang w:eastAsia="ja-JP" w:bidi="ar-SA"/>
        </w:rPr>
        <w:tab/>
        <w:t xml:space="preserve">Os governantes e comerciantes de Portugal viam a nova terra como um espaço a ser explorado, pela fertilidade de suas terras e riquezas naturais, como o ouro, a prata, o pau-brasil. Assim, o Brasil era uma colônia cuja principal finalidade era a exploração, pois </w:t>
      </w:r>
      <w:proofErr w:type="gramStart"/>
      <w:r>
        <w:rPr>
          <w:sz w:val="26"/>
          <w:szCs w:val="26"/>
          <w:lang w:eastAsia="ja-JP" w:bidi="ar-SA"/>
        </w:rPr>
        <w:t>consideravam-se</w:t>
      </w:r>
      <w:proofErr w:type="gramEnd"/>
      <w:r>
        <w:rPr>
          <w:sz w:val="26"/>
          <w:szCs w:val="26"/>
          <w:lang w:eastAsia="ja-JP" w:bidi="ar-SA"/>
        </w:rPr>
        <w:t xml:space="preserve"> proprietários dessas terras. O comércio da colônia só podia ser feito com Portugal, produzindo só o que interessasse a eles. </w:t>
      </w:r>
    </w:p>
    <w:p w14:paraId="095252BD" w14:textId="77777777" w:rsidR="00771581" w:rsidRDefault="00771581" w:rsidP="0077158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Para garantir a posse dessas terras, protegendo-as da invasão dos franceses e espanhóis, era necessário povoá-las. A fundação de pequenas vilas, aqui e acolá, ainda não era suficiente. </w:t>
      </w:r>
    </w:p>
    <w:p w14:paraId="363CE425" w14:textId="77777777" w:rsidR="00771581" w:rsidRDefault="00771581" w:rsidP="00771581">
      <w:pPr>
        <w:pStyle w:val="texto-IEIJ"/>
        <w:spacing w:before="0"/>
        <w:jc w:val="both"/>
        <w:rPr>
          <w:b/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Por isso, o rei de Portugal na época D. João III, dividiu a colônia em 15 faixas de terra – as </w:t>
      </w:r>
      <w:r>
        <w:rPr>
          <w:b/>
          <w:sz w:val="26"/>
          <w:szCs w:val="26"/>
          <w:lang w:eastAsia="ja-JP" w:bidi="ar-SA"/>
        </w:rPr>
        <w:t>capitanias hereditárias</w:t>
      </w:r>
      <w:r>
        <w:rPr>
          <w:sz w:val="26"/>
          <w:szCs w:val="26"/>
          <w:lang w:eastAsia="ja-JP" w:bidi="ar-SA"/>
        </w:rPr>
        <w:t xml:space="preserve"> -, entregando cada uma delas </w:t>
      </w:r>
      <w:proofErr w:type="gramStart"/>
      <w:r>
        <w:rPr>
          <w:sz w:val="26"/>
          <w:szCs w:val="26"/>
          <w:lang w:eastAsia="ja-JP" w:bidi="ar-SA"/>
        </w:rPr>
        <w:t>a pessoas</w:t>
      </w:r>
      <w:proofErr w:type="gramEnd"/>
      <w:r>
        <w:rPr>
          <w:sz w:val="26"/>
          <w:szCs w:val="26"/>
          <w:lang w:eastAsia="ja-JP" w:bidi="ar-SA"/>
        </w:rPr>
        <w:t xml:space="preserve"> de sua confiança chamadas </w:t>
      </w:r>
      <w:r>
        <w:rPr>
          <w:b/>
          <w:sz w:val="26"/>
          <w:szCs w:val="26"/>
          <w:lang w:eastAsia="ja-JP" w:bidi="ar-SA"/>
        </w:rPr>
        <w:t xml:space="preserve">donatários. </w:t>
      </w:r>
    </w:p>
    <w:p w14:paraId="59091DDB" w14:textId="77777777" w:rsidR="00771581" w:rsidRDefault="00771581" w:rsidP="0077158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b/>
          <w:sz w:val="26"/>
          <w:szCs w:val="26"/>
          <w:lang w:eastAsia="ja-JP" w:bidi="ar-SA"/>
        </w:rPr>
        <w:tab/>
      </w:r>
      <w:r>
        <w:rPr>
          <w:sz w:val="26"/>
          <w:szCs w:val="26"/>
          <w:lang w:eastAsia="ja-JP" w:bidi="ar-SA"/>
        </w:rPr>
        <w:t xml:space="preserve">Os donatários deviam </w:t>
      </w:r>
      <w:proofErr w:type="gramStart"/>
      <w:r>
        <w:rPr>
          <w:sz w:val="26"/>
          <w:szCs w:val="26"/>
          <w:lang w:eastAsia="ja-JP" w:bidi="ar-SA"/>
        </w:rPr>
        <w:t>administrar,</w:t>
      </w:r>
      <w:proofErr w:type="gramEnd"/>
      <w:r>
        <w:rPr>
          <w:sz w:val="26"/>
          <w:szCs w:val="26"/>
          <w:lang w:eastAsia="ja-JP" w:bidi="ar-SA"/>
        </w:rPr>
        <w:t xml:space="preserve"> povoar e arrecadar impostos sobre as riquezas nela produzidas, além de doar enormes lotes de terras – as chamadas </w:t>
      </w:r>
      <w:r>
        <w:rPr>
          <w:b/>
          <w:sz w:val="26"/>
          <w:szCs w:val="26"/>
          <w:lang w:eastAsia="ja-JP" w:bidi="ar-SA"/>
        </w:rPr>
        <w:t>sesmarias</w:t>
      </w:r>
      <w:r>
        <w:rPr>
          <w:sz w:val="26"/>
          <w:szCs w:val="26"/>
          <w:lang w:eastAsia="ja-JP" w:bidi="ar-SA"/>
        </w:rPr>
        <w:t xml:space="preserve"> – a colonos, que precisavam ter dinheiro para comprar escravos da África e ser católicos. </w:t>
      </w:r>
    </w:p>
    <w:p w14:paraId="4DCB4029" w14:textId="77777777" w:rsidR="00771581" w:rsidRDefault="00771581" w:rsidP="0077158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Poucas capitanias deram certo, pois os donatários tinham dificuldades com a resistência dos índios, altas despesas com viagens de funcionários e defesa. Muitos nem chegaram a vir para o Brasil. </w:t>
      </w:r>
    </w:p>
    <w:p w14:paraId="5D6AB347" w14:textId="6F0CAF4F" w:rsidR="00035E06" w:rsidRDefault="00035E06" w:rsidP="0077158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 w:rsidRPr="000A41B7">
        <w:rPr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7D184C2F" wp14:editId="540BAA15">
            <wp:simplePos x="0" y="0"/>
            <wp:positionH relativeFrom="column">
              <wp:posOffset>441960</wp:posOffset>
            </wp:positionH>
            <wp:positionV relativeFrom="paragraph">
              <wp:posOffset>85725</wp:posOffset>
            </wp:positionV>
            <wp:extent cx="5419725" cy="3308350"/>
            <wp:effectExtent l="0" t="0" r="9525" b="6350"/>
            <wp:wrapSquare wrapText="bothSides"/>
            <wp:docPr id="4" name="Imagem 4" descr="C:\Users\pamel\Desktop\mapa das capitania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mel\Desktop\mapa das capitanias 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C999C" w14:textId="239A3C6C" w:rsidR="00035E06" w:rsidRDefault="00035E06" w:rsidP="0077158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14:paraId="1E4DE851" w14:textId="77777777" w:rsidR="00035E06" w:rsidRDefault="00035E06" w:rsidP="0077158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14:paraId="2DD61B75" w14:textId="77777777" w:rsidR="00035E06" w:rsidRDefault="00035E06" w:rsidP="0077158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14:paraId="09E81B8B" w14:textId="67DEDAC5" w:rsidR="00035E06" w:rsidRDefault="00035E06" w:rsidP="0077158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14:paraId="28755447" w14:textId="77777777" w:rsidR="00035E06" w:rsidRDefault="00035E06" w:rsidP="0077158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14:paraId="382EE4C9" w14:textId="77777777" w:rsidR="00035E06" w:rsidRDefault="00035E06" w:rsidP="0077158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14:paraId="7A0BC750" w14:textId="77777777" w:rsidR="00035E06" w:rsidRDefault="00035E06" w:rsidP="0077158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14:paraId="30EA2F2A" w14:textId="77777777" w:rsidR="00035E06" w:rsidRDefault="00035E06" w:rsidP="0077158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14:paraId="30BA4A90" w14:textId="77777777" w:rsidR="00035E06" w:rsidRDefault="00771581" w:rsidP="0077158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</w:r>
    </w:p>
    <w:p w14:paraId="1319A1FE" w14:textId="77777777" w:rsidR="00035E06" w:rsidRDefault="00035E06" w:rsidP="0077158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14:paraId="59683775" w14:textId="77777777" w:rsidR="00035E06" w:rsidRDefault="00035E06" w:rsidP="0077158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14:paraId="0E246776" w14:textId="77777777" w:rsidR="00035E06" w:rsidRDefault="00035E06" w:rsidP="0077158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14:paraId="25A1D92F" w14:textId="77777777" w:rsidR="00035E06" w:rsidRDefault="00035E06" w:rsidP="0077158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14:paraId="4D15A635" w14:textId="77777777" w:rsidR="00035E06" w:rsidRDefault="00035E06" w:rsidP="0077158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14:paraId="09694A6D" w14:textId="75CB4B6E" w:rsidR="00771581" w:rsidRDefault="00771581" w:rsidP="00035E06">
      <w:pPr>
        <w:pStyle w:val="texto-IEIJ"/>
        <w:spacing w:before="0"/>
        <w:ind w:firstLine="643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lastRenderedPageBreak/>
        <w:t xml:space="preserve">Pelo mapa das capitanias, vemos que o litoral do Paraná atual fazia parte de duas: o litoral norte pertencia à capitania de São Vicente </w:t>
      </w:r>
      <w:proofErr w:type="gramStart"/>
      <w:r>
        <w:rPr>
          <w:sz w:val="26"/>
          <w:szCs w:val="26"/>
          <w:lang w:eastAsia="ja-JP" w:bidi="ar-SA"/>
        </w:rPr>
        <w:t>2</w:t>
      </w:r>
      <w:proofErr w:type="gramEnd"/>
      <w:r>
        <w:rPr>
          <w:sz w:val="26"/>
          <w:szCs w:val="26"/>
          <w:lang w:eastAsia="ja-JP" w:bidi="ar-SA"/>
        </w:rPr>
        <w:t xml:space="preserve"> e o litoral sul, à capitanias de Sant’Ana. </w:t>
      </w:r>
    </w:p>
    <w:p w14:paraId="2758EFCC" w14:textId="77777777" w:rsidR="00771581" w:rsidRDefault="00771581" w:rsidP="0077158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Mas nossas terras não chamaram atenção e poucos se interessaram por elas. </w:t>
      </w:r>
    </w:p>
    <w:p w14:paraId="19F4216E" w14:textId="77777777" w:rsidR="00771581" w:rsidRDefault="00771581" w:rsidP="0077158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14:paraId="48104D59" w14:textId="37A320E4" w:rsidR="00035E06" w:rsidRPr="00035E06" w:rsidRDefault="00035E06" w:rsidP="00A467C2">
      <w:pPr>
        <w:pStyle w:val="PargrafodaLista"/>
        <w:numPr>
          <w:ilvl w:val="0"/>
          <w:numId w:val="1"/>
        </w:numPr>
        <w:tabs>
          <w:tab w:val="left" w:pos="7845"/>
        </w:tabs>
        <w:spacing w:before="0"/>
        <w:ind w:left="360"/>
        <w:jc w:val="center"/>
        <w:rPr>
          <w:sz w:val="26"/>
          <w:szCs w:val="26"/>
        </w:rPr>
      </w:pPr>
      <w:r w:rsidRPr="00035E06">
        <w:rPr>
          <w:noProof/>
          <w:sz w:val="26"/>
          <w:szCs w:val="26"/>
          <w:lang w:eastAsia="pt-BR" w:bidi="ar-SA"/>
        </w:rPr>
        <w:t xml:space="preserve">No mapa abaixo, localize e pinte o estado do Paraná. </w:t>
      </w:r>
    </w:p>
    <w:p w14:paraId="34743CA7" w14:textId="2BAA09D8" w:rsidR="00035E06" w:rsidRDefault="00035E06" w:rsidP="00035E06">
      <w:pPr>
        <w:tabs>
          <w:tab w:val="left" w:pos="7845"/>
        </w:tabs>
        <w:jc w:val="center"/>
        <w:rPr>
          <w:sz w:val="26"/>
          <w:szCs w:val="26"/>
        </w:rPr>
      </w:pPr>
      <w:r w:rsidRPr="00DF4354">
        <w:rPr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3FBC1CF3" wp14:editId="35487451">
            <wp:simplePos x="0" y="0"/>
            <wp:positionH relativeFrom="column">
              <wp:posOffset>470535</wp:posOffset>
            </wp:positionH>
            <wp:positionV relativeFrom="paragraph">
              <wp:posOffset>155575</wp:posOffset>
            </wp:positionV>
            <wp:extent cx="5410200" cy="5201920"/>
            <wp:effectExtent l="0" t="0" r="0" b="0"/>
            <wp:wrapSquare wrapText="bothSides"/>
            <wp:docPr id="2" name="Imagem 2" descr="C:\Users\pamel\Desktop\mapaaaaa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mapaaaaaa 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2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1A006" w14:textId="77777777" w:rsidR="00035E06" w:rsidRDefault="00035E06" w:rsidP="00035E06">
      <w:pPr>
        <w:pStyle w:val="PargrafodaLista"/>
        <w:tabs>
          <w:tab w:val="left" w:pos="7845"/>
        </w:tabs>
        <w:spacing w:befor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Você notou que os </w:t>
      </w:r>
      <w:proofErr w:type="spellStart"/>
      <w:r>
        <w:rPr>
          <w:sz w:val="26"/>
          <w:szCs w:val="26"/>
        </w:rPr>
        <w:t>verdadei</w:t>
      </w:r>
      <w:proofErr w:type="spellEnd"/>
    </w:p>
    <w:p w14:paraId="60760ED1" w14:textId="77777777" w:rsidR="00E53952" w:rsidRDefault="00E53952" w:rsidP="00035E06">
      <w:pPr>
        <w:pStyle w:val="PargrafodaLista"/>
        <w:tabs>
          <w:tab w:val="left" w:pos="7845"/>
        </w:tabs>
        <w:spacing w:before="0"/>
        <w:jc w:val="both"/>
        <w:rPr>
          <w:color w:val="FF0000"/>
          <w:sz w:val="26"/>
          <w:szCs w:val="26"/>
        </w:rPr>
      </w:pPr>
    </w:p>
    <w:p w14:paraId="69286A91" w14:textId="77777777" w:rsidR="00035E06" w:rsidRDefault="00035E06" w:rsidP="00035E06">
      <w:pPr>
        <w:pStyle w:val="PargrafodaLista"/>
        <w:tabs>
          <w:tab w:val="left" w:pos="7845"/>
        </w:tabs>
        <w:spacing w:before="0"/>
        <w:jc w:val="both"/>
        <w:rPr>
          <w:color w:val="FF0000"/>
          <w:sz w:val="28"/>
          <w:szCs w:val="28"/>
        </w:rPr>
      </w:pPr>
    </w:p>
    <w:p w14:paraId="2A651360" w14:textId="77777777" w:rsidR="00D27C07" w:rsidRDefault="00D27C07" w:rsidP="00035E06">
      <w:pPr>
        <w:pStyle w:val="PargrafodaLista"/>
        <w:tabs>
          <w:tab w:val="left" w:pos="7845"/>
        </w:tabs>
        <w:spacing w:before="0"/>
        <w:jc w:val="both"/>
        <w:rPr>
          <w:color w:val="FF0000"/>
          <w:sz w:val="28"/>
          <w:szCs w:val="28"/>
        </w:rPr>
      </w:pPr>
    </w:p>
    <w:p w14:paraId="02A51841" w14:textId="77777777" w:rsidR="00D27C07" w:rsidRDefault="00D27C07" w:rsidP="00035E06">
      <w:pPr>
        <w:pStyle w:val="PargrafodaLista"/>
        <w:tabs>
          <w:tab w:val="left" w:pos="7845"/>
        </w:tabs>
        <w:spacing w:before="0"/>
        <w:jc w:val="both"/>
        <w:rPr>
          <w:color w:val="FF0000"/>
          <w:sz w:val="28"/>
          <w:szCs w:val="28"/>
        </w:rPr>
      </w:pPr>
    </w:p>
    <w:p w14:paraId="12A028F1" w14:textId="77777777" w:rsidR="00D27C07" w:rsidRDefault="00D27C07" w:rsidP="00035E06">
      <w:pPr>
        <w:pStyle w:val="PargrafodaLista"/>
        <w:tabs>
          <w:tab w:val="left" w:pos="7845"/>
        </w:tabs>
        <w:spacing w:before="0"/>
        <w:jc w:val="both"/>
        <w:rPr>
          <w:sz w:val="26"/>
          <w:szCs w:val="26"/>
        </w:rPr>
      </w:pPr>
    </w:p>
    <w:p w14:paraId="4E8D3768" w14:textId="77777777" w:rsidR="00035E06" w:rsidRDefault="00035E06" w:rsidP="00035E06">
      <w:pPr>
        <w:pStyle w:val="PargrafodaLista"/>
        <w:tabs>
          <w:tab w:val="left" w:pos="7845"/>
        </w:tabs>
        <w:spacing w:before="0"/>
        <w:jc w:val="both"/>
        <w:rPr>
          <w:sz w:val="26"/>
          <w:szCs w:val="26"/>
        </w:rPr>
      </w:pPr>
    </w:p>
    <w:p w14:paraId="1A937EDB" w14:textId="77777777" w:rsidR="00035E06" w:rsidRDefault="00035E06" w:rsidP="00035E06">
      <w:pPr>
        <w:pStyle w:val="PargrafodaLista"/>
        <w:tabs>
          <w:tab w:val="left" w:pos="7845"/>
        </w:tabs>
        <w:spacing w:before="0"/>
        <w:jc w:val="both"/>
        <w:rPr>
          <w:sz w:val="26"/>
          <w:szCs w:val="26"/>
        </w:rPr>
      </w:pPr>
    </w:p>
    <w:p w14:paraId="27764484" w14:textId="77777777" w:rsidR="00035E06" w:rsidRDefault="00035E06" w:rsidP="00035E06">
      <w:pPr>
        <w:pStyle w:val="PargrafodaLista"/>
        <w:tabs>
          <w:tab w:val="left" w:pos="7845"/>
        </w:tabs>
        <w:spacing w:before="0"/>
        <w:jc w:val="both"/>
        <w:rPr>
          <w:sz w:val="26"/>
          <w:szCs w:val="26"/>
        </w:rPr>
      </w:pPr>
    </w:p>
    <w:p w14:paraId="7F2F5530" w14:textId="77777777" w:rsidR="00035E06" w:rsidRDefault="00035E06" w:rsidP="00035E06">
      <w:pPr>
        <w:pStyle w:val="PargrafodaLista"/>
        <w:tabs>
          <w:tab w:val="left" w:pos="7845"/>
        </w:tabs>
        <w:spacing w:before="0"/>
        <w:jc w:val="both"/>
        <w:rPr>
          <w:sz w:val="26"/>
          <w:szCs w:val="26"/>
        </w:rPr>
      </w:pPr>
    </w:p>
    <w:p w14:paraId="55E41F74" w14:textId="77777777" w:rsidR="00035E06" w:rsidRDefault="00035E06" w:rsidP="00035E06">
      <w:pPr>
        <w:pStyle w:val="PargrafodaLista"/>
        <w:tabs>
          <w:tab w:val="left" w:pos="7845"/>
        </w:tabs>
        <w:spacing w:before="0"/>
        <w:jc w:val="both"/>
        <w:rPr>
          <w:sz w:val="26"/>
          <w:szCs w:val="26"/>
        </w:rPr>
      </w:pPr>
    </w:p>
    <w:p w14:paraId="2B977949" w14:textId="77777777" w:rsidR="00035E06" w:rsidRDefault="00035E06" w:rsidP="00035E06">
      <w:pPr>
        <w:pStyle w:val="PargrafodaLista"/>
        <w:tabs>
          <w:tab w:val="left" w:pos="7845"/>
        </w:tabs>
        <w:spacing w:before="0"/>
        <w:jc w:val="both"/>
        <w:rPr>
          <w:sz w:val="26"/>
          <w:szCs w:val="26"/>
        </w:rPr>
      </w:pPr>
    </w:p>
    <w:p w14:paraId="23F5015D" w14:textId="77777777" w:rsidR="00035E06" w:rsidRDefault="00035E06" w:rsidP="00A467C2">
      <w:pPr>
        <w:pStyle w:val="PargrafodaLista"/>
        <w:numPr>
          <w:ilvl w:val="0"/>
          <w:numId w:val="1"/>
        </w:numPr>
        <w:tabs>
          <w:tab w:val="left" w:pos="7845"/>
        </w:tabs>
        <w:spacing w:befor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Você notou que os verdadeiros donos das terras, os índios, foram ignorados, sendo lembrados apenas para trabalhar como escravos. Escreva sua opinião sobre o que acha disso. </w:t>
      </w:r>
    </w:p>
    <w:p w14:paraId="5AC5E7FE" w14:textId="77777777" w:rsidR="00035E06" w:rsidRDefault="00035E06" w:rsidP="00035E06">
      <w:pPr>
        <w:tabs>
          <w:tab w:val="left" w:pos="7845"/>
        </w:tabs>
        <w:spacing w:before="0"/>
        <w:ind w:left="360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61DE2D" w14:textId="77777777" w:rsidR="00035E06" w:rsidRDefault="00035E06" w:rsidP="00035E06">
      <w:pPr>
        <w:tabs>
          <w:tab w:val="left" w:pos="7845"/>
        </w:tabs>
        <w:spacing w:before="0"/>
        <w:ind w:left="360"/>
        <w:rPr>
          <w:sz w:val="26"/>
          <w:szCs w:val="26"/>
        </w:rPr>
      </w:pPr>
    </w:p>
    <w:p w14:paraId="46955B8F" w14:textId="77777777" w:rsidR="00035E06" w:rsidRDefault="00035E06" w:rsidP="00035E06">
      <w:pPr>
        <w:tabs>
          <w:tab w:val="left" w:pos="7845"/>
        </w:tabs>
        <w:spacing w:before="0"/>
        <w:ind w:left="360"/>
        <w:rPr>
          <w:sz w:val="26"/>
          <w:szCs w:val="26"/>
        </w:rPr>
      </w:pPr>
    </w:p>
    <w:p w14:paraId="6AE6567C" w14:textId="77777777" w:rsidR="00035E06" w:rsidRDefault="00035E06" w:rsidP="00035E06">
      <w:pPr>
        <w:tabs>
          <w:tab w:val="left" w:pos="7845"/>
        </w:tabs>
        <w:spacing w:before="0"/>
        <w:ind w:left="360"/>
        <w:rPr>
          <w:sz w:val="26"/>
          <w:szCs w:val="26"/>
        </w:rPr>
      </w:pPr>
    </w:p>
    <w:p w14:paraId="2190D593" w14:textId="77777777" w:rsidR="00035E06" w:rsidRDefault="00035E06" w:rsidP="00035E06">
      <w:pPr>
        <w:tabs>
          <w:tab w:val="left" w:pos="7845"/>
        </w:tabs>
        <w:spacing w:before="0"/>
        <w:ind w:left="360"/>
        <w:rPr>
          <w:sz w:val="26"/>
          <w:szCs w:val="26"/>
        </w:rPr>
      </w:pPr>
    </w:p>
    <w:p w14:paraId="4C5E2C10" w14:textId="77777777" w:rsidR="00035E06" w:rsidRDefault="00035E06" w:rsidP="00A467C2">
      <w:pPr>
        <w:pStyle w:val="PargrafodaLista"/>
        <w:numPr>
          <w:ilvl w:val="0"/>
          <w:numId w:val="1"/>
        </w:numPr>
        <w:tabs>
          <w:tab w:val="left" w:pos="7845"/>
        </w:tabs>
        <w:spacing w:before="0"/>
        <w:jc w:val="both"/>
        <w:rPr>
          <w:sz w:val="26"/>
          <w:szCs w:val="26"/>
        </w:rPr>
      </w:pPr>
      <w:r>
        <w:rPr>
          <w:sz w:val="26"/>
          <w:szCs w:val="26"/>
        </w:rPr>
        <w:t>O que fez o governo português para garantir a posse das terras do Brasil?</w:t>
      </w:r>
    </w:p>
    <w:p w14:paraId="53CD3C7A" w14:textId="77777777" w:rsidR="00035E06" w:rsidRDefault="00035E06" w:rsidP="00035E06">
      <w:pPr>
        <w:pStyle w:val="PargrafodaLista"/>
        <w:tabs>
          <w:tab w:val="left" w:pos="7845"/>
        </w:tabs>
        <w:spacing w:before="0"/>
        <w:ind w:left="0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95E5EC" w14:textId="77777777" w:rsidR="00035E06" w:rsidRPr="006D2708" w:rsidRDefault="00035E06" w:rsidP="00035E06">
      <w:pPr>
        <w:pStyle w:val="PargrafodaLista"/>
        <w:tabs>
          <w:tab w:val="left" w:pos="7845"/>
        </w:tabs>
        <w:spacing w:before="0"/>
        <w:ind w:left="0"/>
        <w:rPr>
          <w:sz w:val="26"/>
          <w:szCs w:val="26"/>
        </w:rPr>
      </w:pPr>
    </w:p>
    <w:p w14:paraId="572B7418" w14:textId="77777777" w:rsidR="00035E06" w:rsidRDefault="00035E06" w:rsidP="00035E06">
      <w:pPr>
        <w:tabs>
          <w:tab w:val="left" w:pos="7845"/>
        </w:tabs>
        <w:spacing w:before="0"/>
        <w:rPr>
          <w:sz w:val="26"/>
          <w:szCs w:val="26"/>
        </w:rPr>
      </w:pPr>
    </w:p>
    <w:p w14:paraId="3911B2BB" w14:textId="77777777" w:rsidR="00035E06" w:rsidRPr="00B019F5" w:rsidRDefault="00035E06" w:rsidP="00A467C2">
      <w:pPr>
        <w:pStyle w:val="PargrafodaLista"/>
        <w:numPr>
          <w:ilvl w:val="0"/>
          <w:numId w:val="1"/>
        </w:numPr>
        <w:tabs>
          <w:tab w:val="left" w:pos="7845"/>
        </w:tabs>
        <w:spacing w:before="0"/>
        <w:jc w:val="both"/>
        <w:rPr>
          <w:sz w:val="26"/>
          <w:szCs w:val="26"/>
        </w:rPr>
      </w:pPr>
      <w:r w:rsidRPr="00B019F5">
        <w:rPr>
          <w:sz w:val="26"/>
          <w:szCs w:val="26"/>
        </w:rPr>
        <w:t xml:space="preserve">Qual era a exigência necessária aos colonos para receber a doação dos lotes de terras? </w:t>
      </w:r>
    </w:p>
    <w:p w14:paraId="7E96AB7A" w14:textId="4D57A82C" w:rsidR="00781D08" w:rsidRDefault="00035E06" w:rsidP="00035E06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14:paraId="0E185B20" w14:textId="77777777" w:rsidR="00781D08" w:rsidRPr="00781D08" w:rsidRDefault="00781D08" w:rsidP="00781D08">
      <w:pPr>
        <w:rPr>
          <w:lang w:eastAsia="ja-JP" w:bidi="ar-SA"/>
        </w:rPr>
      </w:pPr>
    </w:p>
    <w:p w14:paraId="36DB7ACC" w14:textId="576C875B" w:rsidR="00781D08" w:rsidRDefault="00781D08" w:rsidP="00781D08">
      <w:pPr>
        <w:rPr>
          <w:lang w:eastAsia="ja-JP" w:bidi="ar-SA"/>
        </w:rPr>
      </w:pPr>
    </w:p>
    <w:p w14:paraId="619E1720" w14:textId="1193EBBC" w:rsidR="00781D08" w:rsidRDefault="00781D08" w:rsidP="00781D08">
      <w:pPr>
        <w:pStyle w:val="PargrafodaLista"/>
        <w:numPr>
          <w:ilvl w:val="0"/>
          <w:numId w:val="1"/>
        </w:numPr>
        <w:tabs>
          <w:tab w:val="left" w:pos="7845"/>
        </w:tabs>
        <w:spacing w:befor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Complete a cruzadinha abaixo: </w:t>
      </w:r>
    </w:p>
    <w:p w14:paraId="08EA1FF0" w14:textId="77777777" w:rsidR="00781D08" w:rsidRDefault="00781D08" w:rsidP="00781D08">
      <w:pPr>
        <w:pStyle w:val="PargrafodaLista"/>
        <w:tabs>
          <w:tab w:val="left" w:pos="7845"/>
        </w:tabs>
        <w:spacing w:before="0"/>
        <w:jc w:val="both"/>
        <w:rPr>
          <w:sz w:val="26"/>
          <w:szCs w:val="26"/>
        </w:rPr>
      </w:pPr>
    </w:p>
    <w:p w14:paraId="18D7F097" w14:textId="77777777" w:rsidR="00781D08" w:rsidRDefault="00781D08" w:rsidP="00781D08">
      <w:pPr>
        <w:pStyle w:val="PargrafodaLista"/>
        <w:numPr>
          <w:ilvl w:val="0"/>
          <w:numId w:val="3"/>
        </w:numPr>
        <w:tabs>
          <w:tab w:val="left" w:pos="7845"/>
        </w:tabs>
        <w:spacing w:befor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Divisão da colônia em faixas de terras feitas pelo rei de Portugal D. João III. </w:t>
      </w:r>
    </w:p>
    <w:p w14:paraId="2F357F63" w14:textId="77777777" w:rsidR="00781D08" w:rsidRDefault="00781D08" w:rsidP="00781D08">
      <w:pPr>
        <w:tabs>
          <w:tab w:val="left" w:pos="7845"/>
        </w:tabs>
        <w:spacing w:before="0"/>
        <w:jc w:val="both"/>
        <w:rPr>
          <w:sz w:val="26"/>
          <w:szCs w:val="26"/>
        </w:rPr>
      </w:pPr>
    </w:p>
    <w:p w14:paraId="3264CB16" w14:textId="77777777" w:rsidR="00781D08" w:rsidRPr="00B019F5" w:rsidRDefault="00781D08" w:rsidP="00781D08">
      <w:pPr>
        <w:pStyle w:val="PargrafodaLista"/>
        <w:numPr>
          <w:ilvl w:val="0"/>
          <w:numId w:val="3"/>
        </w:numPr>
        <w:tabs>
          <w:tab w:val="left" w:pos="7845"/>
        </w:tabs>
        <w:spacing w:befor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Povoavam, arrecadavam impostos, administravam as faixas de terras. </w:t>
      </w:r>
    </w:p>
    <w:p w14:paraId="5FCFE7D4" w14:textId="77777777" w:rsidR="00781D08" w:rsidRDefault="00781D08" w:rsidP="00781D08">
      <w:pPr>
        <w:tabs>
          <w:tab w:val="left" w:pos="7845"/>
        </w:tabs>
        <w:spacing w:before="0"/>
        <w:jc w:val="both"/>
        <w:rPr>
          <w:sz w:val="26"/>
          <w:szCs w:val="26"/>
        </w:rPr>
      </w:pPr>
    </w:p>
    <w:p w14:paraId="45FD8BE1" w14:textId="77777777" w:rsidR="00781D08" w:rsidRDefault="00781D08" w:rsidP="00781D08">
      <w:pPr>
        <w:pStyle w:val="PargrafodaLista"/>
        <w:numPr>
          <w:ilvl w:val="0"/>
          <w:numId w:val="3"/>
        </w:numPr>
        <w:tabs>
          <w:tab w:val="left" w:pos="7845"/>
        </w:tabs>
        <w:spacing w:before="0"/>
        <w:jc w:val="both"/>
        <w:rPr>
          <w:sz w:val="26"/>
          <w:szCs w:val="26"/>
        </w:rPr>
      </w:pPr>
      <w:r>
        <w:rPr>
          <w:sz w:val="26"/>
          <w:szCs w:val="26"/>
        </w:rPr>
        <w:t>Lotes de terras que eram doados aos colonos pelos donatários.</w:t>
      </w:r>
    </w:p>
    <w:p w14:paraId="2AEC04BE" w14:textId="77777777" w:rsidR="00781D08" w:rsidRPr="004F0E03" w:rsidRDefault="00781D08" w:rsidP="00781D08">
      <w:pPr>
        <w:pStyle w:val="PargrafodaLista"/>
        <w:jc w:val="both"/>
        <w:rPr>
          <w:sz w:val="26"/>
          <w:szCs w:val="26"/>
        </w:rPr>
      </w:pPr>
    </w:p>
    <w:p w14:paraId="3B7EA3DF" w14:textId="77777777" w:rsidR="00781D08" w:rsidRPr="00B019F5" w:rsidRDefault="00781D08" w:rsidP="00781D08">
      <w:pPr>
        <w:pStyle w:val="PargrafodaLista"/>
        <w:numPr>
          <w:ilvl w:val="0"/>
          <w:numId w:val="3"/>
        </w:numPr>
        <w:tabs>
          <w:tab w:val="left" w:pos="7845"/>
        </w:tabs>
        <w:spacing w:befor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Terra fértil, com riquezas </w:t>
      </w:r>
      <w:proofErr w:type="gramStart"/>
      <w:r>
        <w:rPr>
          <w:sz w:val="26"/>
          <w:szCs w:val="26"/>
        </w:rPr>
        <w:t>naturais e ideal para a exploração</w:t>
      </w:r>
      <w:proofErr w:type="gramEnd"/>
      <w:r>
        <w:rPr>
          <w:sz w:val="26"/>
          <w:szCs w:val="26"/>
        </w:rPr>
        <w:t xml:space="preserve">. </w:t>
      </w:r>
    </w:p>
    <w:p w14:paraId="04617A5B" w14:textId="77777777" w:rsidR="00781D08" w:rsidRDefault="00781D08" w:rsidP="00781D08">
      <w:pPr>
        <w:tabs>
          <w:tab w:val="left" w:pos="7845"/>
        </w:tabs>
        <w:spacing w:before="0"/>
        <w:rPr>
          <w:sz w:val="26"/>
          <w:szCs w:val="26"/>
        </w:rPr>
      </w:pPr>
    </w:p>
    <w:p w14:paraId="2A9FAE75" w14:textId="77777777" w:rsidR="00781D08" w:rsidRDefault="00781D08" w:rsidP="00781D08">
      <w:pPr>
        <w:tabs>
          <w:tab w:val="left" w:pos="7845"/>
        </w:tabs>
        <w:spacing w:before="0"/>
        <w:rPr>
          <w:sz w:val="26"/>
          <w:szCs w:val="26"/>
        </w:rPr>
      </w:pPr>
    </w:p>
    <w:p w14:paraId="4AF47739" w14:textId="77777777" w:rsidR="00781D08" w:rsidRDefault="00781D08" w:rsidP="00781D08">
      <w:pPr>
        <w:tabs>
          <w:tab w:val="left" w:pos="7845"/>
        </w:tabs>
        <w:spacing w:before="0"/>
        <w:rPr>
          <w:sz w:val="26"/>
          <w:szCs w:val="26"/>
        </w:rPr>
      </w:pPr>
    </w:p>
    <w:p w14:paraId="1F8EB2CE" w14:textId="77777777" w:rsidR="00781D08" w:rsidRDefault="00781D08" w:rsidP="00781D08">
      <w:pPr>
        <w:tabs>
          <w:tab w:val="left" w:pos="7845"/>
        </w:tabs>
        <w:spacing w:before="0"/>
        <w:rPr>
          <w:sz w:val="26"/>
          <w:szCs w:val="26"/>
        </w:rPr>
      </w:pPr>
    </w:p>
    <w:p w14:paraId="406E4E4B" w14:textId="77777777" w:rsidR="00781D08" w:rsidRDefault="00781D08" w:rsidP="00781D08">
      <w:pPr>
        <w:tabs>
          <w:tab w:val="left" w:pos="7845"/>
        </w:tabs>
        <w:spacing w:before="0"/>
        <w:rPr>
          <w:sz w:val="26"/>
          <w:szCs w:val="26"/>
        </w:rPr>
      </w:pPr>
    </w:p>
    <w:p w14:paraId="254F694A" w14:textId="77777777" w:rsidR="00D27C07" w:rsidRDefault="00D27C07" w:rsidP="00781D08">
      <w:pPr>
        <w:tabs>
          <w:tab w:val="left" w:pos="7845"/>
        </w:tabs>
        <w:spacing w:before="0"/>
        <w:rPr>
          <w:sz w:val="26"/>
          <w:szCs w:val="26"/>
        </w:rPr>
      </w:pPr>
      <w:bookmarkStart w:id="0" w:name="_GoBack"/>
      <w:bookmarkEnd w:id="0"/>
    </w:p>
    <w:p w14:paraId="1DE379AC" w14:textId="77777777" w:rsidR="00781D08" w:rsidRDefault="00781D08" w:rsidP="00781D08">
      <w:pPr>
        <w:tabs>
          <w:tab w:val="left" w:pos="7845"/>
        </w:tabs>
        <w:spacing w:before="0"/>
        <w:rPr>
          <w:sz w:val="26"/>
          <w:szCs w:val="26"/>
        </w:rPr>
      </w:pPr>
    </w:p>
    <w:p w14:paraId="3ABF7A20" w14:textId="77777777" w:rsidR="00781D08" w:rsidRDefault="00781D08" w:rsidP="00781D08">
      <w:pPr>
        <w:tabs>
          <w:tab w:val="left" w:pos="7845"/>
        </w:tabs>
        <w:spacing w:before="0"/>
        <w:rPr>
          <w:sz w:val="26"/>
          <w:szCs w:val="26"/>
        </w:rPr>
      </w:pPr>
    </w:p>
    <w:tbl>
      <w:tblPr>
        <w:tblW w:w="11520" w:type="dxa"/>
        <w:tblInd w:w="-9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781D08" w:rsidRPr="00D21C97" w14:paraId="51A0FDAA" w14:textId="77777777" w:rsidTr="008F51E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E7BB2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C3D72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E19D4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1A491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proofErr w:type="gramStart"/>
            <w:r w:rsidRPr="00D21C97"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  <w:t>1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3449D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C1148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FAD40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675FF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9A5DB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CA3D1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559EC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79A23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781D08" w:rsidRPr="00D21C97" w14:paraId="2A45E770" w14:textId="77777777" w:rsidTr="008F51E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05181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3872C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57D7F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C5B2A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20E8F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5558B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FAE48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DD281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16A3F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59C06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F614E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4BFFC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781D08" w:rsidRPr="00D21C97" w14:paraId="1E855855" w14:textId="77777777" w:rsidTr="008F51E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C72B3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93403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D4204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A4EB9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ADCAF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0F85F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52356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97762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5959C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9658E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9B0EF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58B14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781D08" w:rsidRPr="00D21C97" w14:paraId="7BD8A2C3" w14:textId="77777777" w:rsidTr="008F51E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A7517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AE6BF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2FCBD" w14:textId="77777777" w:rsidR="00781D08" w:rsidRPr="00D21C97" w:rsidRDefault="00781D08" w:rsidP="008F51E7">
            <w:pPr>
              <w:widowControl/>
              <w:suppressAutoHyphens w:val="0"/>
              <w:spacing w:before="0"/>
              <w:ind w:left="-1990" w:firstLine="199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69FD9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F22B9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3D359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FC364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7A6CC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6C74A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819EF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79435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D7970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781D08" w:rsidRPr="00D21C97" w14:paraId="6AC323E9" w14:textId="77777777" w:rsidTr="008F51E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91451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D3C78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5A7A7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D8644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494F4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31B99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696F2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99E00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F48E7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CBD21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07486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33B34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781D08" w:rsidRPr="00D21C97" w14:paraId="5DC7C99A" w14:textId="77777777" w:rsidTr="008F51E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5A2AB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E7215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B620D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D5F12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500EA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106DF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16835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7B93B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9EF91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84D11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15247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E441C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781D08" w:rsidRPr="00D21C97" w14:paraId="2D7BD46B" w14:textId="77777777" w:rsidTr="008F51E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DF435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E783B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76D9D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4F561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765FCE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464C4F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EA50CF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2AF46F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F01AFE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4865DB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784579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DEE4D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781D08" w:rsidRPr="00D21C97" w14:paraId="09EAA064" w14:textId="77777777" w:rsidTr="008F51E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0DB8D" w14:textId="77777777" w:rsidR="00781D08" w:rsidRPr="00D21C97" w:rsidRDefault="00781D08" w:rsidP="008F51E7">
            <w:pPr>
              <w:widowControl/>
              <w:suppressAutoHyphens w:val="0"/>
              <w:spacing w:before="0"/>
              <w:jc w:val="right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proofErr w:type="gramStart"/>
            <w:r w:rsidRPr="00D21C97"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  <w:t>2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35910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C6E11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755EF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8A596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55DAF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7D585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72C14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2D028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88704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0814A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CCFBF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</w:tr>
      <w:tr w:rsidR="00781D08" w:rsidRPr="00D21C97" w14:paraId="337013D3" w14:textId="77777777" w:rsidTr="008F51E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7D32E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D3DAF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468B3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21C97"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153E6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C7339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D40C9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B56FB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4AD9B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4E5A8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B2968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070A5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E3910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781D08" w:rsidRPr="00D21C97" w14:paraId="4AFE7C48" w14:textId="77777777" w:rsidTr="008F51E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5468A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00182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6CF4A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B1568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13A94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12D16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B7F6F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48204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CB23D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E9F61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5488C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CE373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781D08" w:rsidRPr="00D21C97" w14:paraId="2F35B6E1" w14:textId="77777777" w:rsidTr="008F51E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2B744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D6EC4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F1E7C" w14:textId="77777777" w:rsidR="00781D08" w:rsidRPr="00D21C97" w:rsidRDefault="00781D08" w:rsidP="008F51E7">
            <w:pPr>
              <w:widowControl/>
              <w:suppressAutoHyphens w:val="0"/>
              <w:spacing w:before="0"/>
              <w:jc w:val="right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proofErr w:type="gramStart"/>
            <w:r w:rsidRPr="00D21C97"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  <w:t>3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14740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731AD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98200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D3721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8D404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A6DEE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7FA16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1E16D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1FEB9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</w:tr>
      <w:tr w:rsidR="00781D08" w:rsidRPr="00D21C97" w14:paraId="55B4526C" w14:textId="77777777" w:rsidTr="008F51E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5AE01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13527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0FC5F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E9EB53B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21C97"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B87C7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4B3FD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9AA75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D112A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836C0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929F4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B7D69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70415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781D08" w:rsidRPr="00D21C97" w14:paraId="3BAC5192" w14:textId="77777777" w:rsidTr="008F51E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AED4D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E644F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B1387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8F0F2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031A7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DC747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2F97D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9EC47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A3EA6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264DC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41DD2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8C938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781D08" w:rsidRPr="00D21C97" w14:paraId="148387D3" w14:textId="77777777" w:rsidTr="008F51E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21AFD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24AA8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6D458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CE81F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1B0ED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D2865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3A2A7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3B316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A4BB3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703D7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B4BEF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D0132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781D08" w:rsidRPr="00D21C97" w14:paraId="74F0FE9B" w14:textId="77777777" w:rsidTr="008F51E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E6706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2FB96" w14:textId="77777777" w:rsidR="00781D08" w:rsidRPr="00D21C97" w:rsidRDefault="00781D08" w:rsidP="008F51E7">
            <w:pPr>
              <w:widowControl/>
              <w:suppressAutoHyphens w:val="0"/>
              <w:spacing w:before="0"/>
              <w:jc w:val="right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proofErr w:type="gramStart"/>
            <w:r w:rsidRPr="00D21C97"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  <w:t>4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AA25B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33015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88A37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B521A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95510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10155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CEE65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294B3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F622E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65FAB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781D08" w:rsidRPr="00D21C97" w14:paraId="740E0F64" w14:textId="77777777" w:rsidTr="008F51E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47831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3E19F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340DE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C4FA7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88CB0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A1FAA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DB3E5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B2AD7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73AFE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F07A6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5624B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89BCE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781D08" w:rsidRPr="00D21C97" w14:paraId="115E0719" w14:textId="77777777" w:rsidTr="008F51E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15C33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AE785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0AEBC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C3ED6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357BB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97F6B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A0795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1C58F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4BE0B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B5D39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43A83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57A9F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781D08" w:rsidRPr="00D21C97" w14:paraId="05C99A8B" w14:textId="77777777" w:rsidTr="008F51E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2FBAF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E4BDB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0DDE2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D1252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4D139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B2DBB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6375A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6380F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17269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F139D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05668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FD4F5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781D08" w:rsidRPr="00D21C97" w14:paraId="1A72C2B7" w14:textId="77777777" w:rsidTr="008F51E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A6A50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D5229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5B33B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9AB16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53DDD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31D15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F6148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3D8E7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4F646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8CBE7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302C2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D9BE7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781D08" w:rsidRPr="00D21C97" w14:paraId="5E420C0F" w14:textId="77777777" w:rsidTr="008F51E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49922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37F1A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FC271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33327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E51A9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F88D9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1DF7A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6FB59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56FBA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C3014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D2C56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A9424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781D08" w:rsidRPr="00D21C97" w14:paraId="360F945D" w14:textId="77777777" w:rsidTr="008F51E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57344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3CD0B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E1AEE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BE093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31F26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ED409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9584D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D65B3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37B2A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8CCE7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9A12B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8D426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781D08" w:rsidRPr="00D21C97" w14:paraId="4621C061" w14:textId="77777777" w:rsidTr="008F51E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B9678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83589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AAE98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8F7A6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19404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828D4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342E1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980EF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450CD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CAB9B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018B2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05820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781D08" w:rsidRPr="00D21C97" w14:paraId="53B12ED8" w14:textId="77777777" w:rsidTr="008F51E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E33B7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2AB3A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FAF4E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51802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6C1F2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B23C0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7577D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42EFA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AFB1F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0A6FC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2D968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B25AC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  <w:tr w:rsidR="00781D08" w:rsidRPr="00D21C97" w14:paraId="193F01A6" w14:textId="77777777" w:rsidTr="008F51E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EFBF2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446D6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E4400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3A00D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FC381" w14:textId="77777777" w:rsidR="00781D08" w:rsidRPr="00D21C97" w:rsidRDefault="00781D08" w:rsidP="008F51E7">
            <w:pPr>
              <w:widowControl/>
              <w:suppressAutoHyphens w:val="0"/>
              <w:spacing w:before="0"/>
              <w:jc w:val="center"/>
              <w:rPr>
                <w:rFonts w:eastAsia="Times New Roman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BE8DC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0EDDB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1AB4C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55A0D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C7D96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ACDAA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0DB6E" w14:textId="77777777" w:rsidR="00781D08" w:rsidRPr="00D21C97" w:rsidRDefault="00781D08" w:rsidP="008F51E7">
            <w:pPr>
              <w:widowControl/>
              <w:suppressAutoHyphens w:val="0"/>
              <w:spacing w:before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 w:bidi="ar-SA"/>
              </w:rPr>
            </w:pPr>
          </w:p>
        </w:tc>
      </w:tr>
    </w:tbl>
    <w:p w14:paraId="212F0C5B" w14:textId="77777777" w:rsidR="00781D08" w:rsidRPr="00665298" w:rsidRDefault="00781D08" w:rsidP="00781D08">
      <w:pPr>
        <w:tabs>
          <w:tab w:val="left" w:pos="7845"/>
        </w:tabs>
        <w:spacing w:before="0"/>
        <w:rPr>
          <w:sz w:val="26"/>
          <w:szCs w:val="26"/>
        </w:rPr>
      </w:pPr>
    </w:p>
    <w:p w14:paraId="24F9CABD" w14:textId="77777777" w:rsidR="00781D08" w:rsidRPr="00A42A87" w:rsidRDefault="00781D08" w:rsidP="00781D08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14:paraId="799198C1" w14:textId="77777777" w:rsidR="00035E06" w:rsidRPr="00781D08" w:rsidRDefault="00035E06" w:rsidP="00781D08">
      <w:pPr>
        <w:ind w:firstLine="643"/>
        <w:rPr>
          <w:lang w:eastAsia="ja-JP" w:bidi="ar-SA"/>
        </w:rPr>
      </w:pPr>
    </w:p>
    <w:sectPr w:rsidR="00035E06" w:rsidRPr="00781D08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9C96E4" w14:textId="77777777" w:rsidR="00CB4810" w:rsidRDefault="00CB4810">
      <w:pPr>
        <w:spacing w:before="0"/>
      </w:pPr>
      <w:r>
        <w:separator/>
      </w:r>
    </w:p>
  </w:endnote>
  <w:endnote w:type="continuationSeparator" w:id="0">
    <w:p w14:paraId="35EF6459" w14:textId="77777777" w:rsidR="00CB4810" w:rsidRDefault="00CB481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387F15" w14:textId="77777777" w:rsidR="00CB4810" w:rsidRDefault="00CB4810">
      <w:pPr>
        <w:spacing w:before="0"/>
      </w:pPr>
      <w:r>
        <w:separator/>
      </w:r>
    </w:p>
  </w:footnote>
  <w:footnote w:type="continuationSeparator" w:id="0">
    <w:p w14:paraId="42129C59" w14:textId="77777777" w:rsidR="00CB4810" w:rsidRDefault="00CB481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CEDC4" w14:textId="77777777" w:rsidR="00656898" w:rsidRDefault="00D8043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4CC99" w14:textId="77777777" w:rsidR="00656898" w:rsidRDefault="00D8043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2E6F1EF" wp14:editId="60DC1C03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63E9E046" w14:textId="33ED6B89" w:rsidR="00656898" w:rsidRDefault="007D23D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D80437">
      <w:rPr>
        <w:rStyle w:val="RefernciaSutil"/>
        <w:rFonts w:cs="Calibri"/>
        <w:smallCaps w:val="0"/>
        <w:color w:val="auto"/>
        <w:u w:val="none"/>
      </w:rPr>
      <w:t xml:space="preserve">, 2020. Londrina, </w:t>
    </w:r>
    <w:r w:rsidR="007B1DB6">
      <w:rPr>
        <w:rStyle w:val="RefernciaSutil"/>
        <w:rFonts w:cs="Calibri"/>
        <w:smallCaps w:val="0"/>
        <w:color w:val="auto"/>
        <w:u w:val="none"/>
      </w:rPr>
      <w:t>__</w:t>
    </w:r>
    <w:r w:rsidR="00052107">
      <w:rPr>
        <w:rStyle w:val="RefernciaSutil"/>
        <w:rFonts w:cs="Calibri"/>
        <w:smallCaps w:val="0"/>
        <w:color w:val="auto"/>
        <w:u w:val="none"/>
      </w:rPr>
      <w:t xml:space="preserve"> </w:t>
    </w:r>
    <w:r w:rsidR="00D80437">
      <w:rPr>
        <w:rStyle w:val="RefernciaSutil"/>
        <w:rFonts w:cs="Calibri"/>
        <w:smallCaps w:val="0"/>
        <w:color w:val="auto"/>
        <w:u w:val="none"/>
      </w:rPr>
      <w:t xml:space="preserve">de </w:t>
    </w:r>
    <w:r w:rsidR="00297E95">
      <w:rPr>
        <w:rStyle w:val="RefernciaSutil"/>
        <w:rFonts w:cs="Calibri"/>
        <w:smallCaps w:val="0"/>
        <w:color w:val="auto"/>
        <w:u w:val="none"/>
      </w:rPr>
      <w:t>junho.</w:t>
    </w:r>
  </w:p>
  <w:p w14:paraId="1E4DBD57" w14:textId="1AA098C3" w:rsidR="00656898" w:rsidRDefault="00D8043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 w:rsidR="007B1DB6">
      <w:rPr>
        <w:rStyle w:val="RefernciaSutil"/>
        <w:rFonts w:cs="Calibri"/>
        <w:smallCaps w:val="0"/>
        <w:color w:val="auto"/>
        <w:u w:val="none"/>
      </w:rPr>
      <w:t xml:space="preserve"> 4</w:t>
    </w:r>
    <w:r w:rsidR="006176AA">
      <w:rPr>
        <w:rStyle w:val="RefernciaSutil"/>
        <w:rFonts w:cs="Calibri"/>
        <w:smallCaps w:val="0"/>
        <w:color w:val="auto"/>
        <w:u w:val="none"/>
      </w:rPr>
      <w:t>º ano</w:t>
    </w:r>
  </w:p>
  <w:p w14:paraId="7AE9E431" w14:textId="77777777" w:rsidR="00656898" w:rsidRDefault="00656898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633B6"/>
    <w:multiLevelType w:val="hybridMultilevel"/>
    <w:tmpl w:val="0530797A"/>
    <w:lvl w:ilvl="0" w:tplc="ECFADE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74D26DF"/>
    <w:multiLevelType w:val="hybridMultilevel"/>
    <w:tmpl w:val="F982970C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79A16B7F"/>
    <w:multiLevelType w:val="hybridMultilevel"/>
    <w:tmpl w:val="A1E670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D6"/>
    <w:rsid w:val="00001BD8"/>
    <w:rsid w:val="000067B4"/>
    <w:rsid w:val="000171A5"/>
    <w:rsid w:val="00035E06"/>
    <w:rsid w:val="00037D16"/>
    <w:rsid w:val="00052107"/>
    <w:rsid w:val="0006104A"/>
    <w:rsid w:val="00083788"/>
    <w:rsid w:val="0008424A"/>
    <w:rsid w:val="00096961"/>
    <w:rsid w:val="000A3D62"/>
    <w:rsid w:val="000F20A3"/>
    <w:rsid w:val="00107678"/>
    <w:rsid w:val="0011037A"/>
    <w:rsid w:val="00116F97"/>
    <w:rsid w:val="00124ECF"/>
    <w:rsid w:val="00130D3F"/>
    <w:rsid w:val="00157453"/>
    <w:rsid w:val="001C6B54"/>
    <w:rsid w:val="001D15E6"/>
    <w:rsid w:val="001E3947"/>
    <w:rsid w:val="001F2EED"/>
    <w:rsid w:val="001F4A69"/>
    <w:rsid w:val="001F5183"/>
    <w:rsid w:val="002015F1"/>
    <w:rsid w:val="00206946"/>
    <w:rsid w:val="00211915"/>
    <w:rsid w:val="0022181C"/>
    <w:rsid w:val="00242880"/>
    <w:rsid w:val="00281E61"/>
    <w:rsid w:val="0029651C"/>
    <w:rsid w:val="00297E95"/>
    <w:rsid w:val="002B5FBC"/>
    <w:rsid w:val="002F0E79"/>
    <w:rsid w:val="002F1AF7"/>
    <w:rsid w:val="0032281E"/>
    <w:rsid w:val="00326D28"/>
    <w:rsid w:val="00333DF9"/>
    <w:rsid w:val="00334E47"/>
    <w:rsid w:val="003438F2"/>
    <w:rsid w:val="00363046"/>
    <w:rsid w:val="00377B66"/>
    <w:rsid w:val="003F7845"/>
    <w:rsid w:val="00415283"/>
    <w:rsid w:val="00417E03"/>
    <w:rsid w:val="00421A0B"/>
    <w:rsid w:val="00422D9C"/>
    <w:rsid w:val="004304FE"/>
    <w:rsid w:val="004330F0"/>
    <w:rsid w:val="00435577"/>
    <w:rsid w:val="00447D82"/>
    <w:rsid w:val="00451513"/>
    <w:rsid w:val="00453D2C"/>
    <w:rsid w:val="0046588B"/>
    <w:rsid w:val="0049000B"/>
    <w:rsid w:val="004A6F0D"/>
    <w:rsid w:val="004D2099"/>
    <w:rsid w:val="004F29DA"/>
    <w:rsid w:val="00512A4F"/>
    <w:rsid w:val="005143DB"/>
    <w:rsid w:val="005150A6"/>
    <w:rsid w:val="00515BC7"/>
    <w:rsid w:val="00523092"/>
    <w:rsid w:val="005241EC"/>
    <w:rsid w:val="00524375"/>
    <w:rsid w:val="00554B66"/>
    <w:rsid w:val="0055600D"/>
    <w:rsid w:val="0057650B"/>
    <w:rsid w:val="0058462F"/>
    <w:rsid w:val="00584EBB"/>
    <w:rsid w:val="005B7D01"/>
    <w:rsid w:val="005D1A88"/>
    <w:rsid w:val="00614851"/>
    <w:rsid w:val="006176AA"/>
    <w:rsid w:val="006204C7"/>
    <w:rsid w:val="00627056"/>
    <w:rsid w:val="0064431E"/>
    <w:rsid w:val="0065225C"/>
    <w:rsid w:val="00653740"/>
    <w:rsid w:val="00656898"/>
    <w:rsid w:val="0067314B"/>
    <w:rsid w:val="006813FF"/>
    <w:rsid w:val="006C34DA"/>
    <w:rsid w:val="006E638F"/>
    <w:rsid w:val="006E7B2B"/>
    <w:rsid w:val="006F744E"/>
    <w:rsid w:val="00706D68"/>
    <w:rsid w:val="007111E1"/>
    <w:rsid w:val="0071599D"/>
    <w:rsid w:val="00723248"/>
    <w:rsid w:val="00725CA6"/>
    <w:rsid w:val="00733E34"/>
    <w:rsid w:val="00747A43"/>
    <w:rsid w:val="00771581"/>
    <w:rsid w:val="00781D08"/>
    <w:rsid w:val="007922FC"/>
    <w:rsid w:val="007947A9"/>
    <w:rsid w:val="00796003"/>
    <w:rsid w:val="007A27BD"/>
    <w:rsid w:val="007A46D6"/>
    <w:rsid w:val="007A7A3E"/>
    <w:rsid w:val="007B1DB6"/>
    <w:rsid w:val="007C5BE9"/>
    <w:rsid w:val="007D06B0"/>
    <w:rsid w:val="007D23D6"/>
    <w:rsid w:val="007F48E6"/>
    <w:rsid w:val="00831045"/>
    <w:rsid w:val="00843F5B"/>
    <w:rsid w:val="00844B19"/>
    <w:rsid w:val="008653BD"/>
    <w:rsid w:val="0087417A"/>
    <w:rsid w:val="008E3C26"/>
    <w:rsid w:val="008E5502"/>
    <w:rsid w:val="008F1405"/>
    <w:rsid w:val="008F78AD"/>
    <w:rsid w:val="00900538"/>
    <w:rsid w:val="009063FA"/>
    <w:rsid w:val="009122C0"/>
    <w:rsid w:val="00922016"/>
    <w:rsid w:val="00923D65"/>
    <w:rsid w:val="00962660"/>
    <w:rsid w:val="009649D3"/>
    <w:rsid w:val="00985E9A"/>
    <w:rsid w:val="00992908"/>
    <w:rsid w:val="00994AD1"/>
    <w:rsid w:val="00997E66"/>
    <w:rsid w:val="009B3633"/>
    <w:rsid w:val="009B4D48"/>
    <w:rsid w:val="009C29B2"/>
    <w:rsid w:val="009D70FE"/>
    <w:rsid w:val="009E165B"/>
    <w:rsid w:val="00A006B3"/>
    <w:rsid w:val="00A232DB"/>
    <w:rsid w:val="00A270B8"/>
    <w:rsid w:val="00A457F7"/>
    <w:rsid w:val="00A467C2"/>
    <w:rsid w:val="00A50A0A"/>
    <w:rsid w:val="00A56303"/>
    <w:rsid w:val="00A66F96"/>
    <w:rsid w:val="00A72130"/>
    <w:rsid w:val="00A81C63"/>
    <w:rsid w:val="00A85627"/>
    <w:rsid w:val="00A91FC0"/>
    <w:rsid w:val="00A96B71"/>
    <w:rsid w:val="00AA76D4"/>
    <w:rsid w:val="00AB285D"/>
    <w:rsid w:val="00AB5A92"/>
    <w:rsid w:val="00AD7DC2"/>
    <w:rsid w:val="00AE6D5B"/>
    <w:rsid w:val="00AF58F8"/>
    <w:rsid w:val="00B159DD"/>
    <w:rsid w:val="00B37F01"/>
    <w:rsid w:val="00B520A6"/>
    <w:rsid w:val="00B60708"/>
    <w:rsid w:val="00B77F7D"/>
    <w:rsid w:val="00B9054B"/>
    <w:rsid w:val="00BB50AF"/>
    <w:rsid w:val="00BD51B3"/>
    <w:rsid w:val="00BE1FDB"/>
    <w:rsid w:val="00C164D3"/>
    <w:rsid w:val="00C16519"/>
    <w:rsid w:val="00C16FBC"/>
    <w:rsid w:val="00C279EF"/>
    <w:rsid w:val="00C707E6"/>
    <w:rsid w:val="00C711AC"/>
    <w:rsid w:val="00C74413"/>
    <w:rsid w:val="00C86453"/>
    <w:rsid w:val="00C92F2D"/>
    <w:rsid w:val="00C94853"/>
    <w:rsid w:val="00C952CA"/>
    <w:rsid w:val="00CB4810"/>
    <w:rsid w:val="00CC00D4"/>
    <w:rsid w:val="00CC2D56"/>
    <w:rsid w:val="00CD79F1"/>
    <w:rsid w:val="00CE3710"/>
    <w:rsid w:val="00CE78B8"/>
    <w:rsid w:val="00CE7993"/>
    <w:rsid w:val="00CF397B"/>
    <w:rsid w:val="00CF7BC7"/>
    <w:rsid w:val="00D043E2"/>
    <w:rsid w:val="00D27C07"/>
    <w:rsid w:val="00D31E65"/>
    <w:rsid w:val="00D412B0"/>
    <w:rsid w:val="00D60375"/>
    <w:rsid w:val="00D80437"/>
    <w:rsid w:val="00D80CAF"/>
    <w:rsid w:val="00D917E4"/>
    <w:rsid w:val="00DB269C"/>
    <w:rsid w:val="00DC1E37"/>
    <w:rsid w:val="00DC2E17"/>
    <w:rsid w:val="00DD1D29"/>
    <w:rsid w:val="00DD2B8D"/>
    <w:rsid w:val="00DD3AB4"/>
    <w:rsid w:val="00DE5EE7"/>
    <w:rsid w:val="00E03487"/>
    <w:rsid w:val="00E2301D"/>
    <w:rsid w:val="00E37BE8"/>
    <w:rsid w:val="00E45E3B"/>
    <w:rsid w:val="00E53952"/>
    <w:rsid w:val="00E61616"/>
    <w:rsid w:val="00E636A6"/>
    <w:rsid w:val="00E70F83"/>
    <w:rsid w:val="00E74988"/>
    <w:rsid w:val="00E77A15"/>
    <w:rsid w:val="00E87F93"/>
    <w:rsid w:val="00E90465"/>
    <w:rsid w:val="00E965E7"/>
    <w:rsid w:val="00E97E06"/>
    <w:rsid w:val="00EA4DF9"/>
    <w:rsid w:val="00EB524D"/>
    <w:rsid w:val="00ED3636"/>
    <w:rsid w:val="00ED66E9"/>
    <w:rsid w:val="00F247AD"/>
    <w:rsid w:val="00F303E6"/>
    <w:rsid w:val="00F60171"/>
    <w:rsid w:val="00F81791"/>
    <w:rsid w:val="00F92BFC"/>
    <w:rsid w:val="00FA5443"/>
    <w:rsid w:val="00FC2094"/>
    <w:rsid w:val="00FD44C5"/>
    <w:rsid w:val="00FD6523"/>
    <w:rsid w:val="00FE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4</Pages>
  <Words>567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PC</cp:lastModifiedBy>
  <cp:revision>2</cp:revision>
  <cp:lastPrinted>2020-05-06T10:54:00Z</cp:lastPrinted>
  <dcterms:created xsi:type="dcterms:W3CDTF">2020-06-03T13:59:00Z</dcterms:created>
  <dcterms:modified xsi:type="dcterms:W3CDTF">2020-06-03T13:59:00Z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