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62E" w:rsidRDefault="005F662E" w:rsidP="005F662E">
      <w:pPr>
        <w:pStyle w:val="01Ttulo-IEIJ"/>
      </w:pPr>
      <w:r w:rsidRPr="005F662E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E81C0AD" wp14:editId="72C98170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6515100" cy="840168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sistema muscular</w:t>
      </w:r>
    </w:p>
    <w:p w:rsidR="004A63CB" w:rsidRDefault="004A63CB" w:rsidP="005F662E">
      <w:pPr>
        <w:ind w:firstLine="709"/>
      </w:pPr>
    </w:p>
    <w:p w:rsidR="00B376BE" w:rsidRDefault="00B376BE" w:rsidP="00B376BE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Nosso corpo é formado por esses grupos musculares mostrado na página anterior. </w:t>
      </w:r>
    </w:p>
    <w:p w:rsidR="00B376BE" w:rsidRDefault="00B376BE" w:rsidP="00B376BE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Observe a imagem do músculos que compõem o seu corpo e responda. </w:t>
      </w:r>
    </w:p>
    <w:p w:rsidR="00B376BE" w:rsidRDefault="00B376BE" w:rsidP="00B376BE">
      <w:pPr>
        <w:pStyle w:val="PargrafodaLista"/>
        <w:rPr>
          <w:sz w:val="28"/>
          <w:szCs w:val="28"/>
        </w:rPr>
      </w:pPr>
    </w:p>
    <w:p w:rsidR="005F662E" w:rsidRPr="00B376BE" w:rsidRDefault="00B376BE" w:rsidP="00B376BE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B376BE">
        <w:rPr>
          <w:sz w:val="28"/>
          <w:szCs w:val="28"/>
        </w:rPr>
        <w:t>Quando você aposta uma corrida com um amigo(a) na escola, quais músculos das suas pernas e pés se movem?</w:t>
      </w:r>
    </w:p>
    <w:p w:rsidR="00B376BE" w:rsidRDefault="00B376BE" w:rsidP="00B376BE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376BE" w:rsidRPr="00B376BE" w:rsidRDefault="00B376BE" w:rsidP="00B376BE">
      <w:pPr>
        <w:pStyle w:val="PargrafodaLista"/>
        <w:rPr>
          <w:sz w:val="28"/>
          <w:szCs w:val="28"/>
        </w:rPr>
      </w:pPr>
    </w:p>
    <w:p w:rsidR="00B376BE" w:rsidRPr="00B376BE" w:rsidRDefault="00B376BE" w:rsidP="00B376BE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B376BE">
        <w:rPr>
          <w:sz w:val="28"/>
          <w:szCs w:val="28"/>
        </w:rPr>
        <w:t>Liste quais músculos se movimentam ao cantar “Parabéns pra você...” numa festa de aniversário.</w:t>
      </w:r>
    </w:p>
    <w:p w:rsidR="00B376BE" w:rsidRPr="00B376BE" w:rsidRDefault="00B376BE" w:rsidP="00B376BE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6BE" w:rsidRDefault="00B376BE" w:rsidP="00B376BE">
      <w:pPr>
        <w:pStyle w:val="PargrafodaLista"/>
        <w:rPr>
          <w:sz w:val="28"/>
          <w:szCs w:val="28"/>
        </w:rPr>
      </w:pPr>
    </w:p>
    <w:p w:rsidR="00B376BE" w:rsidRDefault="00B376BE" w:rsidP="00B376BE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Nomeie os músculos que você faz uso ao cantar e gesticular a música Rabo do Tatu nas aulas da professora </w:t>
      </w:r>
      <w:proofErr w:type="spellStart"/>
      <w:r>
        <w:rPr>
          <w:sz w:val="28"/>
          <w:szCs w:val="28"/>
        </w:rPr>
        <w:t>Kioko</w:t>
      </w:r>
      <w:proofErr w:type="spellEnd"/>
      <w:r>
        <w:rPr>
          <w:sz w:val="28"/>
          <w:szCs w:val="28"/>
        </w:rPr>
        <w:t>.</w:t>
      </w:r>
    </w:p>
    <w:p w:rsidR="00B376BE" w:rsidRPr="00B376BE" w:rsidRDefault="00B376BE" w:rsidP="00B376BE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76BE" w:rsidRDefault="00B376BE" w:rsidP="00B376BE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  <w:r w:rsidR="0011620C">
        <w:rPr>
          <w:sz w:val="28"/>
          <w:szCs w:val="28"/>
        </w:rPr>
        <w:t xml:space="preserve"> </w:t>
      </w:r>
    </w:p>
    <w:p w:rsidR="0011620C" w:rsidRDefault="0011620C" w:rsidP="00B376BE">
      <w:pPr>
        <w:pStyle w:val="PargrafodaLista"/>
        <w:rPr>
          <w:sz w:val="28"/>
          <w:szCs w:val="28"/>
        </w:rPr>
      </w:pPr>
    </w:p>
    <w:p w:rsidR="0011620C" w:rsidRDefault="0011620C" w:rsidP="0011620C">
      <w:pPr>
        <w:pStyle w:val="PargrafodaLista"/>
        <w:ind w:firstLine="698"/>
        <w:rPr>
          <w:sz w:val="28"/>
          <w:szCs w:val="28"/>
        </w:rPr>
      </w:pPr>
      <w:r>
        <w:rPr>
          <w:sz w:val="28"/>
          <w:szCs w:val="28"/>
        </w:rPr>
        <w:t xml:space="preserve">Agora você percebeu como os seus músculos trabalham quando você corre, brinca, festa e se diverte? </w:t>
      </w:r>
    </w:p>
    <w:p w:rsidR="0011620C" w:rsidRPr="00B376BE" w:rsidRDefault="0011620C" w:rsidP="0011620C">
      <w:pPr>
        <w:pStyle w:val="PargrafodaLista"/>
        <w:ind w:firstLine="698"/>
        <w:rPr>
          <w:sz w:val="28"/>
          <w:szCs w:val="28"/>
        </w:rPr>
      </w:pPr>
      <w:r>
        <w:rPr>
          <w:sz w:val="28"/>
          <w:szCs w:val="28"/>
        </w:rPr>
        <w:t>Mantenha-o sempre ativo com suas brincadeiras e atividades físicas habituais para que ele não “enferruje”</w:t>
      </w:r>
      <w:r w:rsidR="00C54CFE">
        <w:rPr>
          <w:sz w:val="28"/>
          <w:szCs w:val="28"/>
        </w:rPr>
        <w:t xml:space="preserve"> e cresça forte! </w:t>
      </w:r>
      <w:bookmarkStart w:id="0" w:name="_GoBack"/>
      <w:bookmarkEnd w:id="0"/>
    </w:p>
    <w:sectPr w:rsidR="0011620C" w:rsidRPr="00B376BE" w:rsidSect="005F662E">
      <w:headerReference w:type="default" r:id="rId8"/>
      <w:headerReference w:type="first" r:id="rId9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897" w:rsidRDefault="00C86897">
      <w:pPr>
        <w:spacing w:before="0"/>
      </w:pPr>
      <w:r>
        <w:separator/>
      </w:r>
    </w:p>
  </w:endnote>
  <w:endnote w:type="continuationSeparator" w:id="0">
    <w:p w:rsidR="00C86897" w:rsidRDefault="00C8689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897" w:rsidRDefault="00C86897">
      <w:pPr>
        <w:spacing w:before="0"/>
      </w:pPr>
      <w:r>
        <w:separator/>
      </w:r>
    </w:p>
  </w:footnote>
  <w:footnote w:type="continuationSeparator" w:id="0">
    <w:p w:rsidR="00C86897" w:rsidRDefault="00C8689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3CB" w:rsidRDefault="00C8689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3CB" w:rsidRDefault="00C8689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4A63CB" w:rsidRDefault="005F662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2020.</w:t>
    </w:r>
    <w:r w:rsidR="00C86897">
      <w:rPr>
        <w:rStyle w:val="RefernciaSutil"/>
        <w:rFonts w:cs="Calibri"/>
        <w:smallCaps w:val="0"/>
        <w:color w:val="auto"/>
        <w:u w:val="none"/>
      </w:rPr>
      <w:t xml:space="preserve"> LONDRINA, </w:t>
    </w:r>
    <w:r>
      <w:rPr>
        <w:rStyle w:val="RefernciaSutil"/>
        <w:rFonts w:cs="Calibri"/>
        <w:smallCaps w:val="0"/>
        <w:color w:val="auto"/>
        <w:u w:val="none"/>
      </w:rPr>
      <w:t>9</w:t>
    </w:r>
    <w:r w:rsidR="00C86897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JUNHO</w:t>
    </w:r>
    <w:r w:rsidR="00C86897">
      <w:rPr>
        <w:rStyle w:val="RefernciaSutil"/>
        <w:rFonts w:cs="Calibri"/>
        <w:smallCaps w:val="0"/>
        <w:color w:val="auto"/>
        <w:u w:val="none"/>
      </w:rPr>
      <w:t>.</w:t>
    </w:r>
  </w:p>
  <w:p w:rsidR="004A63CB" w:rsidRDefault="00C8689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9C433F"/>
    <w:multiLevelType w:val="hybridMultilevel"/>
    <w:tmpl w:val="C9ECE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62E"/>
    <w:rsid w:val="0011620C"/>
    <w:rsid w:val="004A63CB"/>
    <w:rsid w:val="005F662E"/>
    <w:rsid w:val="00B376BE"/>
    <w:rsid w:val="00C54CFE"/>
    <w:rsid w:val="00C8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7A7E0-B002-47D7-ACB9-10DA12A8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B376B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16</TotalTime>
  <Pages>2</Pages>
  <Words>358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3</cp:revision>
  <cp:lastPrinted>2012-02-10T19:10:00Z</cp:lastPrinted>
  <dcterms:created xsi:type="dcterms:W3CDTF">2020-06-08T16:48:00Z</dcterms:created>
  <dcterms:modified xsi:type="dcterms:W3CDTF">2020-06-08T17:04:00Z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