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694DDBF2" w:rsidR="008C1B20" w:rsidRDefault="00E55005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– descrevendo e comparando animais – 2</w:t>
      </w:r>
    </w:p>
    <w:p w14:paraId="2B30B7C8" w14:textId="77777777" w:rsidR="009A1B20" w:rsidRPr="009A1B20" w:rsidRDefault="009A1B20" w:rsidP="009A1B20">
      <w:pPr>
        <w:pStyle w:val="texto-IEIJ"/>
        <w:ind w:left="360"/>
        <w:rPr>
          <w:color w:val="FF0000"/>
          <w:sz w:val="28"/>
          <w:szCs w:val="28"/>
          <w:lang w:eastAsia="ja-JP" w:bidi="ar-SA"/>
        </w:rPr>
      </w:pPr>
    </w:p>
    <w:p w14:paraId="1DFC85EE" w14:textId="3BAE0FE8" w:rsidR="00E55005" w:rsidRPr="00E55005" w:rsidRDefault="009A1B20" w:rsidP="009A1B20">
      <w:pPr>
        <w:pStyle w:val="texto-IEIJ"/>
        <w:ind w:left="360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1.</w:t>
      </w:r>
      <w:proofErr w:type="gramEnd"/>
      <w:r w:rsidR="00E55005">
        <w:rPr>
          <w:sz w:val="28"/>
          <w:szCs w:val="28"/>
          <w:lang w:eastAsia="ja-JP" w:bidi="ar-SA"/>
        </w:rPr>
        <w:t>Complete as fichas de descrição com as informações que faltam.</w:t>
      </w:r>
    </w:p>
    <w:p w14:paraId="7BD035F4" w14:textId="29D262A9" w:rsidR="00E55005" w:rsidRDefault="00E55005" w:rsidP="008C1B20">
      <w:pPr>
        <w:tabs>
          <w:tab w:val="left" w:pos="2250"/>
        </w:tabs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53D77" wp14:editId="011507A5">
                <wp:simplePos x="0" y="0"/>
                <wp:positionH relativeFrom="column">
                  <wp:posOffset>-329565</wp:posOffset>
                </wp:positionH>
                <wp:positionV relativeFrom="paragraph">
                  <wp:posOffset>154305</wp:posOffset>
                </wp:positionV>
                <wp:extent cx="6553200" cy="4857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85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E19EA" w14:textId="1CB6A7E3" w:rsidR="00E55005" w:rsidRPr="00E55005" w:rsidRDefault="00E55005" w:rsidP="00E55005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55005">
                              <w:rPr>
                                <w:sz w:val="44"/>
                                <w:szCs w:val="44"/>
                              </w:rPr>
                              <w:t>FICHA DE DESCRIÇÃO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-25.95pt;margin-top:12.15pt;width:516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" fillcolor="white [3201]" strokecolor="black [3213]" strokeweight="1.5pt">
                <v:textbox>
                  <w:txbxContent>
                    <w:p w14:paraId="3C5E19EA" w14:textId="1CB6A7E3" w:rsidR="00E55005" w:rsidRPr="00E55005" w:rsidRDefault="00E55005" w:rsidP="00E55005">
                      <w:pPr>
                        <w:shd w:val="clear" w:color="auto" w:fill="A6A6A6" w:themeFill="background1" w:themeFillShade="A6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55005">
                        <w:rPr>
                          <w:sz w:val="44"/>
                          <w:szCs w:val="44"/>
                        </w:rPr>
                        <w:t>FICHA DE DESCRIÇÃO</w:t>
                      </w:r>
                    </w:p>
                  </w:txbxContent>
                </v:textbox>
              </v:rect>
            </w:pict>
          </mc:Fallback>
        </mc:AlternateContent>
      </w:r>
      <w:r w:rsidR="008C1B20">
        <w:rPr>
          <w:lang w:eastAsia="ja-JP" w:bidi="ar-SA"/>
        </w:rPr>
        <w:tab/>
      </w:r>
    </w:p>
    <w:p w14:paraId="3E4B4A56" w14:textId="7486D8BF" w:rsidR="00E55005" w:rsidRDefault="00E55005" w:rsidP="00E55005">
      <w:pPr>
        <w:ind w:firstLine="643"/>
        <w:rPr>
          <w:lang w:eastAsia="ja-JP" w:bidi="ar-SA"/>
        </w:rPr>
      </w:pPr>
    </w:p>
    <w:p w14:paraId="610A7459" w14:textId="77777777" w:rsidR="00E55005" w:rsidRPr="00E55005" w:rsidRDefault="00E55005" w:rsidP="00E55005">
      <w:pPr>
        <w:rPr>
          <w:lang w:eastAsia="ja-JP" w:bidi="ar-SA"/>
        </w:rPr>
      </w:pPr>
    </w:p>
    <w:p w14:paraId="4CD4BF0B" w14:textId="1975EA20" w:rsidR="00E55005" w:rsidRPr="00E55005" w:rsidRDefault="00E55005" w:rsidP="00E55005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A198124" wp14:editId="5BA39C26">
            <wp:simplePos x="0" y="0"/>
            <wp:positionH relativeFrom="column">
              <wp:posOffset>1295400</wp:posOffset>
            </wp:positionH>
            <wp:positionV relativeFrom="paragraph">
              <wp:posOffset>76835</wp:posOffset>
            </wp:positionV>
            <wp:extent cx="2745105" cy="2518410"/>
            <wp:effectExtent l="0" t="952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9" t="17201" r="30867" b="11781"/>
                    <a:stretch/>
                  </pic:blipFill>
                  <pic:spPr bwMode="auto">
                    <a:xfrm rot="5400000">
                      <a:off x="0" y="0"/>
                      <a:ext cx="274510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1B08" w14:textId="63E313A7" w:rsidR="00E55005" w:rsidRDefault="00E55005" w:rsidP="00E55005">
      <w:pPr>
        <w:rPr>
          <w:lang w:eastAsia="ja-JP" w:bidi="ar-SA"/>
        </w:rPr>
      </w:pPr>
    </w:p>
    <w:p w14:paraId="79A618DE" w14:textId="77777777" w:rsidR="00E55005" w:rsidRDefault="00E55005" w:rsidP="00E55005">
      <w:pPr>
        <w:tabs>
          <w:tab w:val="left" w:pos="114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7A7AA75E" w14:textId="71853110" w:rsidR="00E55005" w:rsidRDefault="00E55005" w:rsidP="00E55005">
      <w:pPr>
        <w:tabs>
          <w:tab w:val="left" w:pos="1140"/>
        </w:tabs>
        <w:rPr>
          <w:lang w:eastAsia="ja-JP" w:bidi="ar-SA"/>
        </w:rPr>
      </w:pPr>
    </w:p>
    <w:p w14:paraId="4D77E656" w14:textId="77777777" w:rsidR="00E55005" w:rsidRPr="00E55005" w:rsidRDefault="00E55005" w:rsidP="00E55005">
      <w:pPr>
        <w:rPr>
          <w:lang w:eastAsia="ja-JP" w:bidi="ar-SA"/>
        </w:rPr>
      </w:pPr>
    </w:p>
    <w:p w14:paraId="36388403" w14:textId="77777777" w:rsidR="00E55005" w:rsidRPr="00E55005" w:rsidRDefault="00E55005" w:rsidP="00E55005">
      <w:pPr>
        <w:rPr>
          <w:lang w:eastAsia="ja-JP" w:bidi="ar-SA"/>
        </w:rPr>
      </w:pPr>
    </w:p>
    <w:p w14:paraId="2C88E585" w14:textId="77777777" w:rsidR="00E55005" w:rsidRPr="00E55005" w:rsidRDefault="00E55005" w:rsidP="00E55005">
      <w:pPr>
        <w:rPr>
          <w:lang w:eastAsia="ja-JP" w:bidi="ar-SA"/>
        </w:rPr>
      </w:pPr>
    </w:p>
    <w:p w14:paraId="338F2F5D" w14:textId="77777777" w:rsidR="00E55005" w:rsidRPr="00E55005" w:rsidRDefault="00E55005" w:rsidP="00E55005">
      <w:pPr>
        <w:rPr>
          <w:lang w:eastAsia="ja-JP" w:bidi="ar-SA"/>
        </w:rPr>
      </w:pPr>
    </w:p>
    <w:p w14:paraId="2FE03748" w14:textId="77777777" w:rsidR="00E55005" w:rsidRPr="00E55005" w:rsidRDefault="00E55005" w:rsidP="00E55005">
      <w:pPr>
        <w:rPr>
          <w:lang w:eastAsia="ja-JP" w:bidi="ar-SA"/>
        </w:rPr>
      </w:pPr>
    </w:p>
    <w:p w14:paraId="1B17CB8A" w14:textId="77777777" w:rsidR="00E55005" w:rsidRPr="00E55005" w:rsidRDefault="00E55005" w:rsidP="00E55005">
      <w:pPr>
        <w:rPr>
          <w:lang w:eastAsia="ja-JP" w:bidi="ar-SA"/>
        </w:rPr>
      </w:pPr>
    </w:p>
    <w:p w14:paraId="1DB82468" w14:textId="7AE82ACC" w:rsidR="00E55005" w:rsidRDefault="00E55005" w:rsidP="00E55005">
      <w:pPr>
        <w:rPr>
          <w:lang w:eastAsia="ja-JP" w:bidi="ar-SA"/>
        </w:rPr>
      </w:pPr>
    </w:p>
    <w:p w14:paraId="37BEC0C2" w14:textId="659940CB" w:rsidR="00E55005" w:rsidRDefault="00E55005" w:rsidP="00E55005">
      <w:pPr>
        <w:pStyle w:val="PargrafodaLista"/>
        <w:numPr>
          <w:ilvl w:val="0"/>
          <w:numId w:val="4"/>
        </w:numPr>
        <w:jc w:val="center"/>
        <w:rPr>
          <w:lang w:eastAsia="ja-JP" w:bidi="ar-SA"/>
        </w:rPr>
      </w:pPr>
      <w:r>
        <w:rPr>
          <w:lang w:eastAsia="ja-JP" w:bidi="ar-SA"/>
        </w:rPr>
        <w:t>Mede aproximadamente 10</w:t>
      </w:r>
      <w:r w:rsidR="003D269F">
        <w:rPr>
          <w:lang w:eastAsia="ja-JP" w:bidi="ar-SA"/>
        </w:rPr>
        <w:t xml:space="preserve"> </w:t>
      </w:r>
      <w:r>
        <w:rPr>
          <w:lang w:eastAsia="ja-JP" w:bidi="ar-SA"/>
        </w:rPr>
        <w:t>centímetro</w:t>
      </w:r>
      <w:r w:rsidR="003D269F">
        <w:rPr>
          <w:lang w:eastAsia="ja-JP" w:bidi="ar-SA"/>
        </w:rPr>
        <w:t>s</w:t>
      </w:r>
      <w:r>
        <w:rPr>
          <w:lang w:eastAsia="ja-JP" w:bidi="ar-SA"/>
        </w:rPr>
        <w:t xml:space="preserve"> quando adulto.</w:t>
      </w:r>
    </w:p>
    <w:p w14:paraId="55366ED1" w14:textId="24462A4F" w:rsidR="00E55005" w:rsidRDefault="00E55005" w:rsidP="00E55005">
      <w:pPr>
        <w:rPr>
          <w:lang w:eastAsia="ja-JP" w:bidi="ar-SA"/>
        </w:rPr>
      </w:pPr>
    </w:p>
    <w:p w14:paraId="32D1DF22" w14:textId="6C3C1764" w:rsidR="00E55005" w:rsidRDefault="00E55005" w:rsidP="00E55005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 xml:space="preserve">Nome do animal: </w:t>
      </w:r>
      <w:r w:rsidRPr="00E55005">
        <w:rPr>
          <w:sz w:val="28"/>
          <w:szCs w:val="28"/>
          <w:lang w:eastAsia="ja-JP" w:bidi="ar-SA"/>
        </w:rPr>
        <w:t>_________________________________________________</w:t>
      </w:r>
    </w:p>
    <w:p w14:paraId="585A37AF" w14:textId="5F7FBF8D" w:rsidR="00E55005" w:rsidRDefault="00E55005" w:rsidP="00E55005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Onde é encontrado na natureza: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>
        <w:rPr>
          <w:sz w:val="28"/>
          <w:szCs w:val="28"/>
          <w:lang w:eastAsia="ja-JP" w:bidi="ar-SA"/>
        </w:rPr>
        <w:t>Em regiões de clima quente.</w:t>
      </w:r>
    </w:p>
    <w:p w14:paraId="42E46ABA" w14:textId="3F001EF5" w:rsidR="00E55005" w:rsidRDefault="00E55005" w:rsidP="00E55005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 que come:</w:t>
      </w:r>
      <w:r>
        <w:rPr>
          <w:sz w:val="28"/>
          <w:szCs w:val="28"/>
          <w:lang w:eastAsia="ja-JP" w:bidi="ar-SA"/>
        </w:rPr>
        <w:t xml:space="preserve"> _____________________________________________________</w:t>
      </w:r>
    </w:p>
    <w:p w14:paraId="02B0842F" w14:textId="1F9028EB" w:rsidR="00AA76D4" w:rsidRDefault="00E55005" w:rsidP="00E55005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Reprodução:</w:t>
      </w:r>
      <w:r>
        <w:rPr>
          <w:sz w:val="28"/>
          <w:szCs w:val="28"/>
          <w:lang w:eastAsia="ja-JP" w:bidi="ar-SA"/>
        </w:rPr>
        <w:t xml:space="preserve"> por meios de ovos.</w:t>
      </w:r>
    </w:p>
    <w:p w14:paraId="4A3CF502" w14:textId="043BB95C" w:rsidR="003D269F" w:rsidRDefault="00E55005" w:rsidP="00E55005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Outras informações:</w:t>
      </w:r>
      <w:r>
        <w:rPr>
          <w:sz w:val="28"/>
          <w:szCs w:val="28"/>
          <w:lang w:eastAsia="ja-JP" w:bidi="ar-SA"/>
        </w:rPr>
        <w:t xml:space="preserve"> </w:t>
      </w:r>
      <w:proofErr w:type="gramStart"/>
      <w:r>
        <w:rPr>
          <w:sz w:val="28"/>
          <w:szCs w:val="28"/>
          <w:lang w:eastAsia="ja-JP" w:bidi="ar-SA"/>
        </w:rPr>
        <w:t>possui</w:t>
      </w:r>
      <w:proofErr w:type="gramEnd"/>
      <w:r>
        <w:rPr>
          <w:sz w:val="28"/>
          <w:szCs w:val="28"/>
          <w:lang w:eastAsia="ja-JP" w:bidi="ar-SA"/>
        </w:rPr>
        <w:t xml:space="preserve"> estruturas específicas nos dedos, o que facilita a aderência à superfície a qual caminha.</w:t>
      </w:r>
    </w:p>
    <w:p w14:paraId="0242A5FD" w14:textId="16205202" w:rsidR="00E55005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3D269F">
        <w:rPr>
          <w:b/>
          <w:sz w:val="28"/>
          <w:szCs w:val="28"/>
          <w:lang w:eastAsia="ja-JP" w:bidi="ar-SA"/>
        </w:rPr>
        <w:t>Esse animal possui:</w:t>
      </w:r>
      <w:r>
        <w:rPr>
          <w:sz w:val="28"/>
          <w:szCs w:val="28"/>
          <w:lang w:eastAsia="ja-JP" w:bidi="ar-SA"/>
        </w:rPr>
        <w:t xml:space="preserve"> _______________ pernas, ________________antenas,</w:t>
      </w:r>
    </w:p>
    <w:p w14:paraId="51E69649" w14:textId="48FF9C5E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________________asas e _______________cauda.</w:t>
      </w:r>
    </w:p>
    <w:p w14:paraId="111E97F2" w14:textId="5DB7D190" w:rsidR="003D269F" w:rsidRDefault="003D269F" w:rsidP="003D269F">
      <w:pPr>
        <w:rPr>
          <w:sz w:val="28"/>
          <w:szCs w:val="28"/>
          <w:lang w:eastAsia="ja-JP" w:bidi="ar-SA"/>
        </w:rPr>
      </w:pPr>
    </w:p>
    <w:p w14:paraId="6FEF796C" w14:textId="51120497" w:rsidR="003D269F" w:rsidRDefault="003D269F" w:rsidP="003D269F">
      <w:pPr>
        <w:tabs>
          <w:tab w:val="left" w:pos="124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14:paraId="3B470579" w14:textId="77777777" w:rsidR="003D269F" w:rsidRDefault="003D269F" w:rsidP="003D269F">
      <w:pPr>
        <w:tabs>
          <w:tab w:val="left" w:pos="1245"/>
        </w:tabs>
        <w:rPr>
          <w:sz w:val="28"/>
          <w:szCs w:val="28"/>
          <w:lang w:eastAsia="ja-JP" w:bidi="ar-SA"/>
        </w:rPr>
      </w:pPr>
    </w:p>
    <w:p w14:paraId="2EA9CD06" w14:textId="77777777" w:rsidR="003D269F" w:rsidRDefault="003D269F" w:rsidP="003D269F">
      <w:pPr>
        <w:tabs>
          <w:tab w:val="left" w:pos="1245"/>
        </w:tabs>
        <w:rPr>
          <w:sz w:val="28"/>
          <w:szCs w:val="28"/>
          <w:lang w:eastAsia="ja-JP" w:bidi="ar-SA"/>
        </w:rPr>
      </w:pPr>
    </w:p>
    <w:p w14:paraId="432B1F65" w14:textId="77777777" w:rsidR="003D269F" w:rsidRDefault="003D269F" w:rsidP="003D269F">
      <w:pPr>
        <w:tabs>
          <w:tab w:val="left" w:pos="1245"/>
        </w:tabs>
        <w:rPr>
          <w:sz w:val="28"/>
          <w:szCs w:val="28"/>
          <w:lang w:eastAsia="ja-JP" w:bidi="ar-SA"/>
        </w:rPr>
      </w:pPr>
    </w:p>
    <w:p w14:paraId="287C4509" w14:textId="77777777" w:rsidR="003D269F" w:rsidRDefault="003D269F" w:rsidP="003D269F">
      <w:pPr>
        <w:tabs>
          <w:tab w:val="left" w:pos="1245"/>
        </w:tabs>
        <w:rPr>
          <w:noProof/>
          <w:lang w:eastAsia="pt-BR" w:bidi="ar-SA"/>
        </w:rPr>
      </w:pPr>
    </w:p>
    <w:p w14:paraId="660E5EDF" w14:textId="77777777" w:rsidR="003D269F" w:rsidRDefault="003D269F" w:rsidP="003D269F">
      <w:pPr>
        <w:tabs>
          <w:tab w:val="left" w:pos="1245"/>
        </w:tabs>
        <w:rPr>
          <w:noProof/>
          <w:lang w:eastAsia="pt-BR" w:bidi="ar-SA"/>
        </w:rPr>
      </w:pPr>
    </w:p>
    <w:p w14:paraId="686032B7" w14:textId="505A82AD" w:rsidR="003D269F" w:rsidRDefault="003D269F" w:rsidP="003D269F">
      <w:pPr>
        <w:tabs>
          <w:tab w:val="left" w:pos="1245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2712D41" wp14:editId="43491744">
            <wp:simplePos x="0" y="0"/>
            <wp:positionH relativeFrom="column">
              <wp:posOffset>1804035</wp:posOffset>
            </wp:positionH>
            <wp:positionV relativeFrom="paragraph">
              <wp:posOffset>129540</wp:posOffset>
            </wp:positionV>
            <wp:extent cx="2581275" cy="2733675"/>
            <wp:effectExtent l="0" t="0" r="952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17825" r="54648" b="30024"/>
                    <a:stretch/>
                  </pic:blipFill>
                  <pic:spPr bwMode="auto">
                    <a:xfrm>
                      <a:off x="0" y="0"/>
                      <a:ext cx="25812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288E8" wp14:editId="16D46E14">
                <wp:simplePos x="0" y="0"/>
                <wp:positionH relativeFrom="column">
                  <wp:posOffset>-224790</wp:posOffset>
                </wp:positionH>
                <wp:positionV relativeFrom="paragraph">
                  <wp:posOffset>-474980</wp:posOffset>
                </wp:positionV>
                <wp:extent cx="6553200" cy="4857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85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7F988" w14:textId="77777777" w:rsidR="003D269F" w:rsidRPr="00E55005" w:rsidRDefault="003D269F" w:rsidP="003D269F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55005">
                              <w:rPr>
                                <w:sz w:val="44"/>
                                <w:szCs w:val="44"/>
                              </w:rPr>
                              <w:t>FICHA DE DESCRIÇÃO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7" style="position:absolute;margin-left:-17.7pt;margin-top:-37.4pt;width:51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" fillcolor="white [3201]" strokecolor="black [3213]" strokeweight="1.5pt">
                <v:textbox>
                  <w:txbxContent>
                    <w:p w14:paraId="1067F988" w14:textId="77777777" w:rsidR="003D269F" w:rsidRPr="00E55005" w:rsidRDefault="003D269F" w:rsidP="003D269F">
                      <w:pPr>
                        <w:shd w:val="clear" w:color="auto" w:fill="A6A6A6" w:themeFill="background1" w:themeFillShade="A6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55005">
                        <w:rPr>
                          <w:sz w:val="44"/>
                          <w:szCs w:val="44"/>
                        </w:rPr>
                        <w:t>FICHA DE DESCRIÇÃO</w:t>
                      </w:r>
                    </w:p>
                  </w:txbxContent>
                </v:textbox>
              </v:rect>
            </w:pict>
          </mc:Fallback>
        </mc:AlternateContent>
      </w:r>
    </w:p>
    <w:p w14:paraId="0F2EC805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1A842886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138BAB71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66C4DF1C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63452BDD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653DB150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3C2A1A2D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10257A95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075DECE2" w14:textId="77777777" w:rsidR="003D269F" w:rsidRPr="003D269F" w:rsidRDefault="003D269F" w:rsidP="003D269F">
      <w:pPr>
        <w:rPr>
          <w:sz w:val="28"/>
          <w:szCs w:val="28"/>
          <w:lang w:eastAsia="ja-JP" w:bidi="ar-SA"/>
        </w:rPr>
      </w:pPr>
    </w:p>
    <w:p w14:paraId="3B5415BE" w14:textId="395548A2" w:rsidR="003D269F" w:rsidRDefault="003D269F" w:rsidP="003D269F">
      <w:pPr>
        <w:rPr>
          <w:sz w:val="28"/>
          <w:szCs w:val="28"/>
          <w:lang w:eastAsia="ja-JP" w:bidi="ar-SA"/>
        </w:rPr>
      </w:pPr>
    </w:p>
    <w:p w14:paraId="17D040FA" w14:textId="4357BB61" w:rsidR="003D269F" w:rsidRDefault="003D269F" w:rsidP="003D269F">
      <w:pPr>
        <w:pStyle w:val="PargrafodaLista"/>
        <w:numPr>
          <w:ilvl w:val="0"/>
          <w:numId w:val="4"/>
        </w:numPr>
        <w:tabs>
          <w:tab w:val="left" w:pos="1515"/>
        </w:tabs>
        <w:rPr>
          <w:sz w:val="28"/>
          <w:szCs w:val="28"/>
          <w:lang w:eastAsia="ja-JP" w:bidi="ar-SA"/>
        </w:rPr>
      </w:pPr>
      <w:r>
        <w:rPr>
          <w:szCs w:val="24"/>
          <w:lang w:eastAsia="ja-JP" w:bidi="ar-SA"/>
        </w:rPr>
        <w:t>Me cerca de 20 centímetros, sem contar a cauda, que pode ser do tamanho do restante do corpo.</w:t>
      </w:r>
    </w:p>
    <w:p w14:paraId="17BC4A4A" w14:textId="2D7AA864" w:rsidR="003D269F" w:rsidRDefault="003D269F" w:rsidP="003D269F">
      <w:pPr>
        <w:rPr>
          <w:lang w:eastAsia="ja-JP" w:bidi="ar-SA"/>
        </w:rPr>
      </w:pPr>
    </w:p>
    <w:p w14:paraId="4141DEA7" w14:textId="4853BAD5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 xml:space="preserve">Nome do animal: </w:t>
      </w:r>
      <w:r w:rsidRPr="00E55005">
        <w:rPr>
          <w:sz w:val="28"/>
          <w:szCs w:val="28"/>
          <w:lang w:eastAsia="ja-JP" w:bidi="ar-SA"/>
        </w:rPr>
        <w:t>_________________________________________________</w:t>
      </w:r>
    </w:p>
    <w:p w14:paraId="17077341" w14:textId="6962C7D3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Onde é encontrado na natureza: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>
        <w:rPr>
          <w:sz w:val="28"/>
          <w:szCs w:val="28"/>
          <w:lang w:eastAsia="ja-JP" w:bidi="ar-SA"/>
        </w:rPr>
        <w:t xml:space="preserve">Na região amazônica  e na Mata Atlântica. </w:t>
      </w:r>
    </w:p>
    <w:p w14:paraId="13DD3C23" w14:textId="77777777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 que come:</w:t>
      </w:r>
      <w:r>
        <w:rPr>
          <w:sz w:val="28"/>
          <w:szCs w:val="28"/>
          <w:lang w:eastAsia="ja-JP" w:bidi="ar-SA"/>
        </w:rPr>
        <w:t xml:space="preserve"> _____________________________________________________</w:t>
      </w:r>
    </w:p>
    <w:p w14:paraId="2958D50C" w14:textId="2A013790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Reprodução:</w:t>
      </w:r>
      <w:r>
        <w:rPr>
          <w:sz w:val="28"/>
          <w:szCs w:val="28"/>
          <w:lang w:eastAsia="ja-JP" w:bidi="ar-SA"/>
        </w:rPr>
        <w:t xml:space="preserve"> as fêmeas dão à luz e amamentam os filhotes.</w:t>
      </w:r>
    </w:p>
    <w:p w14:paraId="4FF1E807" w14:textId="7BD4817A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E55005">
        <w:rPr>
          <w:b/>
          <w:sz w:val="28"/>
          <w:szCs w:val="28"/>
          <w:lang w:eastAsia="ja-JP" w:bidi="ar-SA"/>
        </w:rPr>
        <w:t>Outras informações:</w:t>
      </w:r>
      <w:r>
        <w:rPr>
          <w:sz w:val="28"/>
          <w:szCs w:val="28"/>
          <w:lang w:eastAsia="ja-JP" w:bidi="ar-SA"/>
        </w:rPr>
        <w:t xml:space="preserve"> muito ativo e ágil, pode cortar coquinhos com seus fortes dentes.</w:t>
      </w:r>
    </w:p>
    <w:p w14:paraId="0E5F3701" w14:textId="77777777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 w:rsidRPr="003D269F">
        <w:rPr>
          <w:b/>
          <w:sz w:val="28"/>
          <w:szCs w:val="28"/>
          <w:lang w:eastAsia="ja-JP" w:bidi="ar-SA"/>
        </w:rPr>
        <w:t>Esse animal possui:</w:t>
      </w:r>
      <w:r>
        <w:rPr>
          <w:sz w:val="28"/>
          <w:szCs w:val="28"/>
          <w:lang w:eastAsia="ja-JP" w:bidi="ar-SA"/>
        </w:rPr>
        <w:t xml:space="preserve"> _______________ pernas, ________________antenas,</w:t>
      </w:r>
    </w:p>
    <w:p w14:paraId="75CDC866" w14:textId="77777777" w:rsidR="003D269F" w:rsidRDefault="003D269F" w:rsidP="003D269F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________________asas e _______________cauda.</w:t>
      </w:r>
    </w:p>
    <w:p w14:paraId="728DE33E" w14:textId="77777777" w:rsidR="003D269F" w:rsidRDefault="003D269F" w:rsidP="003D269F">
      <w:pPr>
        <w:rPr>
          <w:sz w:val="28"/>
          <w:szCs w:val="28"/>
          <w:lang w:eastAsia="ja-JP" w:bidi="ar-SA"/>
        </w:rPr>
      </w:pPr>
    </w:p>
    <w:p w14:paraId="559ABDF2" w14:textId="2C75E0E8" w:rsidR="003D269F" w:rsidRDefault="003D269F" w:rsidP="003D269F">
      <w:pPr>
        <w:tabs>
          <w:tab w:val="left" w:pos="1170"/>
        </w:tabs>
        <w:rPr>
          <w:lang w:eastAsia="ja-JP" w:bidi="ar-SA"/>
        </w:rPr>
      </w:pPr>
    </w:p>
    <w:p w14:paraId="22781C62" w14:textId="77777777" w:rsidR="003D269F" w:rsidRDefault="003D269F" w:rsidP="003D269F">
      <w:pPr>
        <w:tabs>
          <w:tab w:val="left" w:pos="1170"/>
        </w:tabs>
        <w:rPr>
          <w:lang w:eastAsia="ja-JP" w:bidi="ar-SA"/>
        </w:rPr>
      </w:pPr>
    </w:p>
    <w:p w14:paraId="0F1E0EFF" w14:textId="77777777" w:rsidR="003D269F" w:rsidRDefault="003D269F" w:rsidP="003D269F">
      <w:pPr>
        <w:tabs>
          <w:tab w:val="left" w:pos="1170"/>
        </w:tabs>
        <w:rPr>
          <w:lang w:eastAsia="ja-JP" w:bidi="ar-SA"/>
        </w:rPr>
      </w:pPr>
    </w:p>
    <w:p w14:paraId="23CF1A9D" w14:textId="77777777" w:rsidR="00AF7441" w:rsidRDefault="00AF7441" w:rsidP="003D269F">
      <w:pPr>
        <w:tabs>
          <w:tab w:val="left" w:pos="1170"/>
        </w:tabs>
        <w:rPr>
          <w:lang w:eastAsia="ja-JP" w:bidi="ar-SA"/>
        </w:rPr>
      </w:pPr>
    </w:p>
    <w:p w14:paraId="0F320237" w14:textId="77777777" w:rsidR="003D269F" w:rsidRDefault="003D269F" w:rsidP="003D269F">
      <w:pPr>
        <w:tabs>
          <w:tab w:val="left" w:pos="1170"/>
        </w:tabs>
        <w:rPr>
          <w:lang w:eastAsia="ja-JP" w:bidi="ar-SA"/>
        </w:rPr>
      </w:pPr>
    </w:p>
    <w:p w14:paraId="0C8BA697" w14:textId="2225174F" w:rsidR="003D269F" w:rsidRDefault="003D269F" w:rsidP="00AF7441">
      <w:pPr>
        <w:pStyle w:val="PargrafodaLista"/>
        <w:numPr>
          <w:ilvl w:val="0"/>
          <w:numId w:val="5"/>
        </w:numPr>
        <w:tabs>
          <w:tab w:val="left" w:pos="1170"/>
        </w:tabs>
        <w:rPr>
          <w:sz w:val="28"/>
          <w:szCs w:val="28"/>
          <w:lang w:eastAsia="ja-JP" w:bidi="ar-SA"/>
        </w:rPr>
      </w:pPr>
      <w:r w:rsidRPr="003D269F">
        <w:rPr>
          <w:sz w:val="28"/>
          <w:szCs w:val="28"/>
          <w:lang w:eastAsia="ja-JP" w:bidi="ar-SA"/>
        </w:rPr>
        <w:t xml:space="preserve"> Complete o texto</w:t>
      </w:r>
      <w:r>
        <w:rPr>
          <w:sz w:val="28"/>
          <w:szCs w:val="28"/>
          <w:lang w:eastAsia="ja-JP" w:bidi="ar-SA"/>
        </w:rPr>
        <w:t xml:space="preserve"> para comparar o corpo de dois animais.</w:t>
      </w:r>
    </w:p>
    <w:p w14:paraId="1EFB967E" w14:textId="3719687E" w:rsidR="003D269F" w:rsidRPr="003D269F" w:rsidRDefault="003D269F" w:rsidP="003D269F">
      <w:pPr>
        <w:pStyle w:val="PargrafodaLista"/>
        <w:tabs>
          <w:tab w:val="left" w:pos="1170"/>
        </w:tabs>
        <w:rPr>
          <w:sz w:val="28"/>
          <w:szCs w:val="28"/>
          <w:lang w:eastAsia="ja-JP" w:bidi="ar-SA"/>
        </w:rPr>
      </w:pPr>
    </w:p>
    <w:p w14:paraId="6CB61ED0" w14:textId="297AA57E" w:rsidR="009B6AEE" w:rsidRDefault="009B6AEE" w:rsidP="003D269F">
      <w:pPr>
        <w:pStyle w:val="PargrafodaLista"/>
        <w:tabs>
          <w:tab w:val="left" w:pos="1170"/>
        </w:tabs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53233" wp14:editId="5F794385">
                <wp:simplePos x="0" y="0"/>
                <wp:positionH relativeFrom="column">
                  <wp:posOffset>3099435</wp:posOffset>
                </wp:positionH>
                <wp:positionV relativeFrom="paragraph">
                  <wp:posOffset>104775</wp:posOffset>
                </wp:positionV>
                <wp:extent cx="2647950" cy="20288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2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244.05pt;margin-top:8.25pt;width:208.5pt;height:15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7F38A" wp14:editId="48502DE5">
                <wp:simplePos x="0" y="0"/>
                <wp:positionH relativeFrom="column">
                  <wp:posOffset>3810</wp:posOffset>
                </wp:positionH>
                <wp:positionV relativeFrom="paragraph">
                  <wp:posOffset>104775</wp:posOffset>
                </wp:positionV>
                <wp:extent cx="2647950" cy="2028825"/>
                <wp:effectExtent l="0" t="0" r="19050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2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.3pt;margin-top:8.25pt;width:208.5pt;height:15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" fillcolor="white [3201]" strokecolor="black [3213]" strokeweight="1pt"/>
            </w:pict>
          </mc:Fallback>
        </mc:AlternateContent>
      </w:r>
    </w:p>
    <w:p w14:paraId="4212244D" w14:textId="09C2C886" w:rsidR="009B6AEE" w:rsidRDefault="009B6AEE" w:rsidP="003D269F">
      <w:pPr>
        <w:pStyle w:val="PargrafodaLista"/>
        <w:tabs>
          <w:tab w:val="left" w:pos="1170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6CE425B9" wp14:editId="7F830895">
            <wp:simplePos x="0" y="0"/>
            <wp:positionH relativeFrom="column">
              <wp:posOffset>3470910</wp:posOffset>
            </wp:positionH>
            <wp:positionV relativeFrom="paragraph">
              <wp:posOffset>212090</wp:posOffset>
            </wp:positionV>
            <wp:extent cx="1896745" cy="1417955"/>
            <wp:effectExtent l="0" t="0" r="825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4" t="29003" r="35284" b="25982"/>
                    <a:stretch/>
                  </pic:blipFill>
                  <pic:spPr bwMode="auto">
                    <a:xfrm>
                      <a:off x="0" y="0"/>
                      <a:ext cx="189674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0B5862D1" wp14:editId="3FBC37DF">
            <wp:simplePos x="0" y="0"/>
            <wp:positionH relativeFrom="column">
              <wp:posOffset>346710</wp:posOffset>
            </wp:positionH>
            <wp:positionV relativeFrom="paragraph">
              <wp:posOffset>292735</wp:posOffset>
            </wp:positionV>
            <wp:extent cx="1943735" cy="116967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6" t="29003" r="36643" b="33837"/>
                    <a:stretch/>
                  </pic:blipFill>
                  <pic:spPr bwMode="auto">
                    <a:xfrm>
                      <a:off x="0" y="0"/>
                      <a:ext cx="194373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ADAF5" w14:textId="77777777" w:rsidR="009B6AEE" w:rsidRPr="009B6AEE" w:rsidRDefault="009B6AEE" w:rsidP="009B6AEE">
      <w:pPr>
        <w:rPr>
          <w:lang w:eastAsia="ja-JP" w:bidi="ar-SA"/>
        </w:rPr>
      </w:pPr>
    </w:p>
    <w:p w14:paraId="0FEB5514" w14:textId="77777777" w:rsidR="009B6AEE" w:rsidRPr="009B6AEE" w:rsidRDefault="009B6AEE" w:rsidP="009B6AEE">
      <w:pPr>
        <w:rPr>
          <w:lang w:eastAsia="ja-JP" w:bidi="ar-SA"/>
        </w:rPr>
      </w:pPr>
    </w:p>
    <w:p w14:paraId="708FC67F" w14:textId="77777777" w:rsidR="009B6AEE" w:rsidRPr="009B6AEE" w:rsidRDefault="009B6AEE" w:rsidP="009B6AEE">
      <w:pPr>
        <w:rPr>
          <w:lang w:eastAsia="ja-JP" w:bidi="ar-SA"/>
        </w:rPr>
      </w:pPr>
    </w:p>
    <w:p w14:paraId="779E321B" w14:textId="77777777" w:rsidR="009B6AEE" w:rsidRPr="009B6AEE" w:rsidRDefault="009B6AEE" w:rsidP="009B6AEE">
      <w:pPr>
        <w:rPr>
          <w:lang w:eastAsia="ja-JP" w:bidi="ar-SA"/>
        </w:rPr>
      </w:pPr>
    </w:p>
    <w:p w14:paraId="7D08F8B1" w14:textId="77777777" w:rsidR="009B6AEE" w:rsidRPr="009B6AEE" w:rsidRDefault="009B6AEE" w:rsidP="009B6AEE">
      <w:pPr>
        <w:rPr>
          <w:lang w:eastAsia="ja-JP" w:bidi="ar-SA"/>
        </w:rPr>
      </w:pPr>
    </w:p>
    <w:p w14:paraId="28BC359C" w14:textId="77777777" w:rsidR="009B6AEE" w:rsidRPr="009B6AEE" w:rsidRDefault="009B6AEE" w:rsidP="009B6AEE">
      <w:pPr>
        <w:rPr>
          <w:lang w:eastAsia="ja-JP" w:bidi="ar-SA"/>
        </w:rPr>
      </w:pPr>
    </w:p>
    <w:p w14:paraId="507051E9" w14:textId="34A97239" w:rsidR="009B6AEE" w:rsidRPr="009B6AEE" w:rsidRDefault="009B6AEE" w:rsidP="009B6AEE">
      <w:pPr>
        <w:rPr>
          <w:lang w:eastAsia="ja-JP" w:bidi="ar-SA"/>
        </w:rPr>
      </w:pPr>
    </w:p>
    <w:p w14:paraId="1093752E" w14:textId="000330F7" w:rsidR="009B6AEE" w:rsidRDefault="009B6AEE" w:rsidP="009B6AEE">
      <w:pPr>
        <w:rPr>
          <w:lang w:eastAsia="ja-JP" w:bidi="ar-SA"/>
        </w:rPr>
      </w:pPr>
    </w:p>
    <w:p w14:paraId="157A14A0" w14:textId="07760E01" w:rsidR="009B6AEE" w:rsidRDefault="009B6AEE" w:rsidP="009B6AEE">
      <w:pPr>
        <w:rPr>
          <w:lang w:eastAsia="ja-JP" w:bidi="ar-SA"/>
        </w:rPr>
      </w:pPr>
    </w:p>
    <w:p w14:paraId="5703EF6D" w14:textId="3F9F59FC" w:rsidR="003D269F" w:rsidRDefault="009B6AEE" w:rsidP="009B6AEE">
      <w:pPr>
        <w:ind w:firstLine="643"/>
        <w:rPr>
          <w:rFonts w:ascii="Verdana" w:hAnsi="Verdana"/>
          <w:sz w:val="28"/>
          <w:szCs w:val="28"/>
          <w:lang w:eastAsia="ja-JP" w:bidi="ar-SA"/>
        </w:rPr>
      </w:pPr>
      <w:r w:rsidRPr="009B6AEE">
        <w:rPr>
          <w:rFonts w:ascii="Verdana" w:hAnsi="Verdana"/>
          <w:sz w:val="28"/>
          <w:szCs w:val="28"/>
          <w:lang w:eastAsia="ja-JP" w:bidi="ar-SA"/>
        </w:rPr>
        <w:t xml:space="preserve">A minhoca </w:t>
      </w:r>
      <w:r>
        <w:rPr>
          <w:rFonts w:ascii="Verdana" w:hAnsi="Verdana"/>
          <w:sz w:val="28"/>
          <w:szCs w:val="28"/>
          <w:lang w:eastAsia="ja-JP" w:bidi="ar-SA"/>
        </w:rPr>
        <w:t>tem o corpo mole. Ela não possui pernas nem asas.</w:t>
      </w:r>
    </w:p>
    <w:p w14:paraId="5A7A174C" w14:textId="3516233F" w:rsidR="009B6AEE" w:rsidRDefault="009B6AEE" w:rsidP="009B6AEE">
      <w:pPr>
        <w:ind w:firstLine="643"/>
        <w:rPr>
          <w:rFonts w:ascii="Verdana" w:hAnsi="Verdana"/>
          <w:sz w:val="28"/>
          <w:szCs w:val="28"/>
          <w:lang w:eastAsia="ja-JP" w:bidi="ar-SA"/>
        </w:rPr>
      </w:pPr>
      <w:r>
        <w:rPr>
          <w:rFonts w:ascii="Verdana" w:hAnsi="Verdana"/>
          <w:sz w:val="28"/>
          <w:szCs w:val="28"/>
          <w:lang w:eastAsia="ja-JP" w:bidi="ar-SA"/>
        </w:rPr>
        <w:t xml:space="preserve">A libélula possui _______ asas e _______ pernas. </w:t>
      </w:r>
    </w:p>
    <w:p w14:paraId="2D530207" w14:textId="43A4D50B" w:rsidR="009B6AEE" w:rsidRDefault="009B6AEE" w:rsidP="009B6AEE">
      <w:pPr>
        <w:ind w:firstLine="643"/>
        <w:rPr>
          <w:rFonts w:ascii="Verdana" w:hAnsi="Verdana"/>
          <w:sz w:val="28"/>
          <w:szCs w:val="28"/>
          <w:lang w:eastAsia="ja-JP" w:bidi="ar-SA"/>
        </w:rPr>
      </w:pPr>
      <w:r>
        <w:rPr>
          <w:rFonts w:ascii="Verdana" w:hAnsi="Verdana"/>
          <w:sz w:val="28"/>
          <w:szCs w:val="28"/>
          <w:lang w:eastAsia="ja-JP" w:bidi="ar-SA"/>
        </w:rPr>
        <w:t>Ela pode voar. A minhoca não voa.</w:t>
      </w:r>
    </w:p>
    <w:p w14:paraId="7099CE66" w14:textId="10694331" w:rsidR="009B6AEE" w:rsidRDefault="009B6AEE" w:rsidP="00AF7441">
      <w:pPr>
        <w:ind w:firstLine="643"/>
        <w:rPr>
          <w:rFonts w:ascii="Verdana" w:hAnsi="Verdana"/>
          <w:sz w:val="28"/>
          <w:szCs w:val="28"/>
          <w:lang w:eastAsia="ja-JP" w:bidi="ar-SA"/>
        </w:rPr>
      </w:pPr>
      <w:r>
        <w:rPr>
          <w:rFonts w:ascii="Verdana" w:hAnsi="Verdana"/>
          <w:sz w:val="28"/>
          <w:szCs w:val="28"/>
          <w:lang w:eastAsia="ja-JP" w:bidi="ar-SA"/>
        </w:rPr>
        <w:t>A libélula possui ________ antenas e a minhoca não possui nenhuma.</w:t>
      </w:r>
    </w:p>
    <w:p w14:paraId="4BBEDEBF" w14:textId="0AB93CCD" w:rsidR="009B6AEE" w:rsidRDefault="009B6AEE" w:rsidP="00AF7441">
      <w:pPr>
        <w:pStyle w:val="PargrafodaLista"/>
        <w:numPr>
          <w:ilvl w:val="0"/>
          <w:numId w:val="5"/>
        </w:numPr>
        <w:rPr>
          <w:rFonts w:asciiTheme="minorHAnsi" w:hAnsi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/>
          <w:sz w:val="28"/>
          <w:szCs w:val="28"/>
          <w:lang w:eastAsia="ja-JP" w:bidi="ar-SA"/>
        </w:rPr>
        <w:t>Observe o corpo deste</w:t>
      </w:r>
      <w:r w:rsidR="00430A10">
        <w:rPr>
          <w:rFonts w:asciiTheme="minorHAnsi" w:hAnsiTheme="minorHAnsi"/>
          <w:sz w:val="28"/>
          <w:szCs w:val="28"/>
          <w:lang w:eastAsia="ja-JP" w:bidi="ar-SA"/>
        </w:rPr>
        <w:t>s</w:t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 animais. Depois escreva um pequeno texto comparando-os, seguindo o exemplo da atividade anterior.</w:t>
      </w:r>
    </w:p>
    <w:p w14:paraId="1CBC8294" w14:textId="6196724C" w:rsidR="009B6AEE" w:rsidRDefault="00430A10" w:rsidP="009B6AEE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F98E06" wp14:editId="63ABC079">
                <wp:simplePos x="0" y="0"/>
                <wp:positionH relativeFrom="column">
                  <wp:posOffset>-342900</wp:posOffset>
                </wp:positionH>
                <wp:positionV relativeFrom="paragraph">
                  <wp:posOffset>164465</wp:posOffset>
                </wp:positionV>
                <wp:extent cx="6572250" cy="1743075"/>
                <wp:effectExtent l="0" t="0" r="19050" b="2857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" o:spid="_x0000_s1026" style="position:absolute;margin-left:-27pt;margin-top:12.95pt;width:517.5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" fillcolor="white [3201]" strokecolor="black [3213]" strokeweight="1pt"/>
            </w:pict>
          </mc:Fallback>
        </mc:AlternateContent>
      </w:r>
    </w:p>
    <w:p w14:paraId="1CA30B27" w14:textId="5F76EC39" w:rsidR="009B6AEE" w:rsidRDefault="00430A10" w:rsidP="00430A1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8720" behindDoc="0" locked="0" layoutInCell="1" allowOverlap="1" wp14:anchorId="0A03910F" wp14:editId="5AA2BDE2">
            <wp:simplePos x="0" y="0"/>
            <wp:positionH relativeFrom="column">
              <wp:posOffset>1280160</wp:posOffset>
            </wp:positionH>
            <wp:positionV relativeFrom="paragraph">
              <wp:posOffset>103505</wp:posOffset>
            </wp:positionV>
            <wp:extent cx="3533775" cy="1343025"/>
            <wp:effectExtent l="0" t="0" r="9525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35649" r="27810" b="31118"/>
                    <a:stretch/>
                  </pic:blipFill>
                  <pic:spPr bwMode="auto"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 xml:space="preserve">      </w:t>
      </w:r>
    </w:p>
    <w:p w14:paraId="7AACCF62" w14:textId="2EB9BBFB" w:rsidR="00430A10" w:rsidRDefault="00430A10" w:rsidP="009B6AEE">
      <w:pPr>
        <w:ind w:firstLine="643"/>
        <w:rPr>
          <w:lang w:eastAsia="ja-JP" w:bidi="ar-SA"/>
        </w:rPr>
      </w:pPr>
    </w:p>
    <w:p w14:paraId="3F100C33" w14:textId="77777777" w:rsidR="00430A10" w:rsidRDefault="00430A10" w:rsidP="00430A10">
      <w:pPr>
        <w:rPr>
          <w:lang w:eastAsia="ja-JP" w:bidi="ar-SA"/>
        </w:rPr>
      </w:pPr>
    </w:p>
    <w:p w14:paraId="7FD5E6B2" w14:textId="76024201" w:rsidR="00430A10" w:rsidRDefault="00430A10" w:rsidP="00430A10">
      <w:pPr>
        <w:rPr>
          <w:lang w:eastAsia="ja-JP" w:bidi="ar-SA"/>
        </w:rPr>
      </w:pPr>
    </w:p>
    <w:p w14:paraId="4C003D6A" w14:textId="77777777" w:rsidR="00430A10" w:rsidRDefault="00430A10" w:rsidP="00430A10">
      <w:pPr>
        <w:rPr>
          <w:lang w:eastAsia="ja-JP" w:bidi="ar-SA"/>
        </w:rPr>
      </w:pPr>
    </w:p>
    <w:p w14:paraId="4B87430F" w14:textId="77777777" w:rsidR="00430A10" w:rsidRDefault="00430A10" w:rsidP="00430A10">
      <w:pPr>
        <w:rPr>
          <w:lang w:eastAsia="ja-JP" w:bidi="ar-SA"/>
        </w:rPr>
      </w:pPr>
    </w:p>
    <w:p w14:paraId="1F247A55" w14:textId="77777777" w:rsidR="00430A10" w:rsidRDefault="00430A10" w:rsidP="00430A10">
      <w:pPr>
        <w:rPr>
          <w:lang w:eastAsia="ja-JP" w:bidi="ar-SA"/>
        </w:rPr>
      </w:pPr>
    </w:p>
    <w:p w14:paraId="30D4EFC9" w14:textId="73FFC915" w:rsidR="00AF7441" w:rsidRDefault="00430A10" w:rsidP="00430A10">
      <w:pPr>
        <w:rPr>
          <w:lang w:eastAsia="ja-JP" w:bidi="ar-SA"/>
        </w:rPr>
      </w:pPr>
      <w:r>
        <w:rPr>
          <w:lang w:eastAsia="ja-JP" w:bidi="ar-SA"/>
        </w:rPr>
        <w:t xml:space="preserve">NOME: JACARÉ – DE - PAPO </w:t>
      </w:r>
      <w:r w:rsidR="00AF7441">
        <w:rPr>
          <w:lang w:eastAsia="ja-JP" w:bidi="ar-SA"/>
        </w:rPr>
        <w:t>–</w:t>
      </w:r>
      <w:r>
        <w:rPr>
          <w:lang w:eastAsia="ja-JP" w:bidi="ar-SA"/>
        </w:rPr>
        <w:t xml:space="preserve"> AMARELO</w:t>
      </w:r>
    </w:p>
    <w:p w14:paraId="5B30953B" w14:textId="12A50329" w:rsidR="00430A10" w:rsidRDefault="00430A10" w:rsidP="00430A10">
      <w:pPr>
        <w:rPr>
          <w:noProof/>
          <w:lang w:eastAsia="pt-BR" w:bidi="ar-SA"/>
        </w:rPr>
      </w:pPr>
      <w:r>
        <w:rPr>
          <w:noProof/>
          <w:lang w:eastAsia="pt-BR" w:bidi="ar-SA"/>
        </w:rPr>
        <w:t>TAMANHO:  2,5 metros</w:t>
      </w:r>
    </w:p>
    <w:p w14:paraId="7BA0C4A3" w14:textId="77777777" w:rsidR="00AF7441" w:rsidRDefault="00AF7441" w:rsidP="00430A10">
      <w:pPr>
        <w:rPr>
          <w:lang w:eastAsia="ja-JP" w:bidi="ar-SA"/>
        </w:rPr>
      </w:pPr>
    </w:p>
    <w:p w14:paraId="61A4A9F5" w14:textId="77777777" w:rsidR="00AF7441" w:rsidRDefault="00AF7441" w:rsidP="00430A10">
      <w:pPr>
        <w:rPr>
          <w:lang w:eastAsia="ja-JP" w:bidi="ar-SA"/>
        </w:rPr>
      </w:pPr>
    </w:p>
    <w:p w14:paraId="051908E1" w14:textId="77777777" w:rsidR="00AF7441" w:rsidRDefault="00AF7441" w:rsidP="00430A10">
      <w:pPr>
        <w:rPr>
          <w:lang w:eastAsia="ja-JP" w:bidi="ar-SA"/>
        </w:rPr>
      </w:pPr>
    </w:p>
    <w:p w14:paraId="2C76504B" w14:textId="77777777" w:rsidR="00AF7441" w:rsidRDefault="00AF7441" w:rsidP="00430A10">
      <w:pPr>
        <w:rPr>
          <w:lang w:eastAsia="ja-JP" w:bidi="ar-SA"/>
        </w:rPr>
      </w:pPr>
    </w:p>
    <w:p w14:paraId="4040E400" w14:textId="60832373" w:rsidR="00430A10" w:rsidRDefault="00AF7441" w:rsidP="00430A10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2816" behindDoc="0" locked="0" layoutInCell="1" allowOverlap="1" wp14:anchorId="3FA366BB" wp14:editId="21F3DF6D">
            <wp:simplePos x="0" y="0"/>
            <wp:positionH relativeFrom="column">
              <wp:posOffset>2423795</wp:posOffset>
            </wp:positionH>
            <wp:positionV relativeFrom="paragraph">
              <wp:posOffset>-159385</wp:posOffset>
            </wp:positionV>
            <wp:extent cx="1590675" cy="1353185"/>
            <wp:effectExtent l="0" t="0" r="952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2" t="31420" r="38001" b="25679"/>
                    <a:stretch/>
                  </pic:blipFill>
                  <pic:spPr bwMode="auto">
                    <a:xfrm>
                      <a:off x="0" y="0"/>
                      <a:ext cx="1590675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0EC42B" wp14:editId="3D0FBA3B">
                <wp:simplePos x="0" y="0"/>
                <wp:positionH relativeFrom="column">
                  <wp:posOffset>1899285</wp:posOffset>
                </wp:positionH>
                <wp:positionV relativeFrom="paragraph">
                  <wp:posOffset>-551815</wp:posOffset>
                </wp:positionV>
                <wp:extent cx="2647950" cy="202882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2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" o:spid="_x0000_s1026" style="position:absolute;margin-left:149.55pt;margin-top:-43.45pt;width:208.5pt;height:15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" fillcolor="white [3201]" strokecolor="black [3213]" strokeweight="1pt"/>
            </w:pict>
          </mc:Fallback>
        </mc:AlternateContent>
      </w:r>
    </w:p>
    <w:p w14:paraId="14779B56" w14:textId="1E069872" w:rsidR="00430A10" w:rsidRDefault="00430A10" w:rsidP="00430A10">
      <w:pPr>
        <w:rPr>
          <w:lang w:eastAsia="ja-JP" w:bidi="ar-SA"/>
        </w:rPr>
      </w:pPr>
    </w:p>
    <w:p w14:paraId="4B8EE2B8" w14:textId="66F70F34" w:rsidR="00430A10" w:rsidRDefault="00430A10" w:rsidP="00430A10">
      <w:pPr>
        <w:rPr>
          <w:lang w:eastAsia="ja-JP" w:bidi="ar-SA"/>
        </w:rPr>
      </w:pPr>
    </w:p>
    <w:p w14:paraId="439C9AB0" w14:textId="50D6EE5C" w:rsidR="00430A10" w:rsidRDefault="00430A10" w:rsidP="00430A10">
      <w:pPr>
        <w:rPr>
          <w:lang w:eastAsia="ja-JP" w:bidi="ar-SA"/>
        </w:rPr>
      </w:pPr>
    </w:p>
    <w:p w14:paraId="69E736B7" w14:textId="77777777" w:rsidR="00430A10" w:rsidRDefault="00430A10" w:rsidP="00430A10">
      <w:pPr>
        <w:rPr>
          <w:lang w:eastAsia="ja-JP" w:bidi="ar-SA"/>
        </w:rPr>
      </w:pPr>
    </w:p>
    <w:p w14:paraId="662AF015" w14:textId="680BB8DE" w:rsidR="00430A10" w:rsidRDefault="00430A10" w:rsidP="00430A10">
      <w:pPr>
        <w:rPr>
          <w:lang w:eastAsia="ja-JP" w:bidi="ar-SA"/>
        </w:rPr>
      </w:pPr>
    </w:p>
    <w:p w14:paraId="2DEDE8FA" w14:textId="642A47E3" w:rsidR="00430A10" w:rsidRDefault="00430A10" w:rsidP="00430A10">
      <w:pPr>
        <w:rPr>
          <w:lang w:eastAsia="ja-JP" w:bidi="ar-SA"/>
        </w:rPr>
      </w:pPr>
    </w:p>
    <w:p w14:paraId="6020DE88" w14:textId="0B463AC8" w:rsidR="00430A10" w:rsidRDefault="00430A10" w:rsidP="00430A10">
      <w:pPr>
        <w:rPr>
          <w:lang w:eastAsia="ja-JP" w:bidi="ar-SA"/>
        </w:rPr>
      </w:pPr>
      <w:r>
        <w:rPr>
          <w:lang w:eastAsia="ja-JP" w:bidi="ar-SA"/>
        </w:rPr>
        <w:t>NOME: LESMA</w:t>
      </w:r>
    </w:p>
    <w:p w14:paraId="6805EC68" w14:textId="20E81E86" w:rsidR="00430A10" w:rsidRDefault="00430A10" w:rsidP="00430A10">
      <w:pPr>
        <w:rPr>
          <w:noProof/>
          <w:lang w:eastAsia="pt-BR" w:bidi="ar-SA"/>
        </w:rPr>
      </w:pPr>
      <w:r>
        <w:rPr>
          <w:noProof/>
          <w:lang w:eastAsia="pt-BR" w:bidi="ar-SA"/>
        </w:rPr>
        <w:t>TAMANHO:  7 centímetros</w:t>
      </w:r>
    </w:p>
    <w:p w14:paraId="7432AA61" w14:textId="62D5033A" w:rsidR="00430A10" w:rsidRDefault="00430A10" w:rsidP="00430A10">
      <w:pPr>
        <w:ind w:firstLine="643"/>
        <w:rPr>
          <w:noProof/>
          <w:lang w:eastAsia="pt-BR" w:bidi="ar-SA"/>
        </w:rPr>
      </w:pPr>
    </w:p>
    <w:p w14:paraId="4A29972D" w14:textId="5DDB16BD" w:rsidR="009B6AEE" w:rsidRDefault="00430A10" w:rsidP="00430A10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Escreva o texto no espaço abaixo.</w:t>
      </w:r>
    </w:p>
    <w:p w14:paraId="68C80E57" w14:textId="77777777" w:rsidR="00430A10" w:rsidRDefault="00430A10" w:rsidP="00430A10">
      <w:pPr>
        <w:ind w:firstLine="643"/>
        <w:rPr>
          <w:sz w:val="28"/>
          <w:szCs w:val="28"/>
          <w:lang w:eastAsia="ja-JP" w:bidi="ar-SA"/>
        </w:rPr>
      </w:pPr>
    </w:p>
    <w:p w14:paraId="40613AB8" w14:textId="6D1674A4" w:rsidR="00430A10" w:rsidRPr="00430A10" w:rsidRDefault="00430A10" w:rsidP="00430A10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044985" w14:textId="74854CA1" w:rsidR="00430A10" w:rsidRPr="00430A10" w:rsidRDefault="00430A10" w:rsidP="00430A10">
      <w:pPr>
        <w:ind w:firstLine="643"/>
        <w:rPr>
          <w:sz w:val="28"/>
          <w:szCs w:val="28"/>
          <w:lang w:eastAsia="ja-JP" w:bidi="ar-SA"/>
        </w:rPr>
      </w:pPr>
    </w:p>
    <w:sectPr w:rsidR="00430A10" w:rsidRPr="00430A10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6DF84" w14:textId="77777777" w:rsidR="00B05B2E" w:rsidRDefault="00B05B2E">
      <w:pPr>
        <w:spacing w:before="0"/>
      </w:pPr>
      <w:r>
        <w:separator/>
      </w:r>
    </w:p>
  </w:endnote>
  <w:endnote w:type="continuationSeparator" w:id="0">
    <w:p w14:paraId="5DFC87BC" w14:textId="77777777" w:rsidR="00B05B2E" w:rsidRDefault="00B05B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B5194" w14:textId="77777777" w:rsidR="00B05B2E" w:rsidRDefault="00B05B2E">
      <w:pPr>
        <w:spacing w:before="0"/>
      </w:pPr>
      <w:r>
        <w:separator/>
      </w:r>
    </w:p>
  </w:footnote>
  <w:footnote w:type="continuationSeparator" w:id="0">
    <w:p w14:paraId="6EEF42A8" w14:textId="77777777" w:rsidR="00B05B2E" w:rsidRDefault="00B05B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764F"/>
    <w:multiLevelType w:val="hybridMultilevel"/>
    <w:tmpl w:val="1B04EE92"/>
    <w:lvl w:ilvl="0" w:tplc="36EA049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F50754"/>
    <w:multiLevelType w:val="hybridMultilevel"/>
    <w:tmpl w:val="418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631CE"/>
    <w:multiLevelType w:val="hybridMultilevel"/>
    <w:tmpl w:val="15744E2A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42DA7939"/>
    <w:multiLevelType w:val="hybridMultilevel"/>
    <w:tmpl w:val="080E6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1495A"/>
    <w:multiLevelType w:val="hybridMultilevel"/>
    <w:tmpl w:val="CBE82372"/>
    <w:lvl w:ilvl="0" w:tplc="A45A915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63E1"/>
    <w:rsid w:val="00037D16"/>
    <w:rsid w:val="000473A9"/>
    <w:rsid w:val="00052107"/>
    <w:rsid w:val="0006104A"/>
    <w:rsid w:val="00083788"/>
    <w:rsid w:val="0008424A"/>
    <w:rsid w:val="00096961"/>
    <w:rsid w:val="000A3D62"/>
    <w:rsid w:val="000F20A3"/>
    <w:rsid w:val="000F6DC5"/>
    <w:rsid w:val="00107678"/>
    <w:rsid w:val="0011037A"/>
    <w:rsid w:val="00116F97"/>
    <w:rsid w:val="00124ECF"/>
    <w:rsid w:val="00130D3F"/>
    <w:rsid w:val="00157453"/>
    <w:rsid w:val="001A5A8A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A4A89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A4216"/>
    <w:rsid w:val="003D269F"/>
    <w:rsid w:val="003F7845"/>
    <w:rsid w:val="00415283"/>
    <w:rsid w:val="00417E03"/>
    <w:rsid w:val="00421A0B"/>
    <w:rsid w:val="00422D9C"/>
    <w:rsid w:val="004304FE"/>
    <w:rsid w:val="00430A10"/>
    <w:rsid w:val="004330F0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84659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E7DD5"/>
    <w:rsid w:val="007F48E6"/>
    <w:rsid w:val="00831045"/>
    <w:rsid w:val="00843F5B"/>
    <w:rsid w:val="00844B19"/>
    <w:rsid w:val="00852938"/>
    <w:rsid w:val="008653BD"/>
    <w:rsid w:val="0087417A"/>
    <w:rsid w:val="008C1B20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A1B20"/>
    <w:rsid w:val="009B3633"/>
    <w:rsid w:val="009B4D48"/>
    <w:rsid w:val="009B6AEE"/>
    <w:rsid w:val="009C29B2"/>
    <w:rsid w:val="009D70FE"/>
    <w:rsid w:val="009E165B"/>
    <w:rsid w:val="009F57EC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8598F"/>
    <w:rsid w:val="00A91FC0"/>
    <w:rsid w:val="00A96B71"/>
    <w:rsid w:val="00AA76D4"/>
    <w:rsid w:val="00AB285D"/>
    <w:rsid w:val="00AB5A92"/>
    <w:rsid w:val="00AD7DC2"/>
    <w:rsid w:val="00AE6D5B"/>
    <w:rsid w:val="00AF58F8"/>
    <w:rsid w:val="00AF7441"/>
    <w:rsid w:val="00B05B2E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4454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B6647"/>
    <w:rsid w:val="00DC1E37"/>
    <w:rsid w:val="00DC2E17"/>
    <w:rsid w:val="00DD1D29"/>
    <w:rsid w:val="00DD2B8D"/>
    <w:rsid w:val="00DD3AB4"/>
    <w:rsid w:val="00DE5EE7"/>
    <w:rsid w:val="00DE7B49"/>
    <w:rsid w:val="00E03487"/>
    <w:rsid w:val="00E2301D"/>
    <w:rsid w:val="00E37BE8"/>
    <w:rsid w:val="00E45E3B"/>
    <w:rsid w:val="00E46047"/>
    <w:rsid w:val="00E55005"/>
    <w:rsid w:val="00E61616"/>
    <w:rsid w:val="00E636A6"/>
    <w:rsid w:val="00E70F83"/>
    <w:rsid w:val="00E74988"/>
    <w:rsid w:val="00E77A15"/>
    <w:rsid w:val="00E87F93"/>
    <w:rsid w:val="00E90465"/>
    <w:rsid w:val="00E94D52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4</Pages>
  <Words>364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2020-06-08T18:19:00Z</dcterms:created>
  <dcterms:modified xsi:type="dcterms:W3CDTF">2020-06-08T18:19:00Z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