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30AF20D3" w:rsidR="003A115C" w:rsidRDefault="00171314" w:rsidP="0081700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festa jun</w:t>
      </w:r>
      <w:r w:rsidR="00F047E5">
        <w:rPr>
          <w:rFonts w:asciiTheme="minorHAnsi" w:hAnsiTheme="minorHAnsi" w:cstheme="minorHAnsi"/>
          <w:sz w:val="28"/>
          <w:szCs w:val="28"/>
          <w:lang w:eastAsia="ja-JP" w:bidi="ar-SA"/>
        </w:rPr>
        <w:t>ina nas cinco regiões do brasil</w:t>
      </w:r>
      <w:r w:rsidR="006F1D2D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- 2</w:t>
      </w:r>
    </w:p>
    <w:p w14:paraId="73171BAB" w14:textId="62A5ADC7" w:rsidR="003A115C" w:rsidRDefault="00E3061E" w:rsidP="00E3061E">
      <w:pPr>
        <w:pStyle w:val="PargrafodaLista"/>
        <w:numPr>
          <w:ilvl w:val="0"/>
          <w:numId w:val="2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14:paraId="4611282C" w14:textId="403CCD18" w:rsidR="00FD5150" w:rsidRDefault="006F1D2D" w:rsidP="003A115C">
      <w:pPr>
        <w:ind w:firstLine="643"/>
        <w:rPr>
          <w:color w:val="252626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0EECA79" wp14:editId="73E7C89F">
            <wp:simplePos x="0" y="0"/>
            <wp:positionH relativeFrom="column">
              <wp:posOffset>327660</wp:posOffset>
            </wp:positionH>
            <wp:positionV relativeFrom="paragraph">
              <wp:posOffset>944880</wp:posOffset>
            </wp:positionV>
            <wp:extent cx="5619750" cy="43243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1" t="18429" r="16770" b="12991"/>
                    <a:stretch/>
                  </pic:blipFill>
                  <pic:spPr bwMode="auto">
                    <a:xfrm>
                      <a:off x="0" y="0"/>
                      <a:ext cx="561975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15C" w:rsidRPr="003A115C">
        <w:rPr>
          <w:color w:val="252626"/>
          <w:sz w:val="28"/>
          <w:szCs w:val="28"/>
          <w:shd w:val="clear" w:color="auto" w:fill="FFFFFF"/>
        </w:rPr>
        <w:t>A festa junina é comemorada em todo o Brasil</w:t>
      </w:r>
      <w:r w:rsidR="00DE3B5F">
        <w:rPr>
          <w:color w:val="252626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14:paraId="3F99FC27" w14:textId="47ADB749" w:rsidR="003A115C" w:rsidRPr="006F1D2D" w:rsidRDefault="003A115C" w:rsidP="006F1D2D">
      <w:pPr>
        <w:ind w:firstLine="643"/>
        <w:rPr>
          <w:color w:val="252626"/>
          <w:sz w:val="28"/>
          <w:szCs w:val="28"/>
          <w:shd w:val="clear" w:color="auto" w:fill="FFFFFF"/>
        </w:rPr>
      </w:pPr>
      <w:r>
        <w:rPr>
          <w:color w:val="252626"/>
          <w:sz w:val="28"/>
          <w:szCs w:val="28"/>
          <w:shd w:val="clear" w:color="auto" w:fill="FFFFFF"/>
        </w:rPr>
        <w:t xml:space="preserve">Hoje vamos falar de uma dança da região </w:t>
      </w:r>
      <w:r w:rsidR="006F1D2D">
        <w:rPr>
          <w:color w:val="252626"/>
          <w:sz w:val="28"/>
          <w:szCs w:val="28"/>
          <w:shd w:val="clear" w:color="auto" w:fill="FFFFFF"/>
        </w:rPr>
        <w:t>Sudeste.</w:t>
      </w:r>
    </w:p>
    <w:p w14:paraId="1883A283" w14:textId="78ED606F" w:rsidR="003A115C" w:rsidRDefault="003A115C" w:rsidP="003A115C">
      <w:p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 xml:space="preserve">Disponível no link:  </w:t>
      </w:r>
      <w:hyperlink r:id="rId9" w:history="1">
        <w:r w:rsidR="006F1D2D" w:rsidRPr="00F0436C">
          <w:rPr>
            <w:rStyle w:val="Hyperlink"/>
            <w:sz w:val="28"/>
            <w:szCs w:val="28"/>
            <w:lang w:eastAsia="ja-JP" w:bidi="ar-SA"/>
          </w:rPr>
          <w:t>https://www.youtube.com/watch?v=fGyZhtTopM4</w:t>
        </w:r>
      </w:hyperlink>
    </w:p>
    <w:p w14:paraId="028C3670" w14:textId="77777777" w:rsidR="006F1D2D" w:rsidRDefault="006F1D2D" w:rsidP="003A115C">
      <w:pPr>
        <w:tabs>
          <w:tab w:val="left" w:pos="1380"/>
        </w:tabs>
        <w:rPr>
          <w:sz w:val="28"/>
          <w:szCs w:val="28"/>
          <w:lang w:eastAsia="ja-JP" w:bidi="ar-SA"/>
        </w:rPr>
      </w:pPr>
    </w:p>
    <w:p w14:paraId="2E98968D" w14:textId="71AAACFA" w:rsidR="006F1D2D" w:rsidRDefault="006F1D2D" w:rsidP="006F1D2D">
      <w:pPr>
        <w:pStyle w:val="PargrafodaLista"/>
        <w:numPr>
          <w:ilvl w:val="0"/>
          <w:numId w:val="1"/>
        </w:num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Nós moramos na Região Sudeste?</w:t>
      </w:r>
    </w:p>
    <w:p w14:paraId="3BBAF785" w14:textId="58CBE0C6" w:rsidR="006F1D2D" w:rsidRDefault="006F1D2D" w:rsidP="006F1D2D">
      <w:pPr>
        <w:tabs>
          <w:tab w:val="left" w:pos="1380"/>
        </w:tabs>
        <w:rPr>
          <w:lang w:eastAsia="ja-JP" w:bidi="ar-SA"/>
        </w:rPr>
      </w:pPr>
      <w:r>
        <w:rPr>
          <w:lang w:eastAsia="ja-JP" w:bidi="ar-SA"/>
        </w:rPr>
        <w:tab/>
      </w:r>
      <w:proofErr w:type="gramStart"/>
      <w:r>
        <w:rPr>
          <w:lang w:eastAsia="ja-JP" w:bidi="ar-SA"/>
        </w:rPr>
        <w:t xml:space="preserve">(      </w:t>
      </w:r>
      <w:proofErr w:type="gramEnd"/>
      <w:r>
        <w:rPr>
          <w:lang w:eastAsia="ja-JP" w:bidi="ar-SA"/>
        </w:rPr>
        <w:t>)  SIM</w:t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</w:r>
      <w:r>
        <w:rPr>
          <w:lang w:eastAsia="ja-JP" w:bidi="ar-SA"/>
        </w:rPr>
        <w:tab/>
        <w:t>(     ) NÃO</w:t>
      </w:r>
    </w:p>
    <w:p w14:paraId="207AEAF1" w14:textId="77777777" w:rsidR="006F1D2D" w:rsidRDefault="006F1D2D" w:rsidP="006F1D2D">
      <w:pPr>
        <w:tabs>
          <w:tab w:val="left" w:pos="1380"/>
        </w:tabs>
        <w:rPr>
          <w:lang w:eastAsia="ja-JP" w:bidi="ar-SA"/>
        </w:rPr>
      </w:pPr>
    </w:p>
    <w:p w14:paraId="2693DF51" w14:textId="7D063E6F" w:rsidR="006F1D2D" w:rsidRDefault="006F1D2D" w:rsidP="006F1D2D">
      <w:pPr>
        <w:pStyle w:val="PargrafodaLista"/>
        <w:tabs>
          <w:tab w:val="left" w:pos="1380"/>
        </w:tabs>
        <w:rPr>
          <w:lang w:eastAsia="ja-JP" w:bidi="ar-SA"/>
        </w:rPr>
      </w:pPr>
    </w:p>
    <w:p w14:paraId="1F37718A" w14:textId="77777777" w:rsidR="006F1D2D" w:rsidRDefault="006F1D2D" w:rsidP="006F1D2D">
      <w:pPr>
        <w:pStyle w:val="PargrafodaLista"/>
        <w:tabs>
          <w:tab w:val="left" w:pos="1380"/>
        </w:tabs>
        <w:rPr>
          <w:lang w:eastAsia="ja-JP" w:bidi="ar-SA"/>
        </w:rPr>
      </w:pPr>
    </w:p>
    <w:p w14:paraId="2D0B782A" w14:textId="30E1C6C1" w:rsidR="006F1D2D" w:rsidRPr="006F1D2D" w:rsidRDefault="006F1D2D" w:rsidP="006F1D2D">
      <w:pPr>
        <w:pStyle w:val="PargrafodaLista"/>
        <w:numPr>
          <w:ilvl w:val="0"/>
          <w:numId w:val="1"/>
        </w:numPr>
        <w:tabs>
          <w:tab w:val="left" w:pos="138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Qual é o nome dessa dança?</w:t>
      </w:r>
    </w:p>
    <w:p w14:paraId="35199123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04E63681" w14:textId="10E42F7F" w:rsidR="006F1D2D" w:rsidRDefault="006F1D2D" w:rsidP="006F1D2D">
      <w:pPr>
        <w:pStyle w:val="PargrafodaLista"/>
        <w:tabs>
          <w:tab w:val="left" w:pos="138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</w:t>
      </w:r>
    </w:p>
    <w:p w14:paraId="676953EE" w14:textId="77777777" w:rsidR="009E02EB" w:rsidRPr="009E02EB" w:rsidRDefault="009E02EB" w:rsidP="009E02EB">
      <w:pPr>
        <w:tabs>
          <w:tab w:val="left" w:pos="1380"/>
        </w:tabs>
        <w:ind w:left="360"/>
        <w:rPr>
          <w:sz w:val="28"/>
          <w:szCs w:val="28"/>
          <w:lang w:eastAsia="ja-JP" w:bidi="ar-SA"/>
        </w:rPr>
      </w:pPr>
    </w:p>
    <w:p w14:paraId="0EC5A39C" w14:textId="2C0529A8" w:rsidR="006F1D2D" w:rsidRDefault="006F1D2D" w:rsidP="006F1D2D">
      <w:pPr>
        <w:pStyle w:val="PargrafodaLista"/>
        <w:numPr>
          <w:ilvl w:val="0"/>
          <w:numId w:val="1"/>
        </w:num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 xml:space="preserve">Observe o mapa abaixo e </w:t>
      </w:r>
      <w:proofErr w:type="gramStart"/>
      <w:r>
        <w:rPr>
          <w:sz w:val="28"/>
          <w:szCs w:val="28"/>
          <w:lang w:eastAsia="ja-JP" w:bidi="ar-SA"/>
        </w:rPr>
        <w:t>responda</w:t>
      </w:r>
      <w:proofErr w:type="gramEnd"/>
      <w:r>
        <w:rPr>
          <w:sz w:val="28"/>
          <w:szCs w:val="28"/>
          <w:lang w:eastAsia="ja-JP" w:bidi="ar-SA"/>
        </w:rPr>
        <w:t xml:space="preserve"> quais são os estados que pertencem a Região Sudeste.</w:t>
      </w:r>
    </w:p>
    <w:p w14:paraId="7C1AC4A3" w14:textId="7FD96D3F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798F461" wp14:editId="53410418">
            <wp:simplePos x="0" y="0"/>
            <wp:positionH relativeFrom="column">
              <wp:posOffset>365760</wp:posOffset>
            </wp:positionH>
            <wp:positionV relativeFrom="paragraph">
              <wp:posOffset>181610</wp:posOffset>
            </wp:positionV>
            <wp:extent cx="3067050" cy="31826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3" t="19637" r="22714" b="20544"/>
                    <a:stretch/>
                  </pic:blipFill>
                  <pic:spPr bwMode="auto">
                    <a:xfrm>
                      <a:off x="0" y="0"/>
                      <a:ext cx="3067050" cy="318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92A8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12D89FD3" w14:textId="29140390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7108FF08" w14:textId="77777777" w:rsidR="006F1D2D" w:rsidRDefault="006F1D2D" w:rsidP="006F1D2D">
      <w:pPr>
        <w:pStyle w:val="PargrafodaLista"/>
        <w:tabs>
          <w:tab w:val="left" w:pos="1380"/>
        </w:tabs>
        <w:rPr>
          <w:noProof/>
          <w:lang w:eastAsia="pt-BR" w:bidi="ar-SA"/>
        </w:rPr>
      </w:pPr>
    </w:p>
    <w:p w14:paraId="1B782577" w14:textId="6E1DF086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</w:t>
      </w:r>
    </w:p>
    <w:p w14:paraId="50E6BA19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32B53E25" w14:textId="44461D81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</w:t>
      </w:r>
    </w:p>
    <w:p w14:paraId="182816C8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324D3D0C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</w:t>
      </w:r>
    </w:p>
    <w:p w14:paraId="582BD63E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24C6DD0B" w14:textId="77777777" w:rsidR="006F1D2D" w:rsidRP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</w:t>
      </w:r>
    </w:p>
    <w:p w14:paraId="191AC03A" w14:textId="0046F074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2AE5DD8C" w14:textId="77777777" w:rsidR="006F1D2D" w:rsidRPr="006F1D2D" w:rsidRDefault="006F1D2D" w:rsidP="006F1D2D">
      <w:pPr>
        <w:rPr>
          <w:lang w:eastAsia="ja-JP" w:bidi="ar-SA"/>
        </w:rPr>
      </w:pPr>
    </w:p>
    <w:p w14:paraId="1C1DE8D6" w14:textId="77777777" w:rsidR="006F1D2D" w:rsidRPr="006F1D2D" w:rsidRDefault="006F1D2D" w:rsidP="006F1D2D">
      <w:pPr>
        <w:rPr>
          <w:lang w:eastAsia="ja-JP" w:bidi="ar-SA"/>
        </w:rPr>
      </w:pPr>
    </w:p>
    <w:p w14:paraId="60EC5CE9" w14:textId="77777777" w:rsidR="006F1D2D" w:rsidRPr="006F1D2D" w:rsidRDefault="006F1D2D" w:rsidP="006F1D2D">
      <w:pPr>
        <w:rPr>
          <w:lang w:eastAsia="ja-JP" w:bidi="ar-SA"/>
        </w:rPr>
      </w:pPr>
    </w:p>
    <w:p w14:paraId="3C833C8D" w14:textId="66B52E89" w:rsidR="006F1D2D" w:rsidRDefault="006F1D2D" w:rsidP="006F1D2D">
      <w:pPr>
        <w:rPr>
          <w:lang w:eastAsia="ja-JP" w:bidi="ar-SA"/>
        </w:rPr>
      </w:pPr>
    </w:p>
    <w:p w14:paraId="6572CACF" w14:textId="04359B9F" w:rsidR="006F1D2D" w:rsidRDefault="006F1D2D" w:rsidP="006F1D2D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6F1D2D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Essa dança é igual a que temos na nossa escola e na nossa região?</w:t>
      </w:r>
    </w:p>
    <w:p w14:paraId="4B1B8C47" w14:textId="77777777" w:rsidR="006F1D2D" w:rsidRDefault="006F1D2D" w:rsidP="006F1D2D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AE16744" w14:textId="344395FD" w:rsidR="006F1D2D" w:rsidRPr="006F1D2D" w:rsidRDefault="006F1D2D" w:rsidP="006F1D2D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1FDDCF2C" w14:textId="77777777" w:rsidR="006F1D2D" w:rsidRDefault="006F1D2D" w:rsidP="006F1D2D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6C63EF54" w14:textId="29B819CB" w:rsidR="006F1D2D" w:rsidRPr="006F1D2D" w:rsidRDefault="006F1D2D" w:rsidP="006F1D2D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6F1D2D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O que eles estão vestindo?</w:t>
      </w:r>
    </w:p>
    <w:p w14:paraId="50E15DA7" w14:textId="70D2BE7C" w:rsidR="006F1D2D" w:rsidRPr="006F1D2D" w:rsidRDefault="006F1D2D" w:rsidP="006F1D2D">
      <w:pPr>
        <w:pStyle w:val="PargrafodaLista"/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______________________________________________________________________________________________________________________________</w:t>
      </w:r>
    </w:p>
    <w:p w14:paraId="5FE28DB0" w14:textId="77777777" w:rsidR="006F1D2D" w:rsidRDefault="006F1D2D" w:rsidP="006F1D2D">
      <w:pPr>
        <w:widowControl/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</w:p>
    <w:p w14:paraId="7F76DE82" w14:textId="1CFEE29F" w:rsidR="006F1D2D" w:rsidRPr="006F1D2D" w:rsidRDefault="006F1D2D" w:rsidP="006F1D2D">
      <w:pPr>
        <w:pStyle w:val="PargrafodaLista"/>
        <w:widowControl/>
        <w:numPr>
          <w:ilvl w:val="0"/>
          <w:numId w:val="1"/>
        </w:numPr>
        <w:shd w:val="clear" w:color="auto" w:fill="FFFFFF"/>
        <w:suppressAutoHyphens w:val="0"/>
        <w:spacing w:before="0"/>
        <w:textAlignment w:val="baseline"/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</w:pPr>
      <w:r w:rsidRPr="006F1D2D"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>Tem diferença nos passos dos homens e das mulheres?</w:t>
      </w:r>
      <w:r>
        <w:rPr>
          <w:rFonts w:asciiTheme="minorHAnsi" w:eastAsia="Times New Roman" w:hAnsiTheme="minorHAnsi" w:cs="Arial"/>
          <w:color w:val="252626"/>
          <w:kern w:val="0"/>
          <w:sz w:val="28"/>
          <w:szCs w:val="28"/>
          <w:lang w:eastAsia="pt-BR" w:bidi="ar-SA"/>
        </w:rPr>
        <w:t xml:space="preserve"> Descreva os passos de cada um deles</w:t>
      </w:r>
    </w:p>
    <w:p w14:paraId="4FC71A15" w14:textId="7948AC2C" w:rsidR="006F1D2D" w:rsidRDefault="006F1D2D" w:rsidP="006F1D2D">
      <w:pPr>
        <w:pStyle w:val="PargrafodaLista"/>
        <w:rPr>
          <w:rFonts w:asciiTheme="minorHAnsi" w:hAnsiTheme="minorHAnsi"/>
          <w:sz w:val="28"/>
          <w:szCs w:val="28"/>
          <w:lang w:eastAsia="ja-JP" w:bidi="ar-SA"/>
        </w:rPr>
      </w:pPr>
    </w:p>
    <w:p w14:paraId="74021FF3" w14:textId="155CC779" w:rsidR="006F1D2D" w:rsidRDefault="006F1D2D" w:rsidP="006F1D2D">
      <w:pPr>
        <w:ind w:firstLine="643"/>
        <w:rPr>
          <w:lang w:eastAsia="ja-JP" w:bidi="ar-SA"/>
        </w:rPr>
      </w:pPr>
      <w:r>
        <w:rPr>
          <w:lang w:eastAsia="ja-JP" w:bidi="ar-SA"/>
        </w:rPr>
        <w:t>HOMEM -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5D303F" w14:textId="77777777" w:rsidR="006F1D2D" w:rsidRDefault="006F1D2D" w:rsidP="006F1D2D">
      <w:pPr>
        <w:ind w:firstLine="643"/>
        <w:rPr>
          <w:lang w:eastAsia="ja-JP" w:bidi="ar-SA"/>
        </w:rPr>
      </w:pPr>
    </w:p>
    <w:p w14:paraId="1CBF3DF5" w14:textId="651FA52C" w:rsidR="006F1D2D" w:rsidRPr="006F1D2D" w:rsidRDefault="006F1D2D" w:rsidP="006F1D2D">
      <w:pPr>
        <w:ind w:firstLine="643"/>
        <w:rPr>
          <w:lang w:eastAsia="ja-JP" w:bidi="ar-SA"/>
        </w:rPr>
      </w:pPr>
      <w:r>
        <w:rPr>
          <w:lang w:eastAsia="ja-JP" w:bidi="ar-SA"/>
        </w:rPr>
        <w:t>MULHER - 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F1D2D" w:rsidRPr="006F1D2D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A3866" w14:textId="77777777" w:rsidR="00A01094" w:rsidRDefault="00A01094">
      <w:pPr>
        <w:spacing w:before="0"/>
      </w:pPr>
      <w:r>
        <w:separator/>
      </w:r>
    </w:p>
  </w:endnote>
  <w:endnote w:type="continuationSeparator" w:id="0">
    <w:p w14:paraId="60A0400A" w14:textId="77777777" w:rsidR="00A01094" w:rsidRDefault="00A010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8B9C21" w14:textId="77777777" w:rsidR="00A01094" w:rsidRDefault="00A01094">
      <w:pPr>
        <w:spacing w:before="0"/>
      </w:pPr>
      <w:r>
        <w:separator/>
      </w:r>
    </w:p>
  </w:footnote>
  <w:footnote w:type="continuationSeparator" w:id="0">
    <w:p w14:paraId="5FFC3848" w14:textId="77777777" w:rsidR="00A01094" w:rsidRDefault="00A010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1C2"/>
    <w:multiLevelType w:val="hybridMultilevel"/>
    <w:tmpl w:val="4232E3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A0C8D"/>
    <w:multiLevelType w:val="hybridMultilevel"/>
    <w:tmpl w:val="D1CC1E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95330"/>
    <w:multiLevelType w:val="multilevel"/>
    <w:tmpl w:val="1FD6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71314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23595"/>
    <w:rsid w:val="00242880"/>
    <w:rsid w:val="00281E61"/>
    <w:rsid w:val="0029651C"/>
    <w:rsid w:val="00297E95"/>
    <w:rsid w:val="002B5FBC"/>
    <w:rsid w:val="002F0C15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A115C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2192"/>
    <w:rsid w:val="00453D2C"/>
    <w:rsid w:val="0046588B"/>
    <w:rsid w:val="0049000B"/>
    <w:rsid w:val="004D2099"/>
    <w:rsid w:val="004F29DA"/>
    <w:rsid w:val="00506EE3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62129"/>
    <w:rsid w:val="0057650B"/>
    <w:rsid w:val="0058462F"/>
    <w:rsid w:val="00584EBB"/>
    <w:rsid w:val="005A6637"/>
    <w:rsid w:val="005B7D01"/>
    <w:rsid w:val="005D11E4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D013E"/>
    <w:rsid w:val="006E2E24"/>
    <w:rsid w:val="006E638F"/>
    <w:rsid w:val="006E7B2B"/>
    <w:rsid w:val="006F1D2D"/>
    <w:rsid w:val="006F744E"/>
    <w:rsid w:val="00706D68"/>
    <w:rsid w:val="007111E1"/>
    <w:rsid w:val="0071599D"/>
    <w:rsid w:val="00723248"/>
    <w:rsid w:val="00725CA6"/>
    <w:rsid w:val="00733E34"/>
    <w:rsid w:val="00747A43"/>
    <w:rsid w:val="007659E8"/>
    <w:rsid w:val="007922FC"/>
    <w:rsid w:val="007947A9"/>
    <w:rsid w:val="00796003"/>
    <w:rsid w:val="007A27BD"/>
    <w:rsid w:val="007A46D6"/>
    <w:rsid w:val="007A7A3E"/>
    <w:rsid w:val="007B1DB6"/>
    <w:rsid w:val="007B5B1A"/>
    <w:rsid w:val="007C5BE9"/>
    <w:rsid w:val="007D06B0"/>
    <w:rsid w:val="007D23D6"/>
    <w:rsid w:val="007F48E6"/>
    <w:rsid w:val="0081700B"/>
    <w:rsid w:val="00831045"/>
    <w:rsid w:val="00843F5B"/>
    <w:rsid w:val="00844B19"/>
    <w:rsid w:val="008653BD"/>
    <w:rsid w:val="0087417A"/>
    <w:rsid w:val="008E3392"/>
    <w:rsid w:val="008E5502"/>
    <w:rsid w:val="008F1405"/>
    <w:rsid w:val="008F78AD"/>
    <w:rsid w:val="00900538"/>
    <w:rsid w:val="009063FA"/>
    <w:rsid w:val="009122C0"/>
    <w:rsid w:val="00920287"/>
    <w:rsid w:val="00922016"/>
    <w:rsid w:val="00923D65"/>
    <w:rsid w:val="00962660"/>
    <w:rsid w:val="009649D3"/>
    <w:rsid w:val="00967048"/>
    <w:rsid w:val="00985E9A"/>
    <w:rsid w:val="00992908"/>
    <w:rsid w:val="00994AD1"/>
    <w:rsid w:val="00997E66"/>
    <w:rsid w:val="009B3633"/>
    <w:rsid w:val="009B4D48"/>
    <w:rsid w:val="009C29B2"/>
    <w:rsid w:val="009D70FE"/>
    <w:rsid w:val="009E02EB"/>
    <w:rsid w:val="009E165B"/>
    <w:rsid w:val="00A006B3"/>
    <w:rsid w:val="00A01094"/>
    <w:rsid w:val="00A232DB"/>
    <w:rsid w:val="00A270B8"/>
    <w:rsid w:val="00A457F7"/>
    <w:rsid w:val="00A50A0A"/>
    <w:rsid w:val="00A56303"/>
    <w:rsid w:val="00A66F96"/>
    <w:rsid w:val="00A72130"/>
    <w:rsid w:val="00A72287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A2766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3B5F"/>
    <w:rsid w:val="00DE5EE7"/>
    <w:rsid w:val="00E03487"/>
    <w:rsid w:val="00E2301D"/>
    <w:rsid w:val="00E26E56"/>
    <w:rsid w:val="00E3061E"/>
    <w:rsid w:val="00E37BE8"/>
    <w:rsid w:val="00E45E3B"/>
    <w:rsid w:val="00E61616"/>
    <w:rsid w:val="00E636A6"/>
    <w:rsid w:val="00E70F83"/>
    <w:rsid w:val="00E74988"/>
    <w:rsid w:val="00E77A15"/>
    <w:rsid w:val="00E81BBB"/>
    <w:rsid w:val="00E87F93"/>
    <w:rsid w:val="00E90465"/>
    <w:rsid w:val="00E965E7"/>
    <w:rsid w:val="00E97E06"/>
    <w:rsid w:val="00EA4DF9"/>
    <w:rsid w:val="00EB524D"/>
    <w:rsid w:val="00ED0F19"/>
    <w:rsid w:val="00ED3636"/>
    <w:rsid w:val="00ED66E9"/>
    <w:rsid w:val="00F047E5"/>
    <w:rsid w:val="00F247AD"/>
    <w:rsid w:val="00F303E6"/>
    <w:rsid w:val="00F60171"/>
    <w:rsid w:val="00F81791"/>
    <w:rsid w:val="00F92BFC"/>
    <w:rsid w:val="00FA5443"/>
    <w:rsid w:val="00FC2094"/>
    <w:rsid w:val="00FD44C5"/>
    <w:rsid w:val="00FD5150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GyZhtTopM4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2020-06-08T20:21:00Z</dcterms:created>
  <dcterms:modified xsi:type="dcterms:W3CDTF">2020-06-08T20:21:00Z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