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0E" w:rsidRPr="00E75C44" w:rsidRDefault="008F430E" w:rsidP="00E75C44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– interpretação de texto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8F430E" w:rsidRDefault="008F430E" w:rsidP="00E75C44">
      <w:pPr>
        <w:pStyle w:val="PargrafodaLista"/>
        <w:numPr>
          <w:ilvl w:val="0"/>
          <w:numId w:val="9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Na aula online de hoje, faremos </w:t>
      </w:r>
      <w:proofErr w:type="gramStart"/>
      <w:r>
        <w:rPr>
          <w:sz w:val="28"/>
          <w:szCs w:val="28"/>
          <w:lang w:eastAsia="ja-JP" w:bidi="ar-SA"/>
        </w:rPr>
        <w:t>juntos a interpretação da história</w:t>
      </w:r>
      <w:proofErr w:type="gramEnd"/>
      <w:r>
        <w:rPr>
          <w:sz w:val="28"/>
          <w:szCs w:val="28"/>
          <w:lang w:eastAsia="ja-JP" w:bidi="ar-SA"/>
        </w:rPr>
        <w:t xml:space="preserve"> O JACARÉ COM DOR DE DENTE. </w:t>
      </w:r>
    </w:p>
    <w:p w:rsidR="008F430E" w:rsidRDefault="001B4491" w:rsidP="008F430E">
      <w:pPr>
        <w:pStyle w:val="PargrafodaLista"/>
        <w:spacing w:before="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0A4E2A1B" wp14:editId="73B1FBE3">
            <wp:simplePos x="0" y="0"/>
            <wp:positionH relativeFrom="column">
              <wp:posOffset>5093335</wp:posOffset>
            </wp:positionH>
            <wp:positionV relativeFrom="paragraph">
              <wp:posOffset>115570</wp:posOffset>
            </wp:positionV>
            <wp:extent cx="1349375" cy="1439545"/>
            <wp:effectExtent l="0" t="0" r="3175" b="825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2" t="17887" r="41218" b="36513"/>
                    <a:stretch/>
                  </pic:blipFill>
                  <pic:spPr bwMode="auto">
                    <a:xfrm>
                      <a:off x="0" y="0"/>
                      <a:ext cx="134937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0E" w:rsidRDefault="001B4491" w:rsidP="008F430E">
      <w:pPr>
        <w:pStyle w:val="PargrafodaLista"/>
        <w:numPr>
          <w:ilvl w:val="0"/>
          <w:numId w:val="8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Qual </w:t>
      </w:r>
      <w:r w:rsidR="008F430E">
        <w:rPr>
          <w:sz w:val="28"/>
          <w:szCs w:val="28"/>
          <w:lang w:eastAsia="ja-JP" w:bidi="ar-SA"/>
        </w:rPr>
        <w:t xml:space="preserve"> o nome do personagem principal da história?</w:t>
      </w:r>
    </w:p>
    <w:p w:rsidR="008F430E" w:rsidRDefault="008F430E" w:rsidP="008F430E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75C44" w:rsidRDefault="008F430E" w:rsidP="008F430E">
      <w:pPr>
        <w:pStyle w:val="PargrafodaLista"/>
        <w:spacing w:before="0"/>
        <w:ind w:left="1080"/>
        <w:jc w:val="both"/>
        <w:rPr>
          <w:noProof/>
          <w:lang w:eastAsia="pt-BR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</w:t>
      </w:r>
      <w:proofErr w:type="gramEnd"/>
      <w:r>
        <w:rPr>
          <w:sz w:val="28"/>
          <w:szCs w:val="28"/>
          <w:lang w:eastAsia="ja-JP" w:bidi="ar-SA"/>
        </w:rPr>
        <w:t>) Casé Jacaré.</w:t>
      </w:r>
      <w:r w:rsidR="00E75C44" w:rsidRPr="00E75C44">
        <w:rPr>
          <w:noProof/>
          <w:lang w:eastAsia="pt-BR" w:bidi="ar-SA"/>
        </w:rPr>
        <w:t xml:space="preserve"> </w:t>
      </w:r>
    </w:p>
    <w:p w:rsidR="008F430E" w:rsidRPr="001B4491" w:rsidRDefault="008F430E" w:rsidP="001B4491">
      <w:pPr>
        <w:spacing w:before="0"/>
        <w:jc w:val="both"/>
        <w:rPr>
          <w:sz w:val="28"/>
          <w:szCs w:val="28"/>
          <w:lang w:eastAsia="ja-JP" w:bidi="ar-SA"/>
        </w:rPr>
      </w:pPr>
    </w:p>
    <w:p w:rsidR="008F430E" w:rsidRDefault="008F430E" w:rsidP="008F430E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</w:t>
      </w:r>
      <w:proofErr w:type="gramEnd"/>
      <w:r>
        <w:rPr>
          <w:sz w:val="28"/>
          <w:szCs w:val="28"/>
          <w:lang w:eastAsia="ja-JP" w:bidi="ar-SA"/>
        </w:rPr>
        <w:t>) Mané Jacaré.</w:t>
      </w:r>
    </w:p>
    <w:p w:rsidR="008F430E" w:rsidRDefault="008F430E" w:rsidP="008F430E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8F430E" w:rsidRDefault="008F430E" w:rsidP="008F430E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 </w:t>
      </w:r>
      <w:proofErr w:type="gramEnd"/>
      <w:r>
        <w:rPr>
          <w:sz w:val="28"/>
          <w:szCs w:val="28"/>
          <w:lang w:eastAsia="ja-JP" w:bidi="ar-SA"/>
        </w:rPr>
        <w:t>) Lelé Jacaré.</w:t>
      </w:r>
    </w:p>
    <w:p w:rsidR="008F430E" w:rsidRDefault="008F430E" w:rsidP="008F430E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124DF6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726031">
      <w:pPr>
        <w:pStyle w:val="PargrafodaLista"/>
        <w:numPr>
          <w:ilvl w:val="0"/>
          <w:numId w:val="8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Em qual local a história acontece?</w:t>
      </w: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</w:t>
      </w: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75C44" w:rsidRDefault="00726031" w:rsidP="00726031">
      <w:pPr>
        <w:pStyle w:val="PargrafodaLista"/>
        <w:numPr>
          <w:ilvl w:val="0"/>
          <w:numId w:val="8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Ninguém nunca tinha visto um jacaré tão diferente. O que o jacaré fazia que </w:t>
      </w:r>
      <w:proofErr w:type="gramStart"/>
      <w:r>
        <w:rPr>
          <w:sz w:val="28"/>
          <w:szCs w:val="28"/>
          <w:lang w:eastAsia="ja-JP" w:bidi="ar-SA"/>
        </w:rPr>
        <w:t>chamava</w:t>
      </w:r>
      <w:proofErr w:type="gramEnd"/>
      <w:r>
        <w:rPr>
          <w:sz w:val="28"/>
          <w:szCs w:val="28"/>
          <w:lang w:eastAsia="ja-JP" w:bidi="ar-SA"/>
        </w:rPr>
        <w:t xml:space="preserve"> a atenção das pessoas. </w:t>
      </w:r>
    </w:p>
    <w:p w:rsidR="00726031" w:rsidRDefault="00E75C44" w:rsidP="00E75C44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7C48F81A" wp14:editId="1662F316">
            <wp:simplePos x="0" y="0"/>
            <wp:positionH relativeFrom="column">
              <wp:posOffset>4519295</wp:posOffset>
            </wp:positionH>
            <wp:positionV relativeFrom="paragraph">
              <wp:posOffset>116205</wp:posOffset>
            </wp:positionV>
            <wp:extent cx="1342390" cy="1136650"/>
            <wp:effectExtent l="0" t="0" r="0" b="635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4" t="32247" r="29886" b="6786"/>
                    <a:stretch/>
                  </pic:blipFill>
                  <pic:spPr bwMode="auto">
                    <a:xfrm>
                      <a:off x="0" y="0"/>
                      <a:ext cx="134239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031">
        <w:rPr>
          <w:sz w:val="28"/>
          <w:szCs w:val="28"/>
          <w:lang w:eastAsia="ja-JP" w:bidi="ar-SA"/>
        </w:rPr>
        <w:t>Marque um X nas alternativas citadas no livro.</w:t>
      </w:r>
    </w:p>
    <w:p w:rsidR="00E75C44" w:rsidRDefault="00E75C44" w:rsidP="00E75C44">
      <w:pPr>
        <w:pStyle w:val="PargrafodaLista"/>
        <w:tabs>
          <w:tab w:val="left" w:pos="8089"/>
        </w:tabs>
        <w:spacing w:before="0"/>
        <w:ind w:left="1080"/>
        <w:jc w:val="both"/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ab/>
      </w:r>
    </w:p>
    <w:p w:rsidR="00726031" w:rsidRDefault="00726031" w:rsidP="00E75C44">
      <w:pPr>
        <w:pStyle w:val="PargrafodaLista"/>
        <w:tabs>
          <w:tab w:val="left" w:pos="8089"/>
        </w:tabs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 Andava sobre uma bola.</w:t>
      </w: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Andava de carro pelo circo.</w:t>
      </w: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Ele pulava só com as patas traseiras.</w:t>
      </w: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Andava sobre uma corda bamba.</w:t>
      </w: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Andava sobre uma bola.</w:t>
      </w:r>
    </w:p>
    <w:p w:rsidR="00E75C44" w:rsidRDefault="00E75C44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Fazia graça com o palhaço.</w:t>
      </w: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Tocava um apito.</w:t>
      </w:r>
    </w:p>
    <w:p w:rsidR="00124DF6" w:rsidRDefault="00124DF6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124DF6" w:rsidRDefault="00124DF6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124DF6" w:rsidRDefault="00124DF6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726031" w:rsidP="00726031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726031" w:rsidRDefault="00EB1200" w:rsidP="00726031">
      <w:pPr>
        <w:pStyle w:val="PargrafodaLista"/>
        <w:numPr>
          <w:ilvl w:val="0"/>
          <w:numId w:val="8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 wp14:anchorId="5D74193A" wp14:editId="49F8B21E">
            <wp:simplePos x="0" y="0"/>
            <wp:positionH relativeFrom="column">
              <wp:posOffset>4592320</wp:posOffset>
            </wp:positionH>
            <wp:positionV relativeFrom="paragraph">
              <wp:posOffset>327660</wp:posOffset>
            </wp:positionV>
            <wp:extent cx="1985645" cy="1820545"/>
            <wp:effectExtent l="0" t="0" r="0" b="825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0" t="23178" r="29887" b="10313"/>
                    <a:stretch/>
                  </pic:blipFill>
                  <pic:spPr bwMode="auto">
                    <a:xfrm>
                      <a:off x="0" y="0"/>
                      <a:ext cx="1985645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031">
        <w:rPr>
          <w:sz w:val="28"/>
          <w:szCs w:val="28"/>
          <w:lang w:eastAsia="ja-JP" w:bidi="ar-SA"/>
        </w:rPr>
        <w:t xml:space="preserve">Um dia </w:t>
      </w:r>
      <w:r>
        <w:rPr>
          <w:sz w:val="28"/>
          <w:szCs w:val="28"/>
          <w:lang w:eastAsia="ja-JP" w:bidi="ar-SA"/>
        </w:rPr>
        <w:t xml:space="preserve">Mané Jacaré acordou com uma terrível dor. Ele mal conseguia abrir a boca. </w:t>
      </w:r>
      <w:r w:rsidR="00E75C44">
        <w:rPr>
          <w:sz w:val="28"/>
          <w:szCs w:val="28"/>
          <w:lang w:eastAsia="ja-JP" w:bidi="ar-SA"/>
        </w:rPr>
        <w:t xml:space="preserve">Qual era essa dor? </w:t>
      </w:r>
      <w:r>
        <w:rPr>
          <w:sz w:val="28"/>
          <w:szCs w:val="28"/>
          <w:lang w:eastAsia="ja-JP" w:bidi="ar-SA"/>
        </w:rPr>
        <w:t>O que aconteceu com ele?</w:t>
      </w:r>
    </w:p>
    <w:p w:rsidR="00EB1200" w:rsidRDefault="00EB1200" w:rsidP="00EB1200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B1200" w:rsidRDefault="00EB1200" w:rsidP="00EB1200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</w:t>
      </w:r>
    </w:p>
    <w:p w:rsidR="00EB1200" w:rsidRDefault="00EB1200" w:rsidP="00EB1200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B1200" w:rsidRPr="00EB1200" w:rsidRDefault="00EB1200" w:rsidP="00EB1200">
      <w:pPr>
        <w:spacing w:before="0"/>
        <w:jc w:val="both"/>
        <w:rPr>
          <w:sz w:val="28"/>
          <w:szCs w:val="28"/>
          <w:lang w:eastAsia="ja-JP" w:bidi="ar-SA"/>
        </w:rPr>
      </w:pPr>
    </w:p>
    <w:p w:rsidR="00EB1200" w:rsidRDefault="00EB1200" w:rsidP="00EB1200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B1200" w:rsidRDefault="00EB1200" w:rsidP="00EB1200">
      <w:pPr>
        <w:pStyle w:val="PargrafodaLista"/>
        <w:numPr>
          <w:ilvl w:val="0"/>
          <w:numId w:val="8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Qual era o maior medo do Mané Jacaré? Por quê?</w:t>
      </w:r>
    </w:p>
    <w:p w:rsidR="00EB1200" w:rsidRDefault="00EB1200" w:rsidP="00EB1200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B1200" w:rsidRDefault="00EB1200" w:rsidP="00EB1200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</w:t>
      </w:r>
    </w:p>
    <w:p w:rsidR="00EB1200" w:rsidRDefault="00EB1200" w:rsidP="00EB1200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B1200" w:rsidRDefault="00EB1200" w:rsidP="00EB1200">
      <w:pPr>
        <w:pStyle w:val="PargrafodaLista"/>
        <w:spacing w:before="0"/>
        <w:ind w:left="1080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E562E64" wp14:editId="1B3E5B2B">
            <wp:simplePos x="0" y="0"/>
            <wp:positionH relativeFrom="column">
              <wp:posOffset>2110105</wp:posOffset>
            </wp:positionH>
            <wp:positionV relativeFrom="paragraph">
              <wp:posOffset>189230</wp:posOffset>
            </wp:positionV>
            <wp:extent cx="2282190" cy="1169670"/>
            <wp:effectExtent l="0" t="0" r="381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2" t="27208" r="29887" b="35758"/>
                    <a:stretch/>
                  </pic:blipFill>
                  <pic:spPr bwMode="auto">
                    <a:xfrm>
                      <a:off x="0" y="0"/>
                      <a:ext cx="2282190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200" w:rsidRDefault="00EB1200" w:rsidP="00EB1200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B1200" w:rsidRPr="00EB1200" w:rsidRDefault="00EB1200" w:rsidP="00EB1200">
      <w:pPr>
        <w:rPr>
          <w:lang w:eastAsia="ja-JP" w:bidi="ar-SA"/>
        </w:rPr>
      </w:pPr>
    </w:p>
    <w:p w:rsidR="00EB1200" w:rsidRPr="00EB1200" w:rsidRDefault="00EB1200" w:rsidP="00EB1200">
      <w:pPr>
        <w:rPr>
          <w:lang w:eastAsia="ja-JP" w:bidi="ar-SA"/>
        </w:rPr>
      </w:pPr>
    </w:p>
    <w:p w:rsidR="00EB1200" w:rsidRPr="00EB1200" w:rsidRDefault="00EB1200" w:rsidP="00EB1200">
      <w:pPr>
        <w:rPr>
          <w:lang w:eastAsia="ja-JP" w:bidi="ar-SA"/>
        </w:rPr>
      </w:pPr>
    </w:p>
    <w:p w:rsidR="00EB1200" w:rsidRDefault="00EB1200" w:rsidP="00EB1200">
      <w:pPr>
        <w:rPr>
          <w:lang w:eastAsia="ja-JP" w:bidi="ar-SA"/>
        </w:rPr>
      </w:pPr>
    </w:p>
    <w:p w:rsidR="00EB1200" w:rsidRPr="00EB1200" w:rsidRDefault="00EB1200" w:rsidP="00EB1200">
      <w:pPr>
        <w:pStyle w:val="PargrafodaLista"/>
        <w:numPr>
          <w:ilvl w:val="0"/>
          <w:numId w:val="8"/>
        </w:numPr>
        <w:tabs>
          <w:tab w:val="left" w:pos="1427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Observe a imagem abaixo e descreva a cena.</w:t>
      </w:r>
    </w:p>
    <w:p w:rsidR="00EB1200" w:rsidRDefault="00EB1200" w:rsidP="00EB1200">
      <w:pPr>
        <w:pStyle w:val="PargrafodaLista"/>
        <w:tabs>
          <w:tab w:val="left" w:pos="1427"/>
        </w:tabs>
        <w:ind w:left="1080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7C038A5" wp14:editId="5449F692">
            <wp:simplePos x="0" y="0"/>
            <wp:positionH relativeFrom="column">
              <wp:posOffset>2110105</wp:posOffset>
            </wp:positionH>
            <wp:positionV relativeFrom="paragraph">
              <wp:posOffset>141605</wp:posOffset>
            </wp:positionV>
            <wp:extent cx="1256030" cy="1327150"/>
            <wp:effectExtent l="0" t="0" r="1270" b="635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3" t="11084" r="30454" b="18626"/>
                    <a:stretch/>
                  </pic:blipFill>
                  <pic:spPr bwMode="auto">
                    <a:xfrm>
                      <a:off x="0" y="0"/>
                      <a:ext cx="1256030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200" w:rsidRDefault="00EB1200" w:rsidP="00EB1200">
      <w:pPr>
        <w:pStyle w:val="PargrafodaLista"/>
        <w:tabs>
          <w:tab w:val="left" w:pos="1427"/>
        </w:tabs>
        <w:ind w:left="1080"/>
        <w:rPr>
          <w:lang w:eastAsia="ja-JP" w:bidi="ar-SA"/>
        </w:rPr>
      </w:pPr>
    </w:p>
    <w:p w:rsidR="00EB1200" w:rsidRPr="00EB1200" w:rsidRDefault="00EB1200" w:rsidP="00EB1200">
      <w:pPr>
        <w:rPr>
          <w:lang w:eastAsia="ja-JP" w:bidi="ar-SA"/>
        </w:rPr>
      </w:pPr>
    </w:p>
    <w:p w:rsidR="00EB1200" w:rsidRPr="00EB1200" w:rsidRDefault="00EB1200" w:rsidP="00EB1200">
      <w:pPr>
        <w:rPr>
          <w:lang w:eastAsia="ja-JP" w:bidi="ar-SA"/>
        </w:rPr>
      </w:pPr>
    </w:p>
    <w:p w:rsidR="00EB1200" w:rsidRPr="00EB1200" w:rsidRDefault="00EB1200" w:rsidP="00EB1200">
      <w:pPr>
        <w:rPr>
          <w:lang w:eastAsia="ja-JP" w:bidi="ar-SA"/>
        </w:rPr>
      </w:pPr>
    </w:p>
    <w:p w:rsidR="00EB1200" w:rsidRPr="00EB1200" w:rsidRDefault="00EB1200" w:rsidP="00EB1200">
      <w:pPr>
        <w:rPr>
          <w:lang w:eastAsia="ja-JP" w:bidi="ar-SA"/>
        </w:rPr>
      </w:pPr>
    </w:p>
    <w:p w:rsidR="00EB1200" w:rsidRDefault="00EB1200" w:rsidP="00EB1200">
      <w:pPr>
        <w:rPr>
          <w:lang w:eastAsia="ja-JP" w:bidi="ar-SA"/>
        </w:rPr>
      </w:pPr>
    </w:p>
    <w:p w:rsidR="00EB1200" w:rsidRDefault="00EB1200" w:rsidP="00EB1200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5C44" w:rsidRDefault="00E75C44" w:rsidP="00E75C44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124DF6" w:rsidRDefault="00124DF6" w:rsidP="00E75C44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124DF6" w:rsidRDefault="00124DF6" w:rsidP="00E75C44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124DF6" w:rsidRDefault="00124DF6" w:rsidP="00E75C44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124DF6" w:rsidRDefault="00124DF6" w:rsidP="00E75C44">
      <w:pPr>
        <w:pStyle w:val="PargrafodaLista"/>
        <w:ind w:left="1080"/>
        <w:rPr>
          <w:sz w:val="28"/>
          <w:szCs w:val="28"/>
          <w:lang w:eastAsia="ja-JP" w:bidi="ar-SA"/>
        </w:rPr>
      </w:pPr>
      <w:bookmarkStart w:id="0" w:name="_GoBack"/>
      <w:bookmarkEnd w:id="0"/>
    </w:p>
    <w:p w:rsidR="00E75C44" w:rsidRDefault="00E75C44" w:rsidP="00E75C44">
      <w:pPr>
        <w:pStyle w:val="PargrafodaLista"/>
        <w:numPr>
          <w:ilvl w:val="0"/>
          <w:numId w:val="8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Como Mané Jacaré conseguiu voltar a ser talentoso e divertido. Descreva o final da história.</w:t>
      </w:r>
    </w:p>
    <w:p w:rsidR="00E75C44" w:rsidRDefault="00E75C44" w:rsidP="00E75C44">
      <w:pPr>
        <w:rPr>
          <w:lang w:eastAsia="ja-JP" w:bidi="ar-SA"/>
        </w:rPr>
      </w:pPr>
    </w:p>
    <w:p w:rsidR="00E75C44" w:rsidRDefault="00E75C44" w:rsidP="00E75C44">
      <w:pPr>
        <w:tabs>
          <w:tab w:val="left" w:pos="124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9BC7AF5" wp14:editId="0EC5E2C5">
            <wp:simplePos x="0" y="0"/>
            <wp:positionH relativeFrom="column">
              <wp:posOffset>1728470</wp:posOffset>
            </wp:positionH>
            <wp:positionV relativeFrom="paragraph">
              <wp:posOffset>14605</wp:posOffset>
            </wp:positionV>
            <wp:extent cx="2256790" cy="20447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1" t="27964" r="30453" b="7290"/>
                    <a:stretch/>
                  </pic:blipFill>
                  <pic:spPr bwMode="auto">
                    <a:xfrm>
                      <a:off x="0" y="0"/>
                      <a:ext cx="225679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ab/>
      </w:r>
    </w:p>
    <w:p w:rsidR="00E75C44" w:rsidRDefault="00E75C44" w:rsidP="00E75C44">
      <w:pPr>
        <w:tabs>
          <w:tab w:val="left" w:pos="1240"/>
        </w:tabs>
        <w:rPr>
          <w:noProof/>
          <w:lang w:eastAsia="pt-BR" w:bidi="ar-SA"/>
        </w:rPr>
      </w:pPr>
    </w:p>
    <w:p w:rsidR="00E75C44" w:rsidRDefault="00E75C44" w:rsidP="00E75C44">
      <w:pPr>
        <w:tabs>
          <w:tab w:val="left" w:pos="1240"/>
        </w:tabs>
        <w:rPr>
          <w:lang w:eastAsia="ja-JP" w:bidi="ar-SA"/>
        </w:rPr>
      </w:pPr>
    </w:p>
    <w:p w:rsidR="00E75C44" w:rsidRPr="00E75C44" w:rsidRDefault="00E75C44" w:rsidP="00E75C44">
      <w:pPr>
        <w:rPr>
          <w:lang w:eastAsia="ja-JP" w:bidi="ar-SA"/>
        </w:rPr>
      </w:pPr>
    </w:p>
    <w:p w:rsidR="00E75C44" w:rsidRPr="00E75C44" w:rsidRDefault="00E75C44" w:rsidP="00E75C44">
      <w:pPr>
        <w:rPr>
          <w:lang w:eastAsia="ja-JP" w:bidi="ar-SA"/>
        </w:rPr>
      </w:pPr>
    </w:p>
    <w:p w:rsidR="00E75C44" w:rsidRPr="00E75C44" w:rsidRDefault="00E75C44" w:rsidP="00E75C44">
      <w:pPr>
        <w:rPr>
          <w:lang w:eastAsia="ja-JP" w:bidi="ar-SA"/>
        </w:rPr>
      </w:pPr>
    </w:p>
    <w:p w:rsidR="00E75C44" w:rsidRPr="00E75C44" w:rsidRDefault="00E75C44" w:rsidP="00E75C44">
      <w:pPr>
        <w:rPr>
          <w:lang w:eastAsia="ja-JP" w:bidi="ar-SA"/>
        </w:rPr>
      </w:pPr>
    </w:p>
    <w:p w:rsidR="00E75C44" w:rsidRPr="00E75C44" w:rsidRDefault="00E75C44" w:rsidP="00E75C44">
      <w:pPr>
        <w:rPr>
          <w:lang w:eastAsia="ja-JP" w:bidi="ar-SA"/>
        </w:rPr>
      </w:pPr>
    </w:p>
    <w:p w:rsidR="00E75C44" w:rsidRDefault="00E75C44" w:rsidP="00E75C44">
      <w:pPr>
        <w:rPr>
          <w:lang w:eastAsia="ja-JP" w:bidi="ar-SA"/>
        </w:rPr>
      </w:pPr>
    </w:p>
    <w:p w:rsidR="00EB1200" w:rsidRPr="00E75C44" w:rsidRDefault="00E75C44" w:rsidP="00E75C44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B1200" w:rsidRPr="00E75C44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7BC" w:rsidRDefault="001357BC">
      <w:pPr>
        <w:spacing w:before="0"/>
      </w:pPr>
      <w:r>
        <w:separator/>
      </w:r>
    </w:p>
  </w:endnote>
  <w:endnote w:type="continuationSeparator" w:id="0">
    <w:p w:rsidR="001357BC" w:rsidRDefault="001357B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7BC" w:rsidRDefault="001357BC">
      <w:pPr>
        <w:spacing w:before="0"/>
      </w:pPr>
      <w:r>
        <w:separator/>
      </w:r>
    </w:p>
  </w:footnote>
  <w:footnote w:type="continuationSeparator" w:id="0">
    <w:p w:rsidR="001357BC" w:rsidRDefault="001357B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D3441BA" wp14:editId="18CA5464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EF7A9E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423574">
      <w:rPr>
        <w:rStyle w:val="RefernciaSutil"/>
        <w:rFonts w:cs="Calibri"/>
        <w:smallCaps w:val="0"/>
        <w:color w:val="auto"/>
        <w:u w:val="none"/>
      </w:rPr>
      <w:t>JUNHO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F7A9E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854B8"/>
    <w:multiLevelType w:val="hybridMultilevel"/>
    <w:tmpl w:val="033A34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81D38"/>
    <w:multiLevelType w:val="hybridMultilevel"/>
    <w:tmpl w:val="939E9444"/>
    <w:lvl w:ilvl="0" w:tplc="7EFC1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D2766D"/>
    <w:multiLevelType w:val="hybridMultilevel"/>
    <w:tmpl w:val="FCA848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924E3E"/>
    <w:multiLevelType w:val="hybridMultilevel"/>
    <w:tmpl w:val="CD26A8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9664C"/>
    <w:rsid w:val="000A59E3"/>
    <w:rsid w:val="000F6BFB"/>
    <w:rsid w:val="00124DF6"/>
    <w:rsid w:val="001357BC"/>
    <w:rsid w:val="001B4491"/>
    <w:rsid w:val="002A65F6"/>
    <w:rsid w:val="002B07F9"/>
    <w:rsid w:val="0031386F"/>
    <w:rsid w:val="0034213C"/>
    <w:rsid w:val="003639A9"/>
    <w:rsid w:val="003640B9"/>
    <w:rsid w:val="003A5F16"/>
    <w:rsid w:val="003B46B5"/>
    <w:rsid w:val="003B76EC"/>
    <w:rsid w:val="003E4DCA"/>
    <w:rsid w:val="00400ECA"/>
    <w:rsid w:val="00423574"/>
    <w:rsid w:val="00430D01"/>
    <w:rsid w:val="00521C4B"/>
    <w:rsid w:val="005A358F"/>
    <w:rsid w:val="005A7564"/>
    <w:rsid w:val="005E02A4"/>
    <w:rsid w:val="00651B51"/>
    <w:rsid w:val="00675CDD"/>
    <w:rsid w:val="0067757A"/>
    <w:rsid w:val="0069238B"/>
    <w:rsid w:val="00694B9C"/>
    <w:rsid w:val="00726031"/>
    <w:rsid w:val="00882593"/>
    <w:rsid w:val="008A54DF"/>
    <w:rsid w:val="008F0DED"/>
    <w:rsid w:val="008F430E"/>
    <w:rsid w:val="009149C3"/>
    <w:rsid w:val="0092469A"/>
    <w:rsid w:val="00993602"/>
    <w:rsid w:val="00A76666"/>
    <w:rsid w:val="00C14D34"/>
    <w:rsid w:val="00C6779C"/>
    <w:rsid w:val="00CB70CC"/>
    <w:rsid w:val="00CE1D3D"/>
    <w:rsid w:val="00D123D7"/>
    <w:rsid w:val="00D13922"/>
    <w:rsid w:val="00D753CB"/>
    <w:rsid w:val="00D75825"/>
    <w:rsid w:val="00D8421E"/>
    <w:rsid w:val="00E75C44"/>
    <w:rsid w:val="00EB1200"/>
    <w:rsid w:val="00EE25B9"/>
    <w:rsid w:val="00EF7A9E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67757A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F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67757A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F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0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2020-06-13T11:51:00Z</dcterms:created>
  <dcterms:modified xsi:type="dcterms:W3CDTF">2020-06-13T11:51:00Z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