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6ADE0" w14:textId="4A7A25F1" w:rsidR="0059315D" w:rsidRDefault="0059315D" w:rsidP="002719A4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32"/>
          <w:szCs w:val="32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32"/>
          <w:szCs w:val="32"/>
          <w:lang w:eastAsia="ja-JP" w:bidi="ar-SA"/>
        </w:rPr>
        <w:t>matemática - receita</w:t>
      </w:r>
    </w:p>
    <w:p w14:paraId="2BD3B04D" w14:textId="74C7DDCA" w:rsidR="0059315D" w:rsidRDefault="0059315D" w:rsidP="0059315D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259CB1B" wp14:editId="329491CF">
            <wp:simplePos x="0" y="0"/>
            <wp:positionH relativeFrom="column">
              <wp:posOffset>829945</wp:posOffset>
            </wp:positionH>
            <wp:positionV relativeFrom="paragraph">
              <wp:posOffset>121285</wp:posOffset>
            </wp:positionV>
            <wp:extent cx="4925060" cy="7248525"/>
            <wp:effectExtent l="0" t="0" r="889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0038" r="36155" b="15617"/>
                    <a:stretch/>
                  </pic:blipFill>
                  <pic:spPr bwMode="auto">
                    <a:xfrm>
                      <a:off x="0" y="0"/>
                      <a:ext cx="4925060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55AD1" w14:textId="77777777" w:rsidR="0059315D" w:rsidRDefault="0059315D" w:rsidP="0059315D">
      <w:pPr>
        <w:rPr>
          <w:noProof/>
          <w:lang w:eastAsia="pt-BR"/>
        </w:rPr>
      </w:pPr>
    </w:p>
    <w:p w14:paraId="131BAD08" w14:textId="08AA7CC2" w:rsidR="0059315D" w:rsidRDefault="0059315D" w:rsidP="0059315D">
      <w:pPr>
        <w:rPr>
          <w:lang w:eastAsia="ja-JP" w:bidi="ar-SA"/>
        </w:rPr>
      </w:pPr>
    </w:p>
    <w:p w14:paraId="0257DE6F" w14:textId="77777777" w:rsidR="0059315D" w:rsidRPr="0059315D" w:rsidRDefault="0059315D" w:rsidP="0059315D">
      <w:pPr>
        <w:rPr>
          <w:lang w:eastAsia="ja-JP" w:bidi="ar-SA"/>
        </w:rPr>
      </w:pPr>
    </w:p>
    <w:p w14:paraId="2965A15A" w14:textId="77777777" w:rsidR="0059315D" w:rsidRPr="0059315D" w:rsidRDefault="0059315D" w:rsidP="0059315D">
      <w:pPr>
        <w:rPr>
          <w:lang w:eastAsia="ja-JP" w:bidi="ar-SA"/>
        </w:rPr>
      </w:pPr>
    </w:p>
    <w:p w14:paraId="031C4C16" w14:textId="77777777" w:rsidR="0059315D" w:rsidRPr="0059315D" w:rsidRDefault="0059315D" w:rsidP="0059315D">
      <w:pPr>
        <w:rPr>
          <w:lang w:eastAsia="ja-JP" w:bidi="ar-SA"/>
        </w:rPr>
      </w:pPr>
    </w:p>
    <w:p w14:paraId="57223307" w14:textId="77777777" w:rsidR="0059315D" w:rsidRPr="0059315D" w:rsidRDefault="0059315D" w:rsidP="0059315D">
      <w:pPr>
        <w:rPr>
          <w:lang w:eastAsia="ja-JP" w:bidi="ar-SA"/>
        </w:rPr>
      </w:pPr>
    </w:p>
    <w:p w14:paraId="38A7396D" w14:textId="77777777" w:rsidR="0059315D" w:rsidRPr="0059315D" w:rsidRDefault="0059315D" w:rsidP="0059315D">
      <w:pPr>
        <w:rPr>
          <w:lang w:eastAsia="ja-JP" w:bidi="ar-SA"/>
        </w:rPr>
      </w:pPr>
    </w:p>
    <w:p w14:paraId="3F5D8204" w14:textId="77777777" w:rsidR="0059315D" w:rsidRPr="0059315D" w:rsidRDefault="0059315D" w:rsidP="0059315D">
      <w:pPr>
        <w:rPr>
          <w:lang w:eastAsia="ja-JP" w:bidi="ar-SA"/>
        </w:rPr>
      </w:pPr>
    </w:p>
    <w:p w14:paraId="3743A9F9" w14:textId="77777777" w:rsidR="0059315D" w:rsidRPr="0059315D" w:rsidRDefault="0059315D" w:rsidP="0059315D">
      <w:pPr>
        <w:rPr>
          <w:lang w:eastAsia="ja-JP" w:bidi="ar-SA"/>
        </w:rPr>
      </w:pPr>
    </w:p>
    <w:p w14:paraId="59B4FECF" w14:textId="77777777" w:rsidR="0059315D" w:rsidRPr="0059315D" w:rsidRDefault="0059315D" w:rsidP="0059315D">
      <w:pPr>
        <w:rPr>
          <w:lang w:eastAsia="ja-JP" w:bidi="ar-SA"/>
        </w:rPr>
      </w:pPr>
    </w:p>
    <w:p w14:paraId="10E45DD7" w14:textId="77777777" w:rsidR="0059315D" w:rsidRPr="0059315D" w:rsidRDefault="0059315D" w:rsidP="0059315D">
      <w:pPr>
        <w:rPr>
          <w:lang w:eastAsia="ja-JP" w:bidi="ar-SA"/>
        </w:rPr>
      </w:pPr>
    </w:p>
    <w:p w14:paraId="628C1DF9" w14:textId="77777777" w:rsidR="0059315D" w:rsidRPr="0059315D" w:rsidRDefault="0059315D" w:rsidP="0059315D">
      <w:pPr>
        <w:rPr>
          <w:lang w:eastAsia="ja-JP" w:bidi="ar-SA"/>
        </w:rPr>
      </w:pPr>
    </w:p>
    <w:p w14:paraId="67434AE0" w14:textId="77777777" w:rsidR="0059315D" w:rsidRPr="0059315D" w:rsidRDefault="0059315D" w:rsidP="0059315D">
      <w:pPr>
        <w:rPr>
          <w:lang w:eastAsia="ja-JP" w:bidi="ar-SA"/>
        </w:rPr>
      </w:pPr>
    </w:p>
    <w:p w14:paraId="5BC5C98A" w14:textId="77777777" w:rsidR="0059315D" w:rsidRPr="0059315D" w:rsidRDefault="0059315D" w:rsidP="0059315D">
      <w:pPr>
        <w:rPr>
          <w:lang w:eastAsia="ja-JP" w:bidi="ar-SA"/>
        </w:rPr>
      </w:pPr>
    </w:p>
    <w:p w14:paraId="7E5B989F" w14:textId="77777777" w:rsidR="0059315D" w:rsidRPr="0059315D" w:rsidRDefault="0059315D" w:rsidP="0059315D">
      <w:pPr>
        <w:rPr>
          <w:lang w:eastAsia="ja-JP" w:bidi="ar-SA"/>
        </w:rPr>
      </w:pPr>
    </w:p>
    <w:p w14:paraId="2B155F58" w14:textId="77777777" w:rsidR="0059315D" w:rsidRPr="0059315D" w:rsidRDefault="0059315D" w:rsidP="0059315D">
      <w:pPr>
        <w:rPr>
          <w:lang w:eastAsia="ja-JP" w:bidi="ar-SA"/>
        </w:rPr>
      </w:pPr>
    </w:p>
    <w:p w14:paraId="483E8848" w14:textId="77777777" w:rsidR="0059315D" w:rsidRPr="0059315D" w:rsidRDefault="0059315D" w:rsidP="0059315D">
      <w:pPr>
        <w:rPr>
          <w:lang w:eastAsia="ja-JP" w:bidi="ar-SA"/>
        </w:rPr>
      </w:pPr>
    </w:p>
    <w:p w14:paraId="52872FC5" w14:textId="77777777" w:rsidR="0059315D" w:rsidRPr="0059315D" w:rsidRDefault="0059315D" w:rsidP="0059315D">
      <w:pPr>
        <w:rPr>
          <w:lang w:eastAsia="ja-JP" w:bidi="ar-SA"/>
        </w:rPr>
      </w:pPr>
    </w:p>
    <w:p w14:paraId="70F5B47B" w14:textId="77777777" w:rsidR="0059315D" w:rsidRPr="0059315D" w:rsidRDefault="0059315D" w:rsidP="0059315D">
      <w:pPr>
        <w:rPr>
          <w:lang w:eastAsia="ja-JP" w:bidi="ar-SA"/>
        </w:rPr>
      </w:pPr>
    </w:p>
    <w:p w14:paraId="024EE521" w14:textId="77777777" w:rsidR="0059315D" w:rsidRPr="0059315D" w:rsidRDefault="0059315D" w:rsidP="0059315D">
      <w:pPr>
        <w:rPr>
          <w:lang w:eastAsia="ja-JP" w:bidi="ar-SA"/>
        </w:rPr>
      </w:pPr>
    </w:p>
    <w:p w14:paraId="7A7B3438" w14:textId="77777777" w:rsidR="0059315D" w:rsidRPr="0059315D" w:rsidRDefault="0059315D" w:rsidP="0059315D">
      <w:pPr>
        <w:rPr>
          <w:lang w:eastAsia="ja-JP" w:bidi="ar-SA"/>
        </w:rPr>
      </w:pPr>
    </w:p>
    <w:p w14:paraId="09524675" w14:textId="77777777" w:rsidR="0059315D" w:rsidRPr="0059315D" w:rsidRDefault="0059315D" w:rsidP="0059315D">
      <w:pPr>
        <w:rPr>
          <w:lang w:eastAsia="ja-JP" w:bidi="ar-SA"/>
        </w:rPr>
      </w:pPr>
    </w:p>
    <w:p w14:paraId="3B2E343E" w14:textId="77777777" w:rsidR="0059315D" w:rsidRPr="0059315D" w:rsidRDefault="0059315D" w:rsidP="0059315D">
      <w:pPr>
        <w:rPr>
          <w:lang w:eastAsia="ja-JP" w:bidi="ar-SA"/>
        </w:rPr>
      </w:pPr>
    </w:p>
    <w:p w14:paraId="1CF1B4E6" w14:textId="77777777" w:rsidR="0059315D" w:rsidRPr="0059315D" w:rsidRDefault="0059315D" w:rsidP="0059315D">
      <w:pPr>
        <w:rPr>
          <w:lang w:eastAsia="ja-JP" w:bidi="ar-SA"/>
        </w:rPr>
      </w:pPr>
    </w:p>
    <w:p w14:paraId="72B8BD86" w14:textId="77777777" w:rsidR="0059315D" w:rsidRPr="0059315D" w:rsidRDefault="0059315D" w:rsidP="0059315D">
      <w:pPr>
        <w:rPr>
          <w:lang w:eastAsia="ja-JP" w:bidi="ar-SA"/>
        </w:rPr>
      </w:pPr>
    </w:p>
    <w:p w14:paraId="5858DD81" w14:textId="77777777" w:rsidR="0059315D" w:rsidRPr="0059315D" w:rsidRDefault="0059315D" w:rsidP="0059315D">
      <w:pPr>
        <w:rPr>
          <w:lang w:eastAsia="ja-JP" w:bidi="ar-SA"/>
        </w:rPr>
      </w:pPr>
    </w:p>
    <w:p w14:paraId="18D1A39C" w14:textId="77777777" w:rsidR="0059315D" w:rsidRPr="0059315D" w:rsidRDefault="0059315D" w:rsidP="0059315D">
      <w:pPr>
        <w:rPr>
          <w:lang w:eastAsia="ja-JP" w:bidi="ar-SA"/>
        </w:rPr>
      </w:pPr>
    </w:p>
    <w:p w14:paraId="30C825F8" w14:textId="77777777" w:rsidR="0059315D" w:rsidRPr="0059315D" w:rsidRDefault="0059315D" w:rsidP="0059315D">
      <w:pPr>
        <w:rPr>
          <w:lang w:eastAsia="ja-JP" w:bidi="ar-SA"/>
        </w:rPr>
      </w:pPr>
    </w:p>
    <w:p w14:paraId="0F80C7B1" w14:textId="096570AA" w:rsidR="002719A4" w:rsidRDefault="0059315D" w:rsidP="0059315D">
      <w:pPr>
        <w:tabs>
          <w:tab w:val="left" w:pos="3225"/>
        </w:tabs>
        <w:rPr>
          <w:lang w:eastAsia="ja-JP" w:bidi="ar-SA"/>
        </w:rPr>
      </w:pPr>
      <w:r>
        <w:rPr>
          <w:lang w:eastAsia="ja-JP" w:bidi="ar-SA"/>
        </w:rPr>
        <w:tab/>
      </w:r>
    </w:p>
    <w:p w14:paraId="139FEDDF" w14:textId="77777777" w:rsidR="0059315D" w:rsidRDefault="0059315D" w:rsidP="0059315D">
      <w:pPr>
        <w:tabs>
          <w:tab w:val="left" w:pos="3225"/>
        </w:tabs>
        <w:rPr>
          <w:lang w:eastAsia="ja-JP" w:bidi="ar-SA"/>
        </w:rPr>
      </w:pPr>
    </w:p>
    <w:p w14:paraId="23393100" w14:textId="2241ADDA" w:rsidR="0059315D" w:rsidRDefault="0041515B" w:rsidP="0041515B">
      <w:pPr>
        <w:pStyle w:val="PargrafodaLista"/>
        <w:numPr>
          <w:ilvl w:val="0"/>
          <w:numId w:val="6"/>
        </w:numPr>
        <w:tabs>
          <w:tab w:val="left" w:pos="3225"/>
        </w:tabs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lastRenderedPageBreak/>
        <w:t xml:space="preserve"> Tiago tem uma receita de um delicioso bolo de milho. Só que uma receita não é o sufuciente para as pessoas que moram em sua casa. </w:t>
      </w:r>
    </w:p>
    <w:p w14:paraId="4D14C850" w14:textId="63A76518" w:rsidR="0041515B" w:rsidRDefault="0041515B" w:rsidP="0041515B">
      <w:pPr>
        <w:pStyle w:val="PargrafodaLista"/>
        <w:tabs>
          <w:tab w:val="left" w:pos="3225"/>
        </w:tabs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Tiago quer fazer três receitas desse bolo.</w:t>
      </w:r>
    </w:p>
    <w:p w14:paraId="39CF601F" w14:textId="0CFE478C" w:rsidR="0041515B" w:rsidRPr="0041515B" w:rsidRDefault="0041515B" w:rsidP="0041515B">
      <w:pPr>
        <w:pStyle w:val="PargrafodaLista"/>
        <w:tabs>
          <w:tab w:val="left" w:pos="3225"/>
        </w:tabs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Ajude</w:t>
      </w:r>
      <w:r w:rsidR="0097168A">
        <w:rPr>
          <w:noProof/>
          <w:sz w:val="28"/>
          <w:szCs w:val="28"/>
          <w:lang w:eastAsia="pt-BR" w:bidi="ar-SA"/>
        </w:rPr>
        <w:t>-o</w:t>
      </w:r>
      <w:r>
        <w:rPr>
          <w:noProof/>
          <w:sz w:val="28"/>
          <w:szCs w:val="28"/>
          <w:lang w:eastAsia="pt-BR" w:bidi="ar-SA"/>
        </w:rPr>
        <w:t xml:space="preserve"> a encontrar a quantidade exata de cada ingrediente.</w:t>
      </w:r>
    </w:p>
    <w:p w14:paraId="7ED67025" w14:textId="77777777" w:rsidR="00AB7EE6" w:rsidRPr="00AB7EE6" w:rsidRDefault="00AB7EE6" w:rsidP="00AB7EE6">
      <w:pPr>
        <w:rPr>
          <w:lang w:eastAsia="ja-JP" w:bidi="ar-SA"/>
        </w:rPr>
      </w:pPr>
    </w:p>
    <w:tbl>
      <w:tblPr>
        <w:tblStyle w:val="Tabelacomgrade"/>
        <w:tblpPr w:leftFromText="141" w:rightFromText="141" w:vertAnchor="page" w:horzAnchor="margin" w:tblpXSpec="center" w:tblpY="3796"/>
        <w:tblW w:w="0" w:type="auto"/>
        <w:tblLook w:val="04A0" w:firstRow="1" w:lastRow="0" w:firstColumn="1" w:lastColumn="0" w:noHBand="0" w:noVBand="1"/>
      </w:tblPr>
      <w:tblGrid>
        <w:gridCol w:w="6976"/>
      </w:tblGrid>
      <w:tr w:rsidR="00AB7EE6" w14:paraId="609CD168" w14:textId="77777777" w:rsidTr="00AB7EE6">
        <w:tc>
          <w:tcPr>
            <w:tcW w:w="6976" w:type="dxa"/>
          </w:tcPr>
          <w:p w14:paraId="6B11B568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216952DE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5215EFAA" w14:textId="77777777" w:rsidTr="00AB7EE6">
        <w:tc>
          <w:tcPr>
            <w:tcW w:w="6976" w:type="dxa"/>
          </w:tcPr>
          <w:p w14:paraId="7B1A7CE9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4236F9B2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6B516D15" w14:textId="77777777" w:rsidTr="00AB7EE6">
        <w:tc>
          <w:tcPr>
            <w:tcW w:w="6976" w:type="dxa"/>
          </w:tcPr>
          <w:p w14:paraId="2E9829F8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1E8EE770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0B8AAF50" w14:textId="77777777" w:rsidTr="00AB7EE6">
        <w:tc>
          <w:tcPr>
            <w:tcW w:w="6976" w:type="dxa"/>
          </w:tcPr>
          <w:p w14:paraId="2DD29DB7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03F93C4B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5D725EEB" w14:textId="77777777" w:rsidTr="00AB7EE6">
        <w:tc>
          <w:tcPr>
            <w:tcW w:w="6976" w:type="dxa"/>
          </w:tcPr>
          <w:p w14:paraId="62744E07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22E244B3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6E506AA9" w14:textId="77777777" w:rsidTr="00AB7EE6">
        <w:tc>
          <w:tcPr>
            <w:tcW w:w="6976" w:type="dxa"/>
          </w:tcPr>
          <w:p w14:paraId="07B039B0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0EA1C006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75F039C7" w14:textId="77777777" w:rsidTr="00AB7EE6">
        <w:tc>
          <w:tcPr>
            <w:tcW w:w="6976" w:type="dxa"/>
          </w:tcPr>
          <w:p w14:paraId="1E18D659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39E3DF09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58D663F4" w14:textId="77777777" w:rsidTr="00AB7EE6">
        <w:tc>
          <w:tcPr>
            <w:tcW w:w="6976" w:type="dxa"/>
          </w:tcPr>
          <w:p w14:paraId="1BE57B82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4DBFF993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5E64AFEA" w14:textId="77777777" w:rsidTr="00AB7EE6">
        <w:tc>
          <w:tcPr>
            <w:tcW w:w="6976" w:type="dxa"/>
          </w:tcPr>
          <w:p w14:paraId="33C56288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3661BB8C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30DF3091" w14:textId="77777777" w:rsidTr="00AB7EE6">
        <w:tc>
          <w:tcPr>
            <w:tcW w:w="6976" w:type="dxa"/>
          </w:tcPr>
          <w:p w14:paraId="57BD9DD7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205D2849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  <w:tr w:rsidR="00AB7EE6" w14:paraId="25446C1A" w14:textId="77777777" w:rsidTr="00AB7EE6">
        <w:tc>
          <w:tcPr>
            <w:tcW w:w="6976" w:type="dxa"/>
          </w:tcPr>
          <w:p w14:paraId="7D56FF6B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  <w:p w14:paraId="0D91966C" w14:textId="77777777" w:rsidR="00AB7EE6" w:rsidRDefault="00AB7EE6" w:rsidP="00AB7EE6">
            <w:pPr>
              <w:tabs>
                <w:tab w:val="left" w:pos="3225"/>
              </w:tabs>
              <w:rPr>
                <w:lang w:eastAsia="ja-JP" w:bidi="ar-SA"/>
              </w:rPr>
            </w:pPr>
          </w:p>
        </w:tc>
      </w:tr>
    </w:tbl>
    <w:p w14:paraId="28A059F8" w14:textId="77777777" w:rsidR="00AB7EE6" w:rsidRPr="00AB7EE6" w:rsidRDefault="00AB7EE6" w:rsidP="00AB7EE6">
      <w:pPr>
        <w:rPr>
          <w:lang w:eastAsia="ja-JP" w:bidi="ar-SA"/>
        </w:rPr>
      </w:pPr>
    </w:p>
    <w:p w14:paraId="1440DED7" w14:textId="77777777" w:rsidR="00AB7EE6" w:rsidRPr="00AB7EE6" w:rsidRDefault="00AB7EE6" w:rsidP="00AB7EE6">
      <w:pPr>
        <w:rPr>
          <w:lang w:eastAsia="ja-JP" w:bidi="ar-SA"/>
        </w:rPr>
      </w:pPr>
    </w:p>
    <w:p w14:paraId="132AA74B" w14:textId="77777777" w:rsidR="00AB7EE6" w:rsidRPr="00AB7EE6" w:rsidRDefault="00AB7EE6" w:rsidP="00AB7EE6">
      <w:pPr>
        <w:rPr>
          <w:lang w:eastAsia="ja-JP" w:bidi="ar-SA"/>
        </w:rPr>
      </w:pPr>
    </w:p>
    <w:p w14:paraId="25B85D8F" w14:textId="77777777" w:rsidR="00AB7EE6" w:rsidRPr="00AB7EE6" w:rsidRDefault="00AB7EE6" w:rsidP="00AB7EE6">
      <w:pPr>
        <w:rPr>
          <w:lang w:eastAsia="ja-JP" w:bidi="ar-SA"/>
        </w:rPr>
      </w:pPr>
    </w:p>
    <w:p w14:paraId="277C6A9F" w14:textId="77777777" w:rsidR="00AB7EE6" w:rsidRPr="00AB7EE6" w:rsidRDefault="00AB7EE6" w:rsidP="00AB7EE6">
      <w:pPr>
        <w:rPr>
          <w:lang w:eastAsia="ja-JP" w:bidi="ar-SA"/>
        </w:rPr>
      </w:pPr>
    </w:p>
    <w:p w14:paraId="576137C9" w14:textId="77777777" w:rsidR="00AB7EE6" w:rsidRPr="00AB7EE6" w:rsidRDefault="00AB7EE6" w:rsidP="00AB7EE6">
      <w:pPr>
        <w:rPr>
          <w:lang w:eastAsia="ja-JP" w:bidi="ar-SA"/>
        </w:rPr>
      </w:pPr>
    </w:p>
    <w:p w14:paraId="43D6D89D" w14:textId="77777777" w:rsidR="00AB7EE6" w:rsidRPr="00AB7EE6" w:rsidRDefault="00AB7EE6" w:rsidP="00AB7EE6">
      <w:pPr>
        <w:rPr>
          <w:lang w:eastAsia="ja-JP" w:bidi="ar-SA"/>
        </w:rPr>
      </w:pPr>
    </w:p>
    <w:p w14:paraId="64C77253" w14:textId="77777777" w:rsidR="00AB7EE6" w:rsidRPr="00AB7EE6" w:rsidRDefault="00AB7EE6" w:rsidP="00AB7EE6">
      <w:pPr>
        <w:rPr>
          <w:lang w:eastAsia="ja-JP" w:bidi="ar-SA"/>
        </w:rPr>
      </w:pPr>
    </w:p>
    <w:p w14:paraId="23D8137B" w14:textId="77777777" w:rsidR="00AB7EE6" w:rsidRPr="00AB7EE6" w:rsidRDefault="00AB7EE6" w:rsidP="00AB7EE6">
      <w:pPr>
        <w:rPr>
          <w:lang w:eastAsia="ja-JP" w:bidi="ar-SA"/>
        </w:rPr>
      </w:pPr>
    </w:p>
    <w:p w14:paraId="6D023138" w14:textId="77777777" w:rsidR="00AB7EE6" w:rsidRPr="00AB7EE6" w:rsidRDefault="00AB7EE6" w:rsidP="00AB7EE6">
      <w:pPr>
        <w:rPr>
          <w:lang w:eastAsia="ja-JP" w:bidi="ar-SA"/>
        </w:rPr>
      </w:pPr>
    </w:p>
    <w:p w14:paraId="5F2981B2" w14:textId="77777777" w:rsidR="00AB7EE6" w:rsidRPr="00AB7EE6" w:rsidRDefault="00AB7EE6" w:rsidP="00AB7EE6">
      <w:pPr>
        <w:rPr>
          <w:lang w:eastAsia="ja-JP" w:bidi="ar-SA"/>
        </w:rPr>
      </w:pPr>
    </w:p>
    <w:p w14:paraId="73E7DE5D" w14:textId="77777777" w:rsidR="00AB7EE6" w:rsidRPr="00AB7EE6" w:rsidRDefault="00AB7EE6" w:rsidP="00AB7EE6">
      <w:pPr>
        <w:rPr>
          <w:lang w:eastAsia="ja-JP" w:bidi="ar-SA"/>
        </w:rPr>
      </w:pPr>
    </w:p>
    <w:p w14:paraId="45FB7623" w14:textId="77777777" w:rsidR="00AB7EE6" w:rsidRPr="00AB7EE6" w:rsidRDefault="00AB7EE6" w:rsidP="00AB7EE6">
      <w:pPr>
        <w:rPr>
          <w:lang w:eastAsia="ja-JP" w:bidi="ar-SA"/>
        </w:rPr>
      </w:pPr>
    </w:p>
    <w:p w14:paraId="42179FAA" w14:textId="77777777" w:rsidR="00AB7EE6" w:rsidRPr="00AB7EE6" w:rsidRDefault="00AB7EE6" w:rsidP="00AB7EE6">
      <w:pPr>
        <w:rPr>
          <w:lang w:eastAsia="ja-JP" w:bidi="ar-SA"/>
        </w:rPr>
      </w:pPr>
    </w:p>
    <w:p w14:paraId="1E259F32" w14:textId="77777777" w:rsidR="00AB7EE6" w:rsidRPr="00AB7EE6" w:rsidRDefault="00AB7EE6" w:rsidP="00AB7EE6">
      <w:pPr>
        <w:rPr>
          <w:lang w:eastAsia="ja-JP" w:bidi="ar-SA"/>
        </w:rPr>
      </w:pPr>
    </w:p>
    <w:p w14:paraId="0720818D" w14:textId="77777777" w:rsidR="00AB7EE6" w:rsidRPr="00AB7EE6" w:rsidRDefault="00AB7EE6" w:rsidP="00AB7EE6">
      <w:pPr>
        <w:rPr>
          <w:lang w:eastAsia="ja-JP" w:bidi="ar-SA"/>
        </w:rPr>
      </w:pPr>
    </w:p>
    <w:p w14:paraId="52BA510D" w14:textId="77777777" w:rsidR="00AB7EE6" w:rsidRPr="00AB7EE6" w:rsidRDefault="00AB7EE6" w:rsidP="00AB7EE6">
      <w:pPr>
        <w:rPr>
          <w:lang w:eastAsia="ja-JP" w:bidi="ar-SA"/>
        </w:rPr>
      </w:pPr>
    </w:p>
    <w:p w14:paraId="15791D1D" w14:textId="77777777" w:rsidR="00AB7EE6" w:rsidRPr="00AB7EE6" w:rsidRDefault="00AB7EE6" w:rsidP="00AB7EE6">
      <w:pPr>
        <w:rPr>
          <w:lang w:eastAsia="ja-JP" w:bidi="ar-SA"/>
        </w:rPr>
      </w:pPr>
    </w:p>
    <w:p w14:paraId="62873A40" w14:textId="77777777" w:rsidR="00AB7EE6" w:rsidRPr="00AB7EE6" w:rsidRDefault="00AB7EE6" w:rsidP="00AB7EE6">
      <w:pPr>
        <w:rPr>
          <w:lang w:eastAsia="ja-JP" w:bidi="ar-SA"/>
        </w:rPr>
      </w:pPr>
    </w:p>
    <w:p w14:paraId="41715EB5" w14:textId="77777777" w:rsidR="00AB7EE6" w:rsidRPr="00AB7EE6" w:rsidRDefault="00AB7EE6" w:rsidP="00AB7EE6">
      <w:pPr>
        <w:rPr>
          <w:lang w:eastAsia="ja-JP" w:bidi="ar-SA"/>
        </w:rPr>
      </w:pPr>
    </w:p>
    <w:p w14:paraId="1AF43F54" w14:textId="77777777" w:rsidR="00AB7EE6" w:rsidRPr="00AB7EE6" w:rsidRDefault="00AB7EE6" w:rsidP="00AB7EE6">
      <w:pPr>
        <w:rPr>
          <w:lang w:eastAsia="ja-JP" w:bidi="ar-SA"/>
        </w:rPr>
      </w:pPr>
    </w:p>
    <w:p w14:paraId="33EDC203" w14:textId="77777777" w:rsidR="00AB7EE6" w:rsidRPr="00AB7EE6" w:rsidRDefault="00AB7EE6" w:rsidP="00AB7EE6">
      <w:pPr>
        <w:rPr>
          <w:lang w:eastAsia="ja-JP" w:bidi="ar-SA"/>
        </w:rPr>
      </w:pPr>
    </w:p>
    <w:p w14:paraId="72F8385B" w14:textId="2CF6F728" w:rsidR="00AB7EE6" w:rsidRPr="00AB7EE6" w:rsidRDefault="00AB7EE6" w:rsidP="00AB7EE6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AC73DA5" wp14:editId="2F62EDFA">
            <wp:simplePos x="0" y="0"/>
            <wp:positionH relativeFrom="column">
              <wp:posOffset>2051685</wp:posOffset>
            </wp:positionH>
            <wp:positionV relativeFrom="paragraph">
              <wp:posOffset>203835</wp:posOffset>
            </wp:positionV>
            <wp:extent cx="1695450" cy="1515110"/>
            <wp:effectExtent l="0" t="0" r="0" b="889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3" t="19335" r="49722" b="32628"/>
                    <a:stretch/>
                  </pic:blipFill>
                  <pic:spPr bwMode="auto">
                    <a:xfrm>
                      <a:off x="0" y="0"/>
                      <a:ext cx="1695450" cy="15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29805" w14:textId="77777777" w:rsidR="00AB7EE6" w:rsidRPr="00AB7EE6" w:rsidRDefault="00AB7EE6" w:rsidP="00AB7EE6">
      <w:pPr>
        <w:rPr>
          <w:lang w:eastAsia="ja-JP" w:bidi="ar-SA"/>
        </w:rPr>
      </w:pPr>
    </w:p>
    <w:p w14:paraId="411C9186" w14:textId="77777777" w:rsidR="00AB7EE6" w:rsidRPr="00AB7EE6" w:rsidRDefault="00AB7EE6" w:rsidP="00AB7EE6">
      <w:pPr>
        <w:rPr>
          <w:lang w:eastAsia="ja-JP" w:bidi="ar-SA"/>
        </w:rPr>
      </w:pPr>
    </w:p>
    <w:p w14:paraId="3DE07AC2" w14:textId="77777777" w:rsidR="00AB7EE6" w:rsidRPr="00AB7EE6" w:rsidRDefault="00AB7EE6" w:rsidP="00AB7EE6">
      <w:pPr>
        <w:rPr>
          <w:lang w:eastAsia="ja-JP" w:bidi="ar-SA"/>
        </w:rPr>
      </w:pPr>
    </w:p>
    <w:p w14:paraId="67D23540" w14:textId="4776A078" w:rsidR="00AB7EE6" w:rsidRPr="00AB7EE6" w:rsidRDefault="00AB7EE6" w:rsidP="00AB7EE6">
      <w:pPr>
        <w:rPr>
          <w:lang w:eastAsia="ja-JP" w:bidi="ar-SA"/>
        </w:rPr>
      </w:pPr>
    </w:p>
    <w:sectPr w:rsidR="00AB7EE6" w:rsidRPr="00AB7EE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DE884" w14:textId="77777777" w:rsidR="00DB23F3" w:rsidRDefault="00DB23F3">
      <w:pPr>
        <w:spacing w:before="0"/>
      </w:pPr>
      <w:r>
        <w:separator/>
      </w:r>
    </w:p>
  </w:endnote>
  <w:endnote w:type="continuationSeparator" w:id="0">
    <w:p w14:paraId="08CE8B67" w14:textId="77777777" w:rsidR="00DB23F3" w:rsidRDefault="00DB23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C6C11" w14:textId="77777777" w:rsidR="00DB23F3" w:rsidRDefault="00DB23F3">
      <w:pPr>
        <w:spacing w:before="0"/>
      </w:pPr>
      <w:r>
        <w:separator/>
      </w:r>
    </w:p>
  </w:footnote>
  <w:footnote w:type="continuationSeparator" w:id="0">
    <w:p w14:paraId="2C6E8351" w14:textId="77777777" w:rsidR="00DB23F3" w:rsidRDefault="00DB23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43D"/>
    <w:multiLevelType w:val="hybridMultilevel"/>
    <w:tmpl w:val="EB34B754"/>
    <w:lvl w:ilvl="0" w:tplc="B678954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1610"/>
    <w:multiLevelType w:val="hybridMultilevel"/>
    <w:tmpl w:val="14462814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295314ED"/>
    <w:multiLevelType w:val="hybridMultilevel"/>
    <w:tmpl w:val="91362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631CE"/>
    <w:multiLevelType w:val="hybridMultilevel"/>
    <w:tmpl w:val="15744E2A"/>
    <w:lvl w:ilvl="0" w:tplc="0416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>
    <w:nsid w:val="6C41495A"/>
    <w:multiLevelType w:val="hybridMultilevel"/>
    <w:tmpl w:val="CBE82372"/>
    <w:lvl w:ilvl="0" w:tplc="A45A915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>
    <w:nsid w:val="7DDA60E9"/>
    <w:multiLevelType w:val="hybridMultilevel"/>
    <w:tmpl w:val="5D82D2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163E1"/>
    <w:rsid w:val="00037D16"/>
    <w:rsid w:val="000473A9"/>
    <w:rsid w:val="00052107"/>
    <w:rsid w:val="0006104A"/>
    <w:rsid w:val="000815F7"/>
    <w:rsid w:val="00083788"/>
    <w:rsid w:val="0008424A"/>
    <w:rsid w:val="00087C24"/>
    <w:rsid w:val="00096961"/>
    <w:rsid w:val="000A381C"/>
    <w:rsid w:val="000A3D62"/>
    <w:rsid w:val="000F20A3"/>
    <w:rsid w:val="00107678"/>
    <w:rsid w:val="0011037A"/>
    <w:rsid w:val="00116F97"/>
    <w:rsid w:val="00124ECF"/>
    <w:rsid w:val="00130D3F"/>
    <w:rsid w:val="00157453"/>
    <w:rsid w:val="001A5A8A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63F0A"/>
    <w:rsid w:val="002719A4"/>
    <w:rsid w:val="00281E61"/>
    <w:rsid w:val="0029651C"/>
    <w:rsid w:val="00297E95"/>
    <w:rsid w:val="002A4A89"/>
    <w:rsid w:val="002B1059"/>
    <w:rsid w:val="002B5FBC"/>
    <w:rsid w:val="002F0E79"/>
    <w:rsid w:val="002F1AF7"/>
    <w:rsid w:val="0032281E"/>
    <w:rsid w:val="00326D28"/>
    <w:rsid w:val="00333DF9"/>
    <w:rsid w:val="00334E47"/>
    <w:rsid w:val="003438F2"/>
    <w:rsid w:val="00361D88"/>
    <w:rsid w:val="00363046"/>
    <w:rsid w:val="00377B66"/>
    <w:rsid w:val="003A4216"/>
    <w:rsid w:val="003C6D86"/>
    <w:rsid w:val="003F7845"/>
    <w:rsid w:val="0041515B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196F"/>
    <w:rsid w:val="0058462F"/>
    <w:rsid w:val="00584EBB"/>
    <w:rsid w:val="00592A34"/>
    <w:rsid w:val="0059315D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84659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E1B24"/>
    <w:rsid w:val="007E7DD5"/>
    <w:rsid w:val="007F48E6"/>
    <w:rsid w:val="00831045"/>
    <w:rsid w:val="00843F5B"/>
    <w:rsid w:val="00844B19"/>
    <w:rsid w:val="008653BD"/>
    <w:rsid w:val="0087417A"/>
    <w:rsid w:val="008C1B20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7168A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9F57EC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B7EE6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4454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3F3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46047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B56FA"/>
    <w:rsid w:val="00ED3636"/>
    <w:rsid w:val="00ED66E9"/>
    <w:rsid w:val="00F247AD"/>
    <w:rsid w:val="00F303E6"/>
    <w:rsid w:val="00F466CC"/>
    <w:rsid w:val="00F60171"/>
    <w:rsid w:val="00F81791"/>
    <w:rsid w:val="00F87A43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2020-06-15T12:21:00Z</dcterms:created>
  <dcterms:modified xsi:type="dcterms:W3CDTF">2020-06-15T12:21:00Z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