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6ADE0" w14:textId="544318A5" w:rsidR="0059315D" w:rsidRDefault="003A3740" w:rsidP="002719A4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32"/>
          <w:szCs w:val="32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32"/>
          <w:szCs w:val="32"/>
          <w:lang w:eastAsia="ja-JP" w:bidi="ar-SA"/>
        </w:rPr>
        <w:t>português</w:t>
      </w:r>
      <w:r w:rsidR="0059315D">
        <w:rPr>
          <w:rFonts w:asciiTheme="minorHAnsi" w:hAnsiTheme="minorHAnsi" w:cstheme="minorHAnsi"/>
          <w:sz w:val="32"/>
          <w:szCs w:val="32"/>
          <w:lang w:eastAsia="ja-JP" w:bidi="ar-SA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eastAsia="ja-JP" w:bidi="ar-SA"/>
        </w:rPr>
        <w:t>–</w:t>
      </w:r>
      <w:r w:rsidR="0059315D">
        <w:rPr>
          <w:rFonts w:asciiTheme="minorHAnsi" w:hAnsiTheme="minorHAnsi" w:cstheme="minorHAnsi"/>
          <w:sz w:val="32"/>
          <w:szCs w:val="32"/>
          <w:lang w:eastAsia="ja-JP" w:bidi="ar-SA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eastAsia="ja-JP" w:bidi="ar-SA"/>
        </w:rPr>
        <w:t>interpretação de texto</w:t>
      </w:r>
    </w:p>
    <w:p w14:paraId="2BD3B04D" w14:textId="0A6CC723" w:rsidR="0059315D" w:rsidRDefault="009857EB" w:rsidP="009857EB">
      <w:pPr>
        <w:pStyle w:val="PargrafodaLista"/>
        <w:numPr>
          <w:ilvl w:val="0"/>
          <w:numId w:val="7"/>
        </w:numPr>
        <w:rPr>
          <w:lang w:eastAsia="ja-JP" w:bidi="ar-SA"/>
        </w:rPr>
      </w:pPr>
      <w:r>
        <w:rPr>
          <w:lang w:eastAsia="ja-JP" w:bidi="ar-SA"/>
        </w:rPr>
        <w:t xml:space="preserve">ESSA ATIVIDADE </w:t>
      </w:r>
      <w:r w:rsidR="00F43118">
        <w:rPr>
          <w:lang w:eastAsia="ja-JP" w:bidi="ar-SA"/>
        </w:rPr>
        <w:t>SERÁ FEITA</w:t>
      </w:r>
      <w:r>
        <w:rPr>
          <w:lang w:eastAsia="ja-JP" w:bidi="ar-SA"/>
        </w:rPr>
        <w:t xml:space="preserve"> ONLINE.</w:t>
      </w:r>
    </w:p>
    <w:p w14:paraId="3B29A053" w14:textId="77777777" w:rsidR="009857EB" w:rsidRDefault="009857EB" w:rsidP="009857EB">
      <w:pPr>
        <w:pStyle w:val="PargrafodaLista"/>
        <w:rPr>
          <w:lang w:eastAsia="ja-JP" w:bidi="ar-SA"/>
        </w:rPr>
      </w:pPr>
    </w:p>
    <w:p w14:paraId="33655AD1" w14:textId="5292C895" w:rsidR="0059315D" w:rsidRDefault="009857EB" w:rsidP="0059315D">
      <w:pPr>
        <w:rPr>
          <w:noProof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259CB1B" wp14:editId="6425ECF8">
            <wp:simplePos x="0" y="0"/>
            <wp:positionH relativeFrom="column">
              <wp:posOffset>829945</wp:posOffset>
            </wp:positionH>
            <wp:positionV relativeFrom="paragraph">
              <wp:posOffset>211455</wp:posOffset>
            </wp:positionV>
            <wp:extent cx="4925060" cy="7248525"/>
            <wp:effectExtent l="0" t="0" r="889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0" t="10038" r="36155" b="15617"/>
                    <a:stretch/>
                  </pic:blipFill>
                  <pic:spPr bwMode="auto">
                    <a:xfrm>
                      <a:off x="0" y="0"/>
                      <a:ext cx="492506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BAD08" w14:textId="08AA7CC2" w:rsidR="0059315D" w:rsidRDefault="0059315D" w:rsidP="0059315D">
      <w:pPr>
        <w:rPr>
          <w:lang w:eastAsia="ja-JP" w:bidi="ar-SA"/>
        </w:rPr>
      </w:pPr>
    </w:p>
    <w:p w14:paraId="0257DE6F" w14:textId="77777777" w:rsidR="0059315D" w:rsidRPr="0059315D" w:rsidRDefault="0059315D" w:rsidP="0059315D">
      <w:pPr>
        <w:rPr>
          <w:lang w:eastAsia="ja-JP" w:bidi="ar-SA"/>
        </w:rPr>
      </w:pPr>
    </w:p>
    <w:p w14:paraId="2965A15A" w14:textId="77777777" w:rsidR="0059315D" w:rsidRPr="0059315D" w:rsidRDefault="0059315D" w:rsidP="0059315D">
      <w:pPr>
        <w:rPr>
          <w:lang w:eastAsia="ja-JP" w:bidi="ar-SA"/>
        </w:rPr>
      </w:pPr>
    </w:p>
    <w:p w14:paraId="031C4C16" w14:textId="77777777" w:rsidR="0059315D" w:rsidRPr="0059315D" w:rsidRDefault="0059315D" w:rsidP="0059315D">
      <w:pPr>
        <w:rPr>
          <w:lang w:eastAsia="ja-JP" w:bidi="ar-SA"/>
        </w:rPr>
      </w:pPr>
    </w:p>
    <w:p w14:paraId="57223307" w14:textId="77777777" w:rsidR="0059315D" w:rsidRPr="0059315D" w:rsidRDefault="0059315D" w:rsidP="0059315D">
      <w:pPr>
        <w:rPr>
          <w:lang w:eastAsia="ja-JP" w:bidi="ar-SA"/>
        </w:rPr>
      </w:pPr>
    </w:p>
    <w:p w14:paraId="38A7396D" w14:textId="77777777" w:rsidR="0059315D" w:rsidRPr="0059315D" w:rsidRDefault="0059315D" w:rsidP="0059315D">
      <w:pPr>
        <w:rPr>
          <w:lang w:eastAsia="ja-JP" w:bidi="ar-SA"/>
        </w:rPr>
      </w:pPr>
    </w:p>
    <w:p w14:paraId="3F5D8204" w14:textId="77777777" w:rsidR="0059315D" w:rsidRPr="0059315D" w:rsidRDefault="0059315D" w:rsidP="0059315D">
      <w:pPr>
        <w:rPr>
          <w:lang w:eastAsia="ja-JP" w:bidi="ar-SA"/>
        </w:rPr>
      </w:pPr>
    </w:p>
    <w:p w14:paraId="3743A9F9" w14:textId="77777777" w:rsidR="0059315D" w:rsidRPr="0059315D" w:rsidRDefault="0059315D" w:rsidP="0059315D">
      <w:pPr>
        <w:rPr>
          <w:lang w:eastAsia="ja-JP" w:bidi="ar-SA"/>
        </w:rPr>
      </w:pPr>
    </w:p>
    <w:p w14:paraId="59B4FECF" w14:textId="77777777" w:rsidR="0059315D" w:rsidRPr="0059315D" w:rsidRDefault="0059315D" w:rsidP="0059315D">
      <w:pPr>
        <w:rPr>
          <w:lang w:eastAsia="ja-JP" w:bidi="ar-SA"/>
        </w:rPr>
      </w:pPr>
    </w:p>
    <w:p w14:paraId="10E45DD7" w14:textId="77777777" w:rsidR="0059315D" w:rsidRPr="0059315D" w:rsidRDefault="0059315D" w:rsidP="0059315D">
      <w:pPr>
        <w:rPr>
          <w:lang w:eastAsia="ja-JP" w:bidi="ar-SA"/>
        </w:rPr>
      </w:pPr>
    </w:p>
    <w:p w14:paraId="628C1DF9" w14:textId="77777777" w:rsidR="0059315D" w:rsidRPr="0059315D" w:rsidRDefault="0059315D" w:rsidP="0059315D">
      <w:pPr>
        <w:rPr>
          <w:lang w:eastAsia="ja-JP" w:bidi="ar-SA"/>
        </w:rPr>
      </w:pPr>
    </w:p>
    <w:p w14:paraId="67434AE0" w14:textId="77777777" w:rsidR="0059315D" w:rsidRPr="0059315D" w:rsidRDefault="0059315D" w:rsidP="0059315D">
      <w:pPr>
        <w:rPr>
          <w:lang w:eastAsia="ja-JP" w:bidi="ar-SA"/>
        </w:rPr>
      </w:pPr>
    </w:p>
    <w:p w14:paraId="5BC5C98A" w14:textId="77777777" w:rsidR="0059315D" w:rsidRPr="0059315D" w:rsidRDefault="0059315D" w:rsidP="0059315D">
      <w:pPr>
        <w:rPr>
          <w:lang w:eastAsia="ja-JP" w:bidi="ar-SA"/>
        </w:rPr>
      </w:pPr>
    </w:p>
    <w:p w14:paraId="7E5B989F" w14:textId="77777777" w:rsidR="0059315D" w:rsidRPr="0059315D" w:rsidRDefault="0059315D" w:rsidP="0059315D">
      <w:pPr>
        <w:rPr>
          <w:lang w:eastAsia="ja-JP" w:bidi="ar-SA"/>
        </w:rPr>
      </w:pPr>
    </w:p>
    <w:p w14:paraId="2B155F58" w14:textId="77777777" w:rsidR="0059315D" w:rsidRPr="0059315D" w:rsidRDefault="0059315D" w:rsidP="0059315D">
      <w:pPr>
        <w:rPr>
          <w:lang w:eastAsia="ja-JP" w:bidi="ar-SA"/>
        </w:rPr>
      </w:pPr>
    </w:p>
    <w:p w14:paraId="483E8848" w14:textId="77777777" w:rsidR="0059315D" w:rsidRPr="0059315D" w:rsidRDefault="0059315D" w:rsidP="0059315D">
      <w:pPr>
        <w:rPr>
          <w:lang w:eastAsia="ja-JP" w:bidi="ar-SA"/>
        </w:rPr>
      </w:pPr>
    </w:p>
    <w:p w14:paraId="52872FC5" w14:textId="77777777" w:rsidR="0059315D" w:rsidRPr="0059315D" w:rsidRDefault="0059315D" w:rsidP="0059315D">
      <w:pPr>
        <w:rPr>
          <w:lang w:eastAsia="ja-JP" w:bidi="ar-SA"/>
        </w:rPr>
      </w:pPr>
    </w:p>
    <w:p w14:paraId="70F5B47B" w14:textId="77777777" w:rsidR="0059315D" w:rsidRPr="0059315D" w:rsidRDefault="0059315D" w:rsidP="0059315D">
      <w:pPr>
        <w:rPr>
          <w:lang w:eastAsia="ja-JP" w:bidi="ar-SA"/>
        </w:rPr>
      </w:pPr>
    </w:p>
    <w:p w14:paraId="024EE521" w14:textId="77777777" w:rsidR="0059315D" w:rsidRPr="0059315D" w:rsidRDefault="0059315D" w:rsidP="0059315D">
      <w:pPr>
        <w:rPr>
          <w:lang w:eastAsia="ja-JP" w:bidi="ar-SA"/>
        </w:rPr>
      </w:pPr>
    </w:p>
    <w:p w14:paraId="7A7B3438" w14:textId="77777777" w:rsidR="0059315D" w:rsidRPr="0059315D" w:rsidRDefault="0059315D" w:rsidP="0059315D">
      <w:pPr>
        <w:rPr>
          <w:lang w:eastAsia="ja-JP" w:bidi="ar-SA"/>
        </w:rPr>
      </w:pPr>
    </w:p>
    <w:p w14:paraId="09524675" w14:textId="77777777" w:rsidR="0059315D" w:rsidRPr="0059315D" w:rsidRDefault="0059315D" w:rsidP="0059315D">
      <w:pPr>
        <w:rPr>
          <w:lang w:eastAsia="ja-JP" w:bidi="ar-SA"/>
        </w:rPr>
      </w:pPr>
    </w:p>
    <w:p w14:paraId="3B2E343E" w14:textId="77777777" w:rsidR="0059315D" w:rsidRPr="0059315D" w:rsidRDefault="0059315D" w:rsidP="0059315D">
      <w:pPr>
        <w:rPr>
          <w:lang w:eastAsia="ja-JP" w:bidi="ar-SA"/>
        </w:rPr>
      </w:pPr>
    </w:p>
    <w:p w14:paraId="1CF1B4E6" w14:textId="77777777" w:rsidR="0059315D" w:rsidRPr="0059315D" w:rsidRDefault="0059315D" w:rsidP="0059315D">
      <w:pPr>
        <w:rPr>
          <w:lang w:eastAsia="ja-JP" w:bidi="ar-SA"/>
        </w:rPr>
      </w:pPr>
    </w:p>
    <w:p w14:paraId="72B8BD86" w14:textId="77777777" w:rsidR="0059315D" w:rsidRPr="0059315D" w:rsidRDefault="0059315D" w:rsidP="0059315D">
      <w:pPr>
        <w:rPr>
          <w:lang w:eastAsia="ja-JP" w:bidi="ar-SA"/>
        </w:rPr>
      </w:pPr>
    </w:p>
    <w:p w14:paraId="5858DD81" w14:textId="77777777" w:rsidR="0059315D" w:rsidRPr="0059315D" w:rsidRDefault="0059315D" w:rsidP="0059315D">
      <w:pPr>
        <w:rPr>
          <w:lang w:eastAsia="ja-JP" w:bidi="ar-SA"/>
        </w:rPr>
      </w:pPr>
    </w:p>
    <w:p w14:paraId="18D1A39C" w14:textId="77777777" w:rsidR="0059315D" w:rsidRPr="0059315D" w:rsidRDefault="0059315D" w:rsidP="0059315D">
      <w:pPr>
        <w:rPr>
          <w:lang w:eastAsia="ja-JP" w:bidi="ar-SA"/>
        </w:rPr>
      </w:pPr>
    </w:p>
    <w:p w14:paraId="30C825F8" w14:textId="77777777" w:rsidR="0059315D" w:rsidRPr="0059315D" w:rsidRDefault="0059315D" w:rsidP="0059315D">
      <w:pPr>
        <w:rPr>
          <w:lang w:eastAsia="ja-JP" w:bidi="ar-SA"/>
        </w:rPr>
      </w:pPr>
    </w:p>
    <w:p w14:paraId="0F80C7B1" w14:textId="096570AA" w:rsidR="002719A4" w:rsidRDefault="0059315D" w:rsidP="0059315D">
      <w:pPr>
        <w:tabs>
          <w:tab w:val="left" w:pos="3225"/>
        </w:tabs>
        <w:rPr>
          <w:lang w:eastAsia="ja-JP" w:bidi="ar-SA"/>
        </w:rPr>
      </w:pPr>
      <w:r>
        <w:rPr>
          <w:lang w:eastAsia="ja-JP" w:bidi="ar-SA"/>
        </w:rPr>
        <w:tab/>
      </w:r>
    </w:p>
    <w:p w14:paraId="139FEDDF" w14:textId="77777777" w:rsidR="0059315D" w:rsidRDefault="0059315D" w:rsidP="0059315D">
      <w:pPr>
        <w:tabs>
          <w:tab w:val="left" w:pos="3225"/>
        </w:tabs>
        <w:rPr>
          <w:lang w:eastAsia="ja-JP" w:bidi="ar-SA"/>
        </w:rPr>
      </w:pPr>
    </w:p>
    <w:p w14:paraId="23393100" w14:textId="0F293F35" w:rsidR="0059315D" w:rsidRDefault="0059315D" w:rsidP="0059315D">
      <w:pPr>
        <w:tabs>
          <w:tab w:val="left" w:pos="322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5DC55E8" wp14:editId="47DD8DC6">
            <wp:simplePos x="0" y="0"/>
            <wp:positionH relativeFrom="column">
              <wp:posOffset>698500</wp:posOffset>
            </wp:positionH>
            <wp:positionV relativeFrom="paragraph">
              <wp:posOffset>-789305</wp:posOffset>
            </wp:positionV>
            <wp:extent cx="4314825" cy="6243320"/>
            <wp:effectExtent l="0" t="0" r="9525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2" t="8761" r="33416" b="5438"/>
                    <a:stretch/>
                  </pic:blipFill>
                  <pic:spPr bwMode="auto">
                    <a:xfrm>
                      <a:off x="0" y="0"/>
                      <a:ext cx="4314825" cy="624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53BC1" w14:textId="2D1551ED" w:rsidR="003A3740" w:rsidRDefault="003A3740" w:rsidP="0059315D">
      <w:pPr>
        <w:tabs>
          <w:tab w:val="left" w:pos="3225"/>
        </w:tabs>
        <w:rPr>
          <w:lang w:eastAsia="ja-JP" w:bidi="ar-SA"/>
        </w:rPr>
      </w:pPr>
    </w:p>
    <w:p w14:paraId="3F15A722" w14:textId="77777777" w:rsidR="003A3740" w:rsidRPr="003A3740" w:rsidRDefault="003A3740" w:rsidP="003A3740">
      <w:pPr>
        <w:rPr>
          <w:lang w:eastAsia="ja-JP" w:bidi="ar-SA"/>
        </w:rPr>
      </w:pPr>
    </w:p>
    <w:p w14:paraId="386B6B7D" w14:textId="77777777" w:rsidR="003A3740" w:rsidRPr="003A3740" w:rsidRDefault="003A3740" w:rsidP="003A3740">
      <w:pPr>
        <w:rPr>
          <w:lang w:eastAsia="ja-JP" w:bidi="ar-SA"/>
        </w:rPr>
      </w:pPr>
    </w:p>
    <w:p w14:paraId="16178082" w14:textId="77777777" w:rsidR="003A3740" w:rsidRPr="003A3740" w:rsidRDefault="003A3740" w:rsidP="003A3740">
      <w:pPr>
        <w:rPr>
          <w:lang w:eastAsia="ja-JP" w:bidi="ar-SA"/>
        </w:rPr>
      </w:pPr>
    </w:p>
    <w:p w14:paraId="72829450" w14:textId="77777777" w:rsidR="003A3740" w:rsidRPr="003A3740" w:rsidRDefault="003A3740" w:rsidP="003A3740">
      <w:pPr>
        <w:rPr>
          <w:lang w:eastAsia="ja-JP" w:bidi="ar-SA"/>
        </w:rPr>
      </w:pPr>
    </w:p>
    <w:p w14:paraId="637AAB59" w14:textId="77777777" w:rsidR="003A3740" w:rsidRPr="003A3740" w:rsidRDefault="003A3740" w:rsidP="003A3740">
      <w:pPr>
        <w:rPr>
          <w:lang w:eastAsia="ja-JP" w:bidi="ar-SA"/>
        </w:rPr>
      </w:pPr>
    </w:p>
    <w:p w14:paraId="1793B92B" w14:textId="77777777" w:rsidR="003A3740" w:rsidRPr="003A3740" w:rsidRDefault="003A3740" w:rsidP="003A3740">
      <w:pPr>
        <w:rPr>
          <w:lang w:eastAsia="ja-JP" w:bidi="ar-SA"/>
        </w:rPr>
      </w:pPr>
    </w:p>
    <w:p w14:paraId="62987CCE" w14:textId="77777777" w:rsidR="003A3740" w:rsidRPr="003A3740" w:rsidRDefault="003A3740" w:rsidP="003A3740">
      <w:pPr>
        <w:rPr>
          <w:lang w:eastAsia="ja-JP" w:bidi="ar-SA"/>
        </w:rPr>
      </w:pPr>
    </w:p>
    <w:p w14:paraId="78E2EF6A" w14:textId="77777777" w:rsidR="003A3740" w:rsidRPr="003A3740" w:rsidRDefault="003A3740" w:rsidP="003A3740">
      <w:pPr>
        <w:rPr>
          <w:lang w:eastAsia="ja-JP" w:bidi="ar-SA"/>
        </w:rPr>
      </w:pPr>
    </w:p>
    <w:p w14:paraId="006EBFED" w14:textId="77777777" w:rsidR="003A3740" w:rsidRPr="003A3740" w:rsidRDefault="003A3740" w:rsidP="003A3740">
      <w:pPr>
        <w:rPr>
          <w:lang w:eastAsia="ja-JP" w:bidi="ar-SA"/>
        </w:rPr>
      </w:pPr>
    </w:p>
    <w:p w14:paraId="3C8BC4D0" w14:textId="77777777" w:rsidR="003A3740" w:rsidRPr="003A3740" w:rsidRDefault="003A3740" w:rsidP="003A3740">
      <w:pPr>
        <w:rPr>
          <w:lang w:eastAsia="ja-JP" w:bidi="ar-SA"/>
        </w:rPr>
      </w:pPr>
    </w:p>
    <w:p w14:paraId="765BFC3B" w14:textId="77777777" w:rsidR="003A3740" w:rsidRPr="003A3740" w:rsidRDefault="003A3740" w:rsidP="003A3740">
      <w:pPr>
        <w:rPr>
          <w:lang w:eastAsia="ja-JP" w:bidi="ar-SA"/>
        </w:rPr>
      </w:pPr>
    </w:p>
    <w:p w14:paraId="075AE2F9" w14:textId="77777777" w:rsidR="003A3740" w:rsidRPr="003A3740" w:rsidRDefault="003A3740" w:rsidP="003A3740">
      <w:pPr>
        <w:rPr>
          <w:lang w:eastAsia="ja-JP" w:bidi="ar-SA"/>
        </w:rPr>
      </w:pPr>
    </w:p>
    <w:p w14:paraId="6370E91C" w14:textId="77777777" w:rsidR="003A3740" w:rsidRPr="003A3740" w:rsidRDefault="003A3740" w:rsidP="003A3740">
      <w:pPr>
        <w:rPr>
          <w:lang w:eastAsia="ja-JP" w:bidi="ar-SA"/>
        </w:rPr>
      </w:pPr>
    </w:p>
    <w:p w14:paraId="4213CAD6" w14:textId="77777777" w:rsidR="003A3740" w:rsidRPr="003A3740" w:rsidRDefault="003A3740" w:rsidP="003A3740">
      <w:pPr>
        <w:rPr>
          <w:lang w:eastAsia="ja-JP" w:bidi="ar-SA"/>
        </w:rPr>
      </w:pPr>
    </w:p>
    <w:p w14:paraId="57083590" w14:textId="77777777" w:rsidR="003A3740" w:rsidRPr="003A3740" w:rsidRDefault="003A3740" w:rsidP="003A3740">
      <w:pPr>
        <w:rPr>
          <w:lang w:eastAsia="ja-JP" w:bidi="ar-SA"/>
        </w:rPr>
      </w:pPr>
    </w:p>
    <w:p w14:paraId="01E003D4" w14:textId="77777777" w:rsidR="003A3740" w:rsidRPr="003A3740" w:rsidRDefault="003A3740" w:rsidP="003A3740">
      <w:pPr>
        <w:rPr>
          <w:lang w:eastAsia="ja-JP" w:bidi="ar-SA"/>
        </w:rPr>
      </w:pPr>
    </w:p>
    <w:p w14:paraId="2AFA346B" w14:textId="77777777" w:rsidR="003A3740" w:rsidRPr="003A3740" w:rsidRDefault="003A3740" w:rsidP="003A3740">
      <w:pPr>
        <w:rPr>
          <w:lang w:eastAsia="ja-JP" w:bidi="ar-SA"/>
        </w:rPr>
      </w:pPr>
    </w:p>
    <w:p w14:paraId="7C5FBF7B" w14:textId="77777777" w:rsidR="003A3740" w:rsidRPr="003A3740" w:rsidRDefault="003A3740" w:rsidP="003A3740">
      <w:pPr>
        <w:rPr>
          <w:lang w:eastAsia="ja-JP" w:bidi="ar-SA"/>
        </w:rPr>
      </w:pPr>
    </w:p>
    <w:p w14:paraId="78B61C47" w14:textId="77777777" w:rsidR="003A3740" w:rsidRPr="003A3740" w:rsidRDefault="003A3740" w:rsidP="003A3740">
      <w:pPr>
        <w:rPr>
          <w:lang w:eastAsia="ja-JP" w:bidi="ar-SA"/>
        </w:rPr>
      </w:pPr>
    </w:p>
    <w:p w14:paraId="1455562B" w14:textId="77777777" w:rsidR="003A3740" w:rsidRPr="003A3740" w:rsidRDefault="003A3740" w:rsidP="003A3740">
      <w:pPr>
        <w:rPr>
          <w:lang w:eastAsia="ja-JP" w:bidi="ar-SA"/>
        </w:rPr>
      </w:pPr>
    </w:p>
    <w:p w14:paraId="25F4BEBA" w14:textId="28D77BD3" w:rsidR="003A3740" w:rsidRDefault="003A3740" w:rsidP="003A3740">
      <w:pPr>
        <w:rPr>
          <w:lang w:eastAsia="ja-JP" w:bidi="ar-SA"/>
        </w:rPr>
      </w:pPr>
    </w:p>
    <w:p w14:paraId="6DB61D13" w14:textId="1D97A153" w:rsidR="003A3740" w:rsidRDefault="00F43118" w:rsidP="003A3740">
      <w:pPr>
        <w:pStyle w:val="PargrafodaLista"/>
        <w:numPr>
          <w:ilvl w:val="0"/>
          <w:numId w:val="6"/>
        </w:numPr>
        <w:tabs>
          <w:tab w:val="left" w:pos="115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</w:t>
      </w:r>
      <w:r w:rsidR="003A3740">
        <w:rPr>
          <w:sz w:val="28"/>
          <w:szCs w:val="28"/>
          <w:lang w:eastAsia="ja-JP" w:bidi="ar-SA"/>
        </w:rPr>
        <w:t>e texto é uma:</w:t>
      </w:r>
    </w:p>
    <w:p w14:paraId="31D9DBA1" w14:textId="0DCB782C" w:rsidR="003A3740" w:rsidRPr="003A3740" w:rsidRDefault="003A3740" w:rsidP="003A3740">
      <w:pPr>
        <w:rPr>
          <w:sz w:val="28"/>
          <w:szCs w:val="28"/>
          <w:lang w:eastAsia="ja-JP" w:bidi="ar-SA"/>
        </w:rPr>
      </w:pPr>
    </w:p>
    <w:p w14:paraId="51CDEACD" w14:textId="2BD4ECA6" w:rsidR="003A3740" w:rsidRDefault="003A3740" w:rsidP="003A3740">
      <w:pPr>
        <w:tabs>
          <w:tab w:val="left" w:pos="870"/>
          <w:tab w:val="left" w:pos="4110"/>
          <w:tab w:val="left" w:pos="7335"/>
        </w:tabs>
        <w:rPr>
          <w:sz w:val="28"/>
          <w:szCs w:val="28"/>
          <w:lang w:eastAsia="ja-JP" w:bidi="ar-SA"/>
        </w:rPr>
      </w:pPr>
      <w:r w:rsidRPr="003A3740">
        <w:rPr>
          <w:sz w:val="28"/>
          <w:szCs w:val="28"/>
          <w:lang w:eastAsia="ja-JP" w:bidi="ar-SA"/>
        </w:rPr>
        <w:tab/>
      </w:r>
      <w:proofErr w:type="gramStart"/>
      <w:r w:rsidRPr="003A3740">
        <w:rPr>
          <w:sz w:val="28"/>
          <w:szCs w:val="28"/>
          <w:lang w:eastAsia="ja-JP" w:bidi="ar-SA"/>
        </w:rPr>
        <w:t xml:space="preserve">(       </w:t>
      </w:r>
      <w:proofErr w:type="gramEnd"/>
      <w:r w:rsidRPr="003A3740">
        <w:rPr>
          <w:sz w:val="28"/>
          <w:szCs w:val="28"/>
          <w:lang w:eastAsia="ja-JP" w:bidi="ar-SA"/>
        </w:rPr>
        <w:t>) receita</w:t>
      </w:r>
      <w:r w:rsidRPr="003A3740">
        <w:rPr>
          <w:sz w:val="28"/>
          <w:szCs w:val="28"/>
          <w:lang w:eastAsia="ja-JP" w:bidi="ar-SA"/>
        </w:rPr>
        <w:tab/>
        <w:t>(       ) carta</w:t>
      </w:r>
      <w:r w:rsidRPr="003A3740">
        <w:rPr>
          <w:sz w:val="28"/>
          <w:szCs w:val="28"/>
          <w:lang w:eastAsia="ja-JP" w:bidi="ar-SA"/>
        </w:rPr>
        <w:tab/>
        <w:t>(       ) fábula</w:t>
      </w:r>
    </w:p>
    <w:p w14:paraId="2287728D" w14:textId="41424152" w:rsidR="003A3740" w:rsidRDefault="003A3740" w:rsidP="003A3740">
      <w:pPr>
        <w:rPr>
          <w:sz w:val="28"/>
          <w:szCs w:val="28"/>
          <w:lang w:eastAsia="ja-JP" w:bidi="ar-SA"/>
        </w:rPr>
      </w:pPr>
    </w:p>
    <w:p w14:paraId="25D0C62D" w14:textId="3BA81A66" w:rsidR="0059315D" w:rsidRDefault="003A3740" w:rsidP="003A3740">
      <w:pPr>
        <w:pStyle w:val="PargrafodaLista"/>
        <w:numPr>
          <w:ilvl w:val="0"/>
          <w:numId w:val="6"/>
        </w:numPr>
        <w:tabs>
          <w:tab w:val="left" w:pos="115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que esta receita nos ensina? </w:t>
      </w:r>
    </w:p>
    <w:p w14:paraId="3B0983A9" w14:textId="77777777" w:rsidR="003A3740" w:rsidRDefault="003A3740" w:rsidP="003A3740">
      <w:pPr>
        <w:pStyle w:val="PargrafodaLista"/>
        <w:tabs>
          <w:tab w:val="left" w:pos="1155"/>
        </w:tabs>
        <w:ind w:left="1515"/>
        <w:rPr>
          <w:sz w:val="28"/>
          <w:szCs w:val="28"/>
          <w:lang w:eastAsia="ja-JP" w:bidi="ar-SA"/>
        </w:rPr>
      </w:pPr>
    </w:p>
    <w:p w14:paraId="770CC49B" w14:textId="77DEFD82" w:rsidR="003A3740" w:rsidRDefault="003A3740" w:rsidP="003A3740">
      <w:pPr>
        <w:pStyle w:val="PargrafodaLista"/>
        <w:tabs>
          <w:tab w:val="left" w:pos="1155"/>
        </w:tabs>
        <w:ind w:left="151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</w:t>
      </w:r>
    </w:p>
    <w:p w14:paraId="3FDF62D3" w14:textId="77777777" w:rsidR="003A3740" w:rsidRDefault="003A3740" w:rsidP="003A3740">
      <w:pPr>
        <w:pStyle w:val="PargrafodaLista"/>
        <w:tabs>
          <w:tab w:val="left" w:pos="1155"/>
        </w:tabs>
        <w:ind w:left="1515"/>
        <w:rPr>
          <w:sz w:val="28"/>
          <w:szCs w:val="28"/>
          <w:lang w:eastAsia="ja-JP" w:bidi="ar-SA"/>
        </w:rPr>
      </w:pPr>
    </w:p>
    <w:p w14:paraId="4547B84D" w14:textId="77777777" w:rsidR="003A3740" w:rsidRDefault="003A3740" w:rsidP="003A3740">
      <w:pPr>
        <w:pStyle w:val="PargrafodaLista"/>
        <w:tabs>
          <w:tab w:val="left" w:pos="1155"/>
        </w:tabs>
        <w:ind w:left="1515"/>
        <w:rPr>
          <w:sz w:val="28"/>
          <w:szCs w:val="28"/>
          <w:lang w:eastAsia="ja-JP" w:bidi="ar-SA"/>
        </w:rPr>
      </w:pPr>
    </w:p>
    <w:p w14:paraId="6B762F4C" w14:textId="77777777" w:rsidR="003A3740" w:rsidRDefault="003A3740" w:rsidP="003A3740">
      <w:pPr>
        <w:pStyle w:val="PargrafodaLista"/>
        <w:tabs>
          <w:tab w:val="left" w:pos="1155"/>
        </w:tabs>
        <w:ind w:left="1515"/>
        <w:rPr>
          <w:sz w:val="28"/>
          <w:szCs w:val="28"/>
          <w:lang w:eastAsia="ja-JP" w:bidi="ar-SA"/>
        </w:rPr>
      </w:pPr>
    </w:p>
    <w:p w14:paraId="7E630F06" w14:textId="028DCBC4" w:rsidR="003A3740" w:rsidRDefault="003A3740" w:rsidP="003A3740">
      <w:pPr>
        <w:pStyle w:val="PargrafodaLista"/>
        <w:numPr>
          <w:ilvl w:val="0"/>
          <w:numId w:val="6"/>
        </w:numPr>
        <w:tabs>
          <w:tab w:val="left" w:pos="115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Faça uma lista </w:t>
      </w:r>
      <w:r w:rsidR="00F43118">
        <w:rPr>
          <w:sz w:val="28"/>
          <w:szCs w:val="28"/>
          <w:lang w:eastAsia="ja-JP" w:bidi="ar-SA"/>
        </w:rPr>
        <w:t xml:space="preserve">em ordem alfabética </w:t>
      </w:r>
      <w:r>
        <w:rPr>
          <w:sz w:val="28"/>
          <w:szCs w:val="28"/>
          <w:lang w:eastAsia="ja-JP" w:bidi="ar-SA"/>
        </w:rPr>
        <w:t>dos ingredientes necessários para fazer e</w:t>
      </w:r>
      <w:r w:rsidR="00F43118">
        <w:rPr>
          <w:sz w:val="28"/>
          <w:szCs w:val="28"/>
          <w:lang w:eastAsia="ja-JP" w:bidi="ar-SA"/>
        </w:rPr>
        <w:t>ssa receita.</w:t>
      </w:r>
    </w:p>
    <w:p w14:paraId="4012FF85" w14:textId="33E174AC" w:rsidR="003A3740" w:rsidRDefault="003A3740" w:rsidP="003A3740">
      <w:pPr>
        <w:rPr>
          <w:lang w:eastAsia="ja-JP" w:bidi="ar-SA"/>
        </w:rPr>
      </w:pPr>
    </w:p>
    <w:p w14:paraId="6B45BEC7" w14:textId="3044BA4B" w:rsid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4A1F5D22" w14:textId="57AB9A06" w:rsidR="003A3740" w:rsidRDefault="003A3740" w:rsidP="003A3740">
      <w:pPr>
        <w:tabs>
          <w:tab w:val="left" w:pos="2475"/>
        </w:tabs>
        <w:rPr>
          <w:lang w:eastAsia="ja-JP" w:bidi="ar-SA"/>
        </w:rPr>
      </w:pPr>
    </w:p>
    <w:p w14:paraId="6D40BCA8" w14:textId="018BD10D" w:rsid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71F29CEC" w14:textId="77777777" w:rsidR="003A3740" w:rsidRPr="003A3740" w:rsidRDefault="003A3740" w:rsidP="003A3740">
      <w:pPr>
        <w:rPr>
          <w:lang w:eastAsia="ja-JP" w:bidi="ar-SA"/>
        </w:rPr>
      </w:pPr>
    </w:p>
    <w:p w14:paraId="211F5A9C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4AE3E0E6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</w:p>
    <w:p w14:paraId="2337A34F" w14:textId="77777777" w:rsidR="003A3740" w:rsidRP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6BDF943F" w14:textId="2880D9AE" w:rsidR="003A3740" w:rsidRDefault="003A3740" w:rsidP="003A3740">
      <w:pPr>
        <w:tabs>
          <w:tab w:val="left" w:pos="2460"/>
        </w:tabs>
        <w:rPr>
          <w:lang w:eastAsia="ja-JP" w:bidi="ar-SA"/>
        </w:rPr>
      </w:pPr>
    </w:p>
    <w:p w14:paraId="422D9BC9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6ABE3918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</w:p>
    <w:p w14:paraId="1EA14E13" w14:textId="77777777" w:rsidR="003A3740" w:rsidRP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722BA2BA" w14:textId="2D3CE826" w:rsidR="003A3740" w:rsidRDefault="003A3740" w:rsidP="003A3740">
      <w:pPr>
        <w:tabs>
          <w:tab w:val="left" w:pos="2460"/>
        </w:tabs>
        <w:rPr>
          <w:lang w:eastAsia="ja-JP" w:bidi="ar-SA"/>
        </w:rPr>
      </w:pPr>
    </w:p>
    <w:p w14:paraId="69208F1B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211EEE4E" w14:textId="77777777" w:rsidR="003A3740" w:rsidRDefault="003A3740" w:rsidP="003A3740">
      <w:pPr>
        <w:tabs>
          <w:tab w:val="left" w:pos="2475"/>
        </w:tabs>
        <w:rPr>
          <w:lang w:eastAsia="ja-JP" w:bidi="ar-SA"/>
        </w:rPr>
      </w:pPr>
    </w:p>
    <w:p w14:paraId="3AA8E49A" w14:textId="77777777" w:rsidR="003A3740" w:rsidRPr="003A3740" w:rsidRDefault="003A3740" w:rsidP="003A3740">
      <w:pPr>
        <w:tabs>
          <w:tab w:val="left" w:pos="247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</w:t>
      </w:r>
    </w:p>
    <w:p w14:paraId="14A2CAF4" w14:textId="4450C19D" w:rsidR="003A3740" w:rsidRDefault="003A3740" w:rsidP="003A3740">
      <w:pPr>
        <w:tabs>
          <w:tab w:val="left" w:pos="2460"/>
        </w:tabs>
        <w:rPr>
          <w:lang w:eastAsia="ja-JP" w:bidi="ar-SA"/>
        </w:rPr>
      </w:pPr>
    </w:p>
    <w:p w14:paraId="7C56BF9C" w14:textId="3150BC42" w:rsidR="003A3740" w:rsidRDefault="003A3740" w:rsidP="003A3740">
      <w:pPr>
        <w:pStyle w:val="PargrafodaLista"/>
        <w:numPr>
          <w:ilvl w:val="0"/>
          <w:numId w:val="6"/>
        </w:numPr>
        <w:tabs>
          <w:tab w:val="left" w:pos="246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 receita tem duas partes: os i</w:t>
      </w:r>
      <w:r w:rsidR="00F43118">
        <w:rPr>
          <w:sz w:val="28"/>
          <w:szCs w:val="28"/>
          <w:lang w:eastAsia="ja-JP" w:bidi="ar-SA"/>
        </w:rPr>
        <w:t>ngredientes e o modo de preparo</w:t>
      </w:r>
      <w:r>
        <w:rPr>
          <w:sz w:val="28"/>
          <w:szCs w:val="28"/>
          <w:lang w:eastAsia="ja-JP" w:bidi="ar-SA"/>
        </w:rPr>
        <w:t xml:space="preserve">. Explique para que </w:t>
      </w:r>
      <w:proofErr w:type="gramStart"/>
      <w:r>
        <w:rPr>
          <w:sz w:val="28"/>
          <w:szCs w:val="28"/>
          <w:lang w:eastAsia="ja-JP" w:bidi="ar-SA"/>
        </w:rPr>
        <w:t>serve</w:t>
      </w:r>
      <w:proofErr w:type="gramEnd"/>
      <w:r>
        <w:rPr>
          <w:sz w:val="28"/>
          <w:szCs w:val="28"/>
          <w:lang w:eastAsia="ja-JP" w:bidi="ar-SA"/>
        </w:rPr>
        <w:t xml:space="preserve"> cada uma dessas partes.</w:t>
      </w:r>
    </w:p>
    <w:p w14:paraId="67AAA820" w14:textId="1900C598" w:rsidR="003A3740" w:rsidRDefault="003A3740" w:rsidP="003A3740">
      <w:pPr>
        <w:rPr>
          <w:lang w:eastAsia="ja-JP" w:bidi="ar-SA"/>
        </w:rPr>
      </w:pPr>
    </w:p>
    <w:p w14:paraId="4DA91642" w14:textId="494E2E62" w:rsidR="003A3740" w:rsidRDefault="003A3740" w:rsidP="003A3740">
      <w:pPr>
        <w:tabs>
          <w:tab w:val="left" w:pos="1575"/>
        </w:tabs>
        <w:ind w:left="1515"/>
        <w:rPr>
          <w:lang w:eastAsia="ja-JP" w:bidi="ar-SA"/>
        </w:rPr>
      </w:pPr>
      <w:r>
        <w:rPr>
          <w:lang w:eastAsia="ja-JP" w:bidi="ar-SA"/>
        </w:rPr>
        <w:t>INGREDIENTES: _________________________________________________________________________________________________________________________________________________________________________________________________________</w:t>
      </w:r>
    </w:p>
    <w:p w14:paraId="575642D0" w14:textId="234DFDE8" w:rsidR="003A3740" w:rsidRDefault="003A3740" w:rsidP="003A3740">
      <w:pPr>
        <w:rPr>
          <w:lang w:eastAsia="ja-JP" w:bidi="ar-SA"/>
        </w:rPr>
      </w:pPr>
    </w:p>
    <w:p w14:paraId="021266AE" w14:textId="65D9F748" w:rsidR="003A3740" w:rsidRDefault="003A3740" w:rsidP="003A3740">
      <w:pPr>
        <w:tabs>
          <w:tab w:val="left" w:pos="1590"/>
        </w:tabs>
        <w:rPr>
          <w:lang w:eastAsia="ja-JP" w:bidi="ar-SA"/>
        </w:rPr>
      </w:pPr>
      <w:r>
        <w:rPr>
          <w:lang w:eastAsia="ja-JP" w:bidi="ar-SA"/>
        </w:rPr>
        <w:tab/>
        <w:t>MODO DE PREPARO:</w:t>
      </w:r>
    </w:p>
    <w:p w14:paraId="793241FA" w14:textId="77777777" w:rsidR="003A3740" w:rsidRDefault="003A3740" w:rsidP="003A3740">
      <w:pPr>
        <w:tabs>
          <w:tab w:val="left" w:pos="1575"/>
        </w:tabs>
        <w:ind w:left="1515"/>
        <w:rPr>
          <w:lang w:eastAsia="ja-JP" w:bidi="ar-SA"/>
        </w:rPr>
      </w:pPr>
      <w:r>
        <w:rPr>
          <w:lang w:eastAsia="ja-JP" w:bidi="ar-SA"/>
        </w:rPr>
        <w:tab/>
        <w:t>_________________________________________________________________________________________________________________________________________________________________________________________________________</w:t>
      </w:r>
    </w:p>
    <w:p w14:paraId="1819FB86" w14:textId="77777777" w:rsidR="003A3740" w:rsidRDefault="003A3740" w:rsidP="003A3740">
      <w:pPr>
        <w:rPr>
          <w:lang w:eastAsia="ja-JP" w:bidi="ar-SA"/>
        </w:rPr>
      </w:pPr>
    </w:p>
    <w:p w14:paraId="75F08162" w14:textId="26A092F3" w:rsidR="003A3740" w:rsidRPr="003A3740" w:rsidRDefault="003A3740" w:rsidP="003A3740">
      <w:pPr>
        <w:tabs>
          <w:tab w:val="left" w:pos="1590"/>
        </w:tabs>
        <w:rPr>
          <w:lang w:eastAsia="ja-JP" w:bidi="ar-SA"/>
        </w:rPr>
      </w:pPr>
    </w:p>
    <w:sectPr w:rsidR="003A3740" w:rsidRPr="003A3740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4C2FB" w14:textId="77777777" w:rsidR="00FA107B" w:rsidRDefault="00FA107B">
      <w:pPr>
        <w:spacing w:before="0"/>
      </w:pPr>
      <w:r>
        <w:separator/>
      </w:r>
    </w:p>
  </w:endnote>
  <w:endnote w:type="continuationSeparator" w:id="0">
    <w:p w14:paraId="21B757A5" w14:textId="77777777" w:rsidR="00FA107B" w:rsidRDefault="00FA10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51AC9" w14:textId="77777777" w:rsidR="00FA107B" w:rsidRDefault="00FA107B">
      <w:pPr>
        <w:spacing w:before="0"/>
      </w:pPr>
      <w:r>
        <w:separator/>
      </w:r>
    </w:p>
  </w:footnote>
  <w:footnote w:type="continuationSeparator" w:id="0">
    <w:p w14:paraId="1ED80215" w14:textId="77777777" w:rsidR="00FA107B" w:rsidRDefault="00FA107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43D"/>
    <w:multiLevelType w:val="hybridMultilevel"/>
    <w:tmpl w:val="EB34B754"/>
    <w:lvl w:ilvl="0" w:tplc="B678954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1610"/>
    <w:multiLevelType w:val="hybridMultilevel"/>
    <w:tmpl w:val="14462814"/>
    <w:lvl w:ilvl="0" w:tplc="0416000B">
      <w:start w:val="1"/>
      <w:numFmt w:val="bullet"/>
      <w:lvlText w:val=""/>
      <w:lvlJc w:val="left"/>
      <w:pPr>
        <w:ind w:left="10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1C940DBB"/>
    <w:multiLevelType w:val="hybridMultilevel"/>
    <w:tmpl w:val="63BA64D4"/>
    <w:lvl w:ilvl="0" w:tplc="A4F61E8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35" w:hanging="360"/>
      </w:pPr>
    </w:lvl>
    <w:lvl w:ilvl="2" w:tplc="0416001B" w:tentative="1">
      <w:start w:val="1"/>
      <w:numFmt w:val="lowerRoman"/>
      <w:lvlText w:val="%3."/>
      <w:lvlJc w:val="right"/>
      <w:pPr>
        <w:ind w:left="2955" w:hanging="180"/>
      </w:pPr>
    </w:lvl>
    <w:lvl w:ilvl="3" w:tplc="0416000F" w:tentative="1">
      <w:start w:val="1"/>
      <w:numFmt w:val="decimal"/>
      <w:lvlText w:val="%4."/>
      <w:lvlJc w:val="left"/>
      <w:pPr>
        <w:ind w:left="3675" w:hanging="360"/>
      </w:pPr>
    </w:lvl>
    <w:lvl w:ilvl="4" w:tplc="04160019" w:tentative="1">
      <w:start w:val="1"/>
      <w:numFmt w:val="lowerLetter"/>
      <w:lvlText w:val="%5."/>
      <w:lvlJc w:val="left"/>
      <w:pPr>
        <w:ind w:left="4395" w:hanging="360"/>
      </w:pPr>
    </w:lvl>
    <w:lvl w:ilvl="5" w:tplc="0416001B" w:tentative="1">
      <w:start w:val="1"/>
      <w:numFmt w:val="lowerRoman"/>
      <w:lvlText w:val="%6."/>
      <w:lvlJc w:val="right"/>
      <w:pPr>
        <w:ind w:left="5115" w:hanging="180"/>
      </w:pPr>
    </w:lvl>
    <w:lvl w:ilvl="6" w:tplc="0416000F" w:tentative="1">
      <w:start w:val="1"/>
      <w:numFmt w:val="decimal"/>
      <w:lvlText w:val="%7."/>
      <w:lvlJc w:val="left"/>
      <w:pPr>
        <w:ind w:left="5835" w:hanging="360"/>
      </w:pPr>
    </w:lvl>
    <w:lvl w:ilvl="7" w:tplc="04160019" w:tentative="1">
      <w:start w:val="1"/>
      <w:numFmt w:val="lowerLetter"/>
      <w:lvlText w:val="%8."/>
      <w:lvlJc w:val="left"/>
      <w:pPr>
        <w:ind w:left="6555" w:hanging="360"/>
      </w:pPr>
    </w:lvl>
    <w:lvl w:ilvl="8" w:tplc="0416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1E0020FA"/>
    <w:multiLevelType w:val="hybridMultilevel"/>
    <w:tmpl w:val="93FE1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314ED"/>
    <w:multiLevelType w:val="hybridMultilevel"/>
    <w:tmpl w:val="91362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631CE"/>
    <w:multiLevelType w:val="hybridMultilevel"/>
    <w:tmpl w:val="15744E2A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6">
    <w:nsid w:val="6C41495A"/>
    <w:multiLevelType w:val="hybridMultilevel"/>
    <w:tmpl w:val="CBE82372"/>
    <w:lvl w:ilvl="0" w:tplc="A45A915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63E1"/>
    <w:rsid w:val="00037D16"/>
    <w:rsid w:val="000473A9"/>
    <w:rsid w:val="00052107"/>
    <w:rsid w:val="0006104A"/>
    <w:rsid w:val="000815F7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A5A8A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63F0A"/>
    <w:rsid w:val="002719A4"/>
    <w:rsid w:val="00281E61"/>
    <w:rsid w:val="0029651C"/>
    <w:rsid w:val="00297E95"/>
    <w:rsid w:val="002A4A89"/>
    <w:rsid w:val="002B4FF4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A3740"/>
    <w:rsid w:val="003A4216"/>
    <w:rsid w:val="003C6D86"/>
    <w:rsid w:val="003F7845"/>
    <w:rsid w:val="0040783A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92A34"/>
    <w:rsid w:val="0059315D"/>
    <w:rsid w:val="005B7D01"/>
    <w:rsid w:val="005D1A88"/>
    <w:rsid w:val="00614851"/>
    <w:rsid w:val="006176AA"/>
    <w:rsid w:val="006204C7"/>
    <w:rsid w:val="00627056"/>
    <w:rsid w:val="00632B00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84659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E7DD5"/>
    <w:rsid w:val="007F48E6"/>
    <w:rsid w:val="00831045"/>
    <w:rsid w:val="00843F5B"/>
    <w:rsid w:val="00844B19"/>
    <w:rsid w:val="008653BD"/>
    <w:rsid w:val="0087417A"/>
    <w:rsid w:val="008C1B20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7EB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9F57EC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1E84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4454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46047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B56FA"/>
    <w:rsid w:val="00ED3636"/>
    <w:rsid w:val="00ED66E9"/>
    <w:rsid w:val="00F247AD"/>
    <w:rsid w:val="00F303E6"/>
    <w:rsid w:val="00F43118"/>
    <w:rsid w:val="00F466CC"/>
    <w:rsid w:val="00F60171"/>
    <w:rsid w:val="00F81791"/>
    <w:rsid w:val="00F87A43"/>
    <w:rsid w:val="00F92BFC"/>
    <w:rsid w:val="00FA107B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2020-06-15T12:22:00Z</dcterms:created>
  <dcterms:modified xsi:type="dcterms:W3CDTF">2020-06-15T12:22:00Z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