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423" w:rsidRDefault="009E1307" w:rsidP="009E1307">
      <w:pPr>
        <w:pStyle w:val="01Ttulo-IEIJ"/>
      </w:pPr>
      <w:r>
        <w:t>história</w:t>
      </w:r>
    </w:p>
    <w:p w:rsidR="009E1307" w:rsidRPr="009E1307" w:rsidRDefault="009E1307" w:rsidP="009E1307">
      <w:pPr>
        <w:pStyle w:val="02Subttulo-IEIJ"/>
        <w:ind w:firstLine="709"/>
      </w:pPr>
      <w:r>
        <w:t xml:space="preserve">Qual é, hoje, o lugar onde Smith e companheiros chegaram? </w:t>
      </w:r>
    </w:p>
    <w:p w:rsidR="009E1307" w:rsidRDefault="009E1307" w:rsidP="009E1307">
      <w:pPr>
        <w:pStyle w:val="03Texto-IEIJ"/>
      </w:pPr>
    </w:p>
    <w:p w:rsidR="009E1307" w:rsidRDefault="009E1307" w:rsidP="009E1307">
      <w:pPr>
        <w:pStyle w:val="03Texto-IEIJ"/>
      </w:pPr>
      <w:r>
        <w:tab/>
      </w:r>
      <w:r w:rsidRPr="009E1307">
        <w:t xml:space="preserve">O grupo de funcionários da Companhia de Terras Norte do Paraná, ao chegar em Londrina, parou nos arredores da Anderson Clayton e lá iniciou a nossa cidade. Hoje, nesse local, está o </w:t>
      </w:r>
      <w:r w:rsidRPr="009E1307">
        <w:rPr>
          <w:b/>
        </w:rPr>
        <w:t>marco zero de Londrina</w:t>
      </w:r>
      <w:r w:rsidRPr="009E1307">
        <w:t xml:space="preserve">, na avenida Theodor </w:t>
      </w:r>
      <w:proofErr w:type="spellStart"/>
      <w:r w:rsidRPr="009E1307">
        <w:t>Victorelli</w:t>
      </w:r>
      <w:proofErr w:type="spellEnd"/>
      <w:r w:rsidRPr="009E1307">
        <w:t>, em</w:t>
      </w:r>
      <w:r w:rsidR="00B91547">
        <w:t xml:space="preserve"> uma pequena reserva florestal.</w:t>
      </w:r>
      <w:bookmarkStart w:id="0" w:name="_GoBack"/>
      <w:bookmarkEnd w:id="0"/>
    </w:p>
    <w:p w:rsidR="009E1307" w:rsidRDefault="009E1307" w:rsidP="009E1307">
      <w:pPr>
        <w:pStyle w:val="03Texto-IEIJ"/>
      </w:pPr>
      <w:r>
        <w:tab/>
        <w:t xml:space="preserve">Logo depois, foi aberta a primeira rua de Londrina, que se chamou </w:t>
      </w:r>
      <w:proofErr w:type="spellStart"/>
      <w:r>
        <w:t>Heimtal</w:t>
      </w:r>
      <w:proofErr w:type="spellEnd"/>
      <w:r>
        <w:t xml:space="preserve"> e que é a atual avenida Duque de Caxias. </w:t>
      </w:r>
    </w:p>
    <w:p w:rsidR="009E1307" w:rsidRDefault="009E1307" w:rsidP="009E1307">
      <w:pPr>
        <w:pStyle w:val="03Texto-IEIJ"/>
        <w:ind w:firstLine="709"/>
      </w:pPr>
      <w:r>
        <w:t xml:space="preserve">Outras ruas foram abertas, continuando a formação de nossa cidade. </w:t>
      </w:r>
    </w:p>
    <w:p w:rsidR="009E1307" w:rsidRDefault="009E1307" w:rsidP="009E1307">
      <w:pPr>
        <w:pStyle w:val="03Texto-IEIJ"/>
        <w:ind w:firstLine="709"/>
      </w:pPr>
      <w:r>
        <w:rPr>
          <w:noProof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FF3D78" wp14:editId="57E5DD77">
                <wp:simplePos x="0" y="0"/>
                <wp:positionH relativeFrom="margin">
                  <wp:posOffset>565785</wp:posOffset>
                </wp:positionH>
                <wp:positionV relativeFrom="paragraph">
                  <wp:posOffset>177800</wp:posOffset>
                </wp:positionV>
                <wp:extent cx="4695825" cy="609600"/>
                <wp:effectExtent l="0" t="0" r="28575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307" w:rsidRPr="009E1307" w:rsidRDefault="009E1307" w:rsidP="009E1307">
                            <w:pPr>
                              <w:ind w:firstLine="709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E130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Marco Zero – indica o lugar onde a cidade começou. </w:t>
                            </w:r>
                          </w:p>
                          <w:p w:rsidR="009E1307" w:rsidRDefault="009E13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F3D7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4.55pt;margin-top:14pt;width:369.75pt;height:4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">
                <v:textbox>
                  <w:txbxContent>
                    <w:p w:rsidR="009E1307" w:rsidRPr="009E1307" w:rsidRDefault="009E1307" w:rsidP="009E1307">
                      <w:pPr>
                        <w:ind w:firstLine="709"/>
                        <w:rPr>
                          <w:b/>
                          <w:sz w:val="28"/>
                          <w:szCs w:val="28"/>
                        </w:rPr>
                      </w:pPr>
                      <w:r w:rsidRPr="009E1307">
                        <w:rPr>
                          <w:b/>
                          <w:sz w:val="28"/>
                          <w:szCs w:val="28"/>
                        </w:rPr>
                        <w:t xml:space="preserve">Marco Zero – indica o lugar onde a cidade começou. </w:t>
                      </w:r>
                    </w:p>
                    <w:p w:rsidR="009E1307" w:rsidRDefault="009E1307"/>
                  </w:txbxContent>
                </v:textbox>
                <w10:wrap type="square" anchorx="margin"/>
              </v:shape>
            </w:pict>
          </mc:Fallback>
        </mc:AlternateContent>
      </w:r>
    </w:p>
    <w:p w:rsidR="009E1307" w:rsidRDefault="009E1307" w:rsidP="009E1307">
      <w:pPr>
        <w:pStyle w:val="03Texto-IEIJ"/>
      </w:pPr>
    </w:p>
    <w:p w:rsidR="009E1307" w:rsidRDefault="009E1307" w:rsidP="009E1307">
      <w:pPr>
        <w:pStyle w:val="03Texto-IEIJ"/>
      </w:pPr>
    </w:p>
    <w:p w:rsidR="009E1307" w:rsidRDefault="009E1307" w:rsidP="009E1307">
      <w:pPr>
        <w:pStyle w:val="03Texto-IEIJ"/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40D673A1" wp14:editId="7E1EC0B9">
            <wp:simplePos x="0" y="0"/>
            <wp:positionH relativeFrom="margin">
              <wp:align>left</wp:align>
            </wp:positionH>
            <wp:positionV relativeFrom="paragraph">
              <wp:posOffset>23111</wp:posOffset>
            </wp:positionV>
            <wp:extent cx="2619375" cy="1752600"/>
            <wp:effectExtent l="0" t="0" r="9525" b="0"/>
            <wp:wrapSquare wrapText="bothSides"/>
            <wp:docPr id="2" name="Imagem 2" descr="Foto do site Helen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do site Heleni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9E1307" w:rsidRDefault="009E1307" w:rsidP="009E1307">
      <w:pPr>
        <w:pStyle w:val="03Texto-IEIJ"/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01AFE070" wp14:editId="5341E8FA">
            <wp:simplePos x="0" y="0"/>
            <wp:positionH relativeFrom="column">
              <wp:posOffset>2788256</wp:posOffset>
            </wp:positionH>
            <wp:positionV relativeFrom="paragraph">
              <wp:posOffset>516477</wp:posOffset>
            </wp:positionV>
            <wp:extent cx="2619375" cy="1962150"/>
            <wp:effectExtent l="0" t="0" r="9525" b="0"/>
            <wp:wrapSquare wrapText="bothSides"/>
            <wp:docPr id="3" name="Imagem 3" descr="Foto: Historia de Lond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: Historia de Londri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1307" w:rsidRDefault="009E1307" w:rsidP="009E1307">
      <w:pPr>
        <w:pStyle w:val="03Texto-IEIJ"/>
      </w:pPr>
      <w:r>
        <w:rPr>
          <w:noProof/>
          <w:lang w:eastAsia="pt-BR" w:bidi="ar-SA"/>
        </w:rPr>
        <w:drawing>
          <wp:inline distT="0" distB="0" distL="0" distR="0">
            <wp:extent cx="2609850" cy="1895475"/>
            <wp:effectExtent l="0" t="0" r="0" b="9525"/>
            <wp:docPr id="4" name="Imagem 4" descr="Inauguração do Marco Z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auguração do Marco Ze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CD" w:rsidRPr="003605CD" w:rsidRDefault="003605CD" w:rsidP="009E1307">
      <w:pPr>
        <w:pStyle w:val="03Texto-IEIJ"/>
        <w:rPr>
          <w:sz w:val="24"/>
          <w:szCs w:val="24"/>
        </w:rPr>
      </w:pPr>
      <w:r w:rsidRPr="003605CD">
        <w:rPr>
          <w:sz w:val="24"/>
          <w:szCs w:val="24"/>
        </w:rPr>
        <w:t xml:space="preserve">Imagens retiradas do site: </w:t>
      </w:r>
      <w:hyperlink r:id="rId10" w:history="1">
        <w:r w:rsidRPr="003605CD">
          <w:rPr>
            <w:rStyle w:val="Hyperlink"/>
            <w:sz w:val="24"/>
            <w:szCs w:val="24"/>
          </w:rPr>
          <w:t>https://www.cidadedelondrina.com.br/marco-zero-de-londrina/</w:t>
        </w:r>
      </w:hyperlink>
    </w:p>
    <w:p w:rsidR="003605CD" w:rsidRDefault="003605CD" w:rsidP="009E1307">
      <w:pPr>
        <w:pStyle w:val="03Texto-IEIJ"/>
      </w:pPr>
    </w:p>
    <w:p w:rsidR="003605CD" w:rsidRDefault="003605CD" w:rsidP="009E1307">
      <w:pPr>
        <w:pStyle w:val="03Texto-IEIJ"/>
      </w:pPr>
    </w:p>
    <w:p w:rsidR="003605CD" w:rsidRDefault="003605CD" w:rsidP="009E1307">
      <w:pPr>
        <w:pStyle w:val="03Texto-IEIJ"/>
      </w:pPr>
    </w:p>
    <w:p w:rsidR="009E1307" w:rsidRDefault="003605CD" w:rsidP="003605CD">
      <w:pPr>
        <w:pStyle w:val="03Texto-IEIJ"/>
        <w:numPr>
          <w:ilvl w:val="0"/>
          <w:numId w:val="1"/>
        </w:numPr>
      </w:pPr>
      <w:r>
        <w:lastRenderedPageBreak/>
        <w:t xml:space="preserve">Você e sua família já passaram pela avenida onde fica o marco zero de Londrina? </w:t>
      </w:r>
    </w:p>
    <w:p w:rsidR="001A5538" w:rsidRDefault="001A5538" w:rsidP="001A5538">
      <w:pPr>
        <w:pStyle w:val="03Texto-IEIJ"/>
        <w:ind w:left="720"/>
      </w:pPr>
      <w:r>
        <w:t xml:space="preserve">_____________________________________________________________________________________________________________________________________________________________________________________________ </w:t>
      </w:r>
    </w:p>
    <w:p w:rsidR="001A5538" w:rsidRDefault="001A5538" w:rsidP="001A5538">
      <w:pPr>
        <w:pStyle w:val="03Texto-IEIJ"/>
        <w:ind w:left="720"/>
      </w:pPr>
    </w:p>
    <w:p w:rsidR="001A5538" w:rsidRDefault="001A5538" w:rsidP="00F93CB2">
      <w:pPr>
        <w:pStyle w:val="03Texto-IEIJ"/>
        <w:numPr>
          <w:ilvl w:val="0"/>
          <w:numId w:val="1"/>
        </w:numPr>
      </w:pPr>
      <w:r w:rsidRPr="001A5538"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29A94FE8" wp14:editId="5F6B450E">
            <wp:simplePos x="0" y="0"/>
            <wp:positionH relativeFrom="margin">
              <wp:posOffset>-273980</wp:posOffset>
            </wp:positionH>
            <wp:positionV relativeFrom="paragraph">
              <wp:posOffset>1444300</wp:posOffset>
            </wp:positionV>
            <wp:extent cx="6697980" cy="3295650"/>
            <wp:effectExtent l="0" t="0" r="762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5CD">
        <w:t>Acesse o link que a levará ao mapa</w:t>
      </w:r>
      <w:r>
        <w:t xml:space="preserve"> onde está localizado o Marco Zero caso o mapa não esteja muito bom para compreendê-lo após a impressão. </w:t>
      </w:r>
      <w:r w:rsidR="003605CD">
        <w:t xml:space="preserve">  </w:t>
      </w:r>
      <w:hyperlink r:id="rId12" w:history="1">
        <w:r>
          <w:rPr>
            <w:rStyle w:val="Hyperlink"/>
          </w:rPr>
          <w:t>https://www.google.com/maps/place/Marco+Zero+Londrina/@-23.311295,-51.146121,720m/data=!3m1!1e3!4m8!1m2!2m1!1smarco+zero+londrina!3m4!1s0x0:0xce2565fffd63f424!8m2!3d-23.3109478!4d-51.1452748?hl=pt-BR</w:t>
        </w:r>
      </w:hyperlink>
    </w:p>
    <w:p w:rsidR="001A5538" w:rsidRDefault="001A5538" w:rsidP="001A5538">
      <w:pPr>
        <w:pStyle w:val="03Texto-IEIJ"/>
      </w:pPr>
    </w:p>
    <w:p w:rsidR="001A5538" w:rsidRDefault="001A5538" w:rsidP="001A5538">
      <w:pPr>
        <w:pStyle w:val="03Texto-IEIJ"/>
      </w:pPr>
    </w:p>
    <w:p w:rsidR="001A5538" w:rsidRDefault="001A5538" w:rsidP="001A5538">
      <w:pPr>
        <w:pStyle w:val="03Texto-IEIJ"/>
        <w:numPr>
          <w:ilvl w:val="0"/>
          <w:numId w:val="2"/>
        </w:numPr>
      </w:pPr>
      <w:r>
        <w:t xml:space="preserve">Identifique o Marco Zero fazendo um círculo no mapa. </w:t>
      </w:r>
    </w:p>
    <w:p w:rsidR="001A5538" w:rsidRDefault="001A5538" w:rsidP="001A5538">
      <w:pPr>
        <w:pStyle w:val="03Texto-IEIJ"/>
        <w:numPr>
          <w:ilvl w:val="0"/>
          <w:numId w:val="2"/>
        </w:numPr>
      </w:pPr>
      <w:r>
        <w:t xml:space="preserve">Agora identifique e faça uma legenda de outros comércios que você identificou no mapa acima.  </w:t>
      </w:r>
    </w:p>
    <w:p w:rsidR="001A5538" w:rsidRDefault="001A5538" w:rsidP="001A5538">
      <w:pPr>
        <w:pStyle w:val="03Texto-IEIJ"/>
      </w:pPr>
    </w:p>
    <w:p w:rsidR="001A5538" w:rsidRPr="009E1307" w:rsidRDefault="001A5538" w:rsidP="001A5538">
      <w:pPr>
        <w:pStyle w:val="03Texto-IEIJ"/>
      </w:pPr>
    </w:p>
    <w:sectPr w:rsidR="001A5538" w:rsidRPr="009E1307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5DB" w:rsidRDefault="000235DB">
      <w:pPr>
        <w:spacing w:before="0"/>
      </w:pPr>
      <w:r>
        <w:separator/>
      </w:r>
    </w:p>
  </w:endnote>
  <w:endnote w:type="continuationSeparator" w:id="0">
    <w:p w:rsidR="000235DB" w:rsidRDefault="000235D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5DB" w:rsidRDefault="000235DB">
      <w:pPr>
        <w:spacing w:before="0"/>
      </w:pPr>
      <w:r>
        <w:separator/>
      </w:r>
    </w:p>
  </w:footnote>
  <w:footnote w:type="continuationSeparator" w:id="0">
    <w:p w:rsidR="000235DB" w:rsidRDefault="000235D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423" w:rsidRDefault="000809C4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423" w:rsidRDefault="000809C4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DD1423" w:rsidRDefault="009E1307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0809C4">
      <w:rPr>
        <w:rStyle w:val="RefernciaSutil"/>
        <w:rFonts w:cs="Calibri"/>
        <w:smallCaps w:val="0"/>
        <w:color w:val="auto"/>
        <w:u w:val="none"/>
      </w:rPr>
      <w:t xml:space="preserve">. LONDRINA, </w:t>
    </w:r>
    <w:r>
      <w:rPr>
        <w:rStyle w:val="RefernciaSutil"/>
        <w:rFonts w:cs="Calibri"/>
        <w:smallCaps w:val="0"/>
        <w:color w:val="auto"/>
        <w:u w:val="none"/>
      </w:rPr>
      <w:t>25</w:t>
    </w:r>
    <w:r w:rsidR="000809C4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JUNHO</w:t>
    </w:r>
    <w:r w:rsidR="000809C4">
      <w:rPr>
        <w:rStyle w:val="RefernciaSutil"/>
        <w:rFonts w:cs="Calibri"/>
        <w:smallCaps w:val="0"/>
        <w:color w:val="auto"/>
        <w:u w:val="none"/>
      </w:rPr>
      <w:t>.</w:t>
    </w:r>
  </w:p>
  <w:p w:rsidR="00DD1423" w:rsidRDefault="000809C4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286FEF"/>
    <w:multiLevelType w:val="hybridMultilevel"/>
    <w:tmpl w:val="9D5C6C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3424CD"/>
    <w:multiLevelType w:val="hybridMultilevel"/>
    <w:tmpl w:val="3AD43E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307"/>
    <w:rsid w:val="000235DB"/>
    <w:rsid w:val="000809C4"/>
    <w:rsid w:val="001A5538"/>
    <w:rsid w:val="003605CD"/>
    <w:rsid w:val="009E1307"/>
    <w:rsid w:val="00B91547"/>
    <w:rsid w:val="00DD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DE25D-0733-4E78-8B13-A90C7751B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9E1307"/>
    <w:pPr>
      <w:keepNext w:val="0"/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3605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ogle.com/maps/place/Marco+Zero+Londrina/@-23.311295,-51.146121,720m/data=!3m1!1e3!4m8!1m2!2m1!1smarco+zero+londrina!3m4!1s0x0:0xce2565fffd63f424!8m2!3d-23.3109478!4d-51.1452748?hl=pt-B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cidadedelondrina.com.br/marco-zero-de-londrin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34</TotalTime>
  <Pages>1</Pages>
  <Words>263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4</cp:revision>
  <cp:lastPrinted>2020-06-24T22:53:00Z</cp:lastPrinted>
  <dcterms:created xsi:type="dcterms:W3CDTF">2020-06-24T20:44:00Z</dcterms:created>
  <dcterms:modified xsi:type="dcterms:W3CDTF">2020-06-24T22:53:00Z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