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27F" w:rsidRDefault="00DE327F" w:rsidP="00DE327F">
      <w:pPr>
        <w:pStyle w:val="01Ttulo-IEIJ"/>
      </w:pPr>
      <w:r>
        <w:t>ARTES</w:t>
      </w:r>
    </w:p>
    <w:p w:rsidR="00DE327F" w:rsidRDefault="00DE327F" w:rsidP="00DE327F">
      <w:pPr>
        <w:pStyle w:val="02Subttulo-IEIJ"/>
        <w:ind w:firstLine="709"/>
      </w:pPr>
      <w:r>
        <w:t>Um modo de ver as coisas</w:t>
      </w:r>
    </w:p>
    <w:p w:rsidR="00DE327F" w:rsidRPr="00856ADF" w:rsidRDefault="00DE327F" w:rsidP="00DE327F">
      <w:pPr>
        <w:ind w:firstLine="709"/>
        <w:jc w:val="both"/>
        <w:rPr>
          <w:sz w:val="28"/>
          <w:szCs w:val="28"/>
        </w:rPr>
      </w:pPr>
      <w:r w:rsidRPr="00856ADF">
        <w:rPr>
          <w:sz w:val="28"/>
          <w:szCs w:val="28"/>
        </w:rPr>
        <w:t xml:space="preserve">Todos nós nos acostumamos a olhar as coisas de certa maneira. Se as vemos de um jeito diferente, ficamos surpreendidos. </w:t>
      </w:r>
    </w:p>
    <w:p w:rsidR="00DE327F" w:rsidRPr="00856ADF" w:rsidRDefault="00DE327F" w:rsidP="00DE327F">
      <w:pPr>
        <w:ind w:firstLine="709"/>
        <w:jc w:val="both"/>
        <w:rPr>
          <w:sz w:val="28"/>
          <w:szCs w:val="28"/>
        </w:rPr>
      </w:pPr>
      <w:r w:rsidRPr="00856ADF">
        <w:rPr>
          <w:sz w:val="28"/>
          <w:szCs w:val="28"/>
        </w:rPr>
        <w:t>O artista que faz estes desenhos traçou-os de um modo que não esperaríamos. Ele queria surpreender-nos e também fazer-nos rir. Só podemos entende-los depois de ler as legendas!</w:t>
      </w:r>
    </w:p>
    <w:p w:rsidR="00DE327F" w:rsidRDefault="00DE327F" w:rsidP="00DE327F">
      <w:pPr>
        <w:pStyle w:val="02Subttulo-IEIJ"/>
        <w:ind w:firstLine="709"/>
      </w:pPr>
      <w:r>
        <w:t>Proposta:</w:t>
      </w:r>
    </w:p>
    <w:p w:rsidR="00DE327F" w:rsidRDefault="00DE327F" w:rsidP="00DE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Tente descobrir o que o artista desenhou e escreva o que você pensou.</w:t>
      </w:r>
    </w:p>
    <w:p w:rsidR="00DE327F" w:rsidRDefault="00DE327F" w:rsidP="00DE327F">
      <w:pPr>
        <w:ind w:firstLine="709"/>
        <w:jc w:val="both"/>
        <w:rPr>
          <w:sz w:val="28"/>
          <w:szCs w:val="28"/>
        </w:rPr>
      </w:pPr>
    </w:p>
    <w:p w:rsidR="00DE327F" w:rsidRPr="00856ADF" w:rsidRDefault="00DE327F" w:rsidP="00DE3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Gravura 1. </w:t>
      </w:r>
    </w:p>
    <w:p w:rsidR="00DE327F" w:rsidRPr="00856ADF" w:rsidRDefault="00880E9A" w:rsidP="00DE327F">
      <w:pPr>
        <w:jc w:val="both"/>
        <w:rPr>
          <w:sz w:val="28"/>
          <w:szCs w:val="28"/>
        </w:rPr>
      </w:pPr>
      <w:r w:rsidRPr="00856ADF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9A80F03" wp14:editId="2F54A07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514600" cy="237172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09" cy="23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27F" w:rsidRDefault="00880E9A" w:rsidP="00DE327F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E327F">
        <w:rPr>
          <w:sz w:val="28"/>
          <w:szCs w:val="28"/>
        </w:rPr>
        <w:t xml:space="preserve">_____________________________ </w:t>
      </w:r>
    </w:p>
    <w:p w:rsidR="00DE327F" w:rsidRDefault="00880E9A" w:rsidP="00DE327F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E327F">
        <w:rPr>
          <w:sz w:val="28"/>
          <w:szCs w:val="28"/>
        </w:rPr>
        <w:t xml:space="preserve">_____________________________ </w:t>
      </w:r>
    </w:p>
    <w:p w:rsidR="00DE327F" w:rsidRDefault="00880E9A" w:rsidP="00DE327F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E327F">
        <w:rPr>
          <w:sz w:val="28"/>
          <w:szCs w:val="28"/>
        </w:rPr>
        <w:t xml:space="preserve">_____________________________ </w:t>
      </w:r>
    </w:p>
    <w:p w:rsidR="00DE327F" w:rsidRDefault="00880E9A" w:rsidP="00DE327F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E327F">
        <w:rPr>
          <w:sz w:val="28"/>
          <w:szCs w:val="28"/>
        </w:rPr>
        <w:t xml:space="preserve">_____________________________ </w:t>
      </w:r>
    </w:p>
    <w:p w:rsidR="00DE327F" w:rsidRPr="00856ADF" w:rsidRDefault="00880E9A" w:rsidP="00DE327F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E327F">
        <w:rPr>
          <w:sz w:val="28"/>
          <w:szCs w:val="28"/>
        </w:rPr>
        <w:t xml:space="preserve">_____________________________ </w:t>
      </w:r>
    </w:p>
    <w:p w:rsidR="00B223ED" w:rsidRDefault="00B223ED" w:rsidP="00DE327F"/>
    <w:p w:rsidR="00880E9A" w:rsidRDefault="00880E9A" w:rsidP="00DE327F"/>
    <w:p w:rsidR="00880E9A" w:rsidRDefault="00880E9A" w:rsidP="00DE327F"/>
    <w:p w:rsidR="00880E9A" w:rsidRPr="00880E9A" w:rsidRDefault="00880E9A" w:rsidP="00880E9A">
      <w:pPr>
        <w:rPr>
          <w:sz w:val="28"/>
          <w:szCs w:val="28"/>
        </w:rPr>
      </w:pPr>
      <w:r w:rsidRPr="00880E9A">
        <w:rPr>
          <w:sz w:val="28"/>
          <w:szCs w:val="28"/>
        </w:rPr>
        <w:t xml:space="preserve"> Gravura 2.</w:t>
      </w:r>
    </w:p>
    <w:p w:rsidR="00880E9A" w:rsidRDefault="00880E9A" w:rsidP="00880E9A">
      <w:pPr>
        <w:tabs>
          <w:tab w:val="left" w:pos="2190"/>
        </w:tabs>
        <w:jc w:val="both"/>
        <w:rPr>
          <w:sz w:val="28"/>
          <w:szCs w:val="28"/>
        </w:rPr>
      </w:pPr>
      <w:r w:rsidRPr="00880E9A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EE0311D" wp14:editId="09C90C31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2609850" cy="25431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880E9A" w:rsidRDefault="00880E9A" w:rsidP="00880E9A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880E9A" w:rsidRDefault="00880E9A" w:rsidP="00880E9A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880E9A" w:rsidRDefault="00880E9A" w:rsidP="00880E9A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880E9A" w:rsidRDefault="00880E9A" w:rsidP="00880E9A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880E9A" w:rsidRPr="00856ADF" w:rsidRDefault="00880E9A" w:rsidP="00880E9A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880E9A" w:rsidRDefault="00880E9A" w:rsidP="00DE327F"/>
    <w:p w:rsidR="00880E9A" w:rsidRDefault="00880E9A" w:rsidP="00DE327F"/>
    <w:p w:rsidR="00880E9A" w:rsidRDefault="00880E9A" w:rsidP="00DE327F"/>
    <w:p w:rsidR="00880E9A" w:rsidRPr="00E85EBB" w:rsidRDefault="00E85EBB" w:rsidP="00E85EBB">
      <w:pPr>
        <w:jc w:val="both"/>
        <w:rPr>
          <w:sz w:val="28"/>
          <w:szCs w:val="28"/>
        </w:rPr>
      </w:pPr>
      <w:r w:rsidRPr="00E85EBB">
        <w:rPr>
          <w:sz w:val="28"/>
          <w:szCs w:val="28"/>
        </w:rPr>
        <w:lastRenderedPageBreak/>
        <w:t xml:space="preserve">Gravura 3. </w:t>
      </w:r>
    </w:p>
    <w:p w:rsidR="00880E9A" w:rsidRDefault="00E85EBB" w:rsidP="00DE327F">
      <w:r w:rsidRPr="00E85EBB"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37761F42" wp14:editId="4999FD72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2438400" cy="2855595"/>
            <wp:effectExtent l="0" t="0" r="0" b="190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E9A" w:rsidRDefault="00880E9A" w:rsidP="00DE327F"/>
    <w:p w:rsidR="00E85EBB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Pr="00856ADF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Default="00E85EBB" w:rsidP="00DE327F"/>
    <w:p w:rsidR="00E85EBB" w:rsidRPr="00E85EBB" w:rsidRDefault="00E85EBB" w:rsidP="00E85EBB"/>
    <w:p w:rsidR="00E85EBB" w:rsidRPr="00E85EBB" w:rsidRDefault="00E85EBB" w:rsidP="00E85EBB"/>
    <w:p w:rsidR="00E85EBB" w:rsidRPr="00E85EBB" w:rsidRDefault="00E85EBB" w:rsidP="00E85EBB"/>
    <w:p w:rsidR="00E85EBB" w:rsidRDefault="00E85EBB" w:rsidP="00E85EBB"/>
    <w:p w:rsidR="00E85EBB" w:rsidRPr="00E85EBB" w:rsidRDefault="00E85EBB" w:rsidP="00E85EBB">
      <w:pPr>
        <w:jc w:val="both"/>
        <w:rPr>
          <w:sz w:val="28"/>
          <w:szCs w:val="28"/>
        </w:rPr>
      </w:pPr>
      <w:r w:rsidRPr="00E85EBB">
        <w:rPr>
          <w:sz w:val="28"/>
          <w:szCs w:val="28"/>
        </w:rPr>
        <w:t xml:space="preserve">Gravura </w:t>
      </w:r>
      <w:r>
        <w:rPr>
          <w:sz w:val="28"/>
          <w:szCs w:val="28"/>
        </w:rPr>
        <w:t>4</w:t>
      </w:r>
      <w:r w:rsidRPr="00E85EBB">
        <w:rPr>
          <w:sz w:val="28"/>
          <w:szCs w:val="28"/>
        </w:rPr>
        <w:t xml:space="preserve">. </w:t>
      </w:r>
    </w:p>
    <w:p w:rsidR="00E85EBB" w:rsidRPr="00E85EBB" w:rsidRDefault="00E85EBB" w:rsidP="00E85EBB">
      <w:r w:rsidRPr="00E85EBB"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56EE724C" wp14:editId="14A3B05E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581275" cy="2714625"/>
            <wp:effectExtent l="0" t="0" r="9525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EBB" w:rsidRPr="00E85EBB" w:rsidRDefault="00E85EBB" w:rsidP="00E85EBB"/>
    <w:p w:rsidR="00E85EBB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Pr="00856ADF" w:rsidRDefault="00E85EBB" w:rsidP="00E85EBB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 </w:t>
      </w:r>
    </w:p>
    <w:p w:rsidR="00E85EBB" w:rsidRDefault="00E85EBB" w:rsidP="00E85EBB"/>
    <w:p w:rsidR="00880E9A" w:rsidRDefault="00E85EBB" w:rsidP="00E85EBB">
      <w:pPr>
        <w:tabs>
          <w:tab w:val="left" w:pos="915"/>
        </w:tabs>
      </w:pPr>
      <w:r>
        <w:tab/>
      </w:r>
    </w:p>
    <w:p w:rsidR="00485790" w:rsidRDefault="00485790" w:rsidP="00E85EBB">
      <w:pPr>
        <w:tabs>
          <w:tab w:val="left" w:pos="915"/>
        </w:tabs>
      </w:pPr>
    </w:p>
    <w:p w:rsidR="00485790" w:rsidRDefault="00485790" w:rsidP="00E85EBB">
      <w:pPr>
        <w:tabs>
          <w:tab w:val="left" w:pos="915"/>
        </w:tabs>
      </w:pPr>
    </w:p>
    <w:p w:rsidR="00485790" w:rsidRDefault="00485790" w:rsidP="00485790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85790">
        <w:rPr>
          <w:sz w:val="28"/>
          <w:szCs w:val="28"/>
        </w:rPr>
        <w:t>Agora que você já escreve</w:t>
      </w:r>
      <w:r w:rsidR="00322801">
        <w:rPr>
          <w:sz w:val="28"/>
          <w:szCs w:val="28"/>
        </w:rPr>
        <w:t>u</w:t>
      </w:r>
      <w:r w:rsidRPr="00485790">
        <w:rPr>
          <w:sz w:val="28"/>
          <w:szCs w:val="28"/>
        </w:rPr>
        <w:t xml:space="preserve"> o que você acha que o artista representou, confira na próxima página o significado de cada gravura</w:t>
      </w:r>
      <w:bookmarkStart w:id="0" w:name="_GoBack"/>
      <w:bookmarkEnd w:id="0"/>
      <w:r w:rsidRPr="00485790">
        <w:rPr>
          <w:sz w:val="28"/>
          <w:szCs w:val="28"/>
        </w:rPr>
        <w:t xml:space="preserve">. </w:t>
      </w:r>
    </w:p>
    <w:p w:rsidR="00485790" w:rsidRDefault="00485790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Gravura 1.  Uma girafa com caspa, passando em frente a uma janela aberta.</w:t>
      </w: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B317F4" w:rsidP="00B317F4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Gravura 2. Um mergulhador pedindo carona.</w:t>
      </w: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Gravura 3. Alguém com pernas de pau conversa com um vaqueiro.</w:t>
      </w: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B317F4" w:rsidP="00B317F4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Gravura 4. Uma mulher com um chapéu grande num carro conversível. </w:t>
      </w: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DD3C8A" w:rsidP="00485790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Retirado do livro, Arte em toda parte. Volume 15. Editora Delta S. </w:t>
      </w:r>
      <w:proofErr w:type="gramStart"/>
      <w:r>
        <w:rPr>
          <w:sz w:val="28"/>
          <w:szCs w:val="28"/>
        </w:rPr>
        <w:t>A..</w:t>
      </w:r>
      <w:proofErr w:type="gramEnd"/>
      <w:r>
        <w:rPr>
          <w:sz w:val="28"/>
          <w:szCs w:val="28"/>
        </w:rPr>
        <w:t xml:space="preserve"> Rio de Janeiro – Brasil. </w:t>
      </w:r>
    </w:p>
    <w:p w:rsidR="005054F5" w:rsidRDefault="005054F5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Pr="00B317F4" w:rsidRDefault="00B317F4" w:rsidP="00485790">
      <w:pPr>
        <w:tabs>
          <w:tab w:val="left" w:pos="915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317F4">
        <w:rPr>
          <w:b/>
          <w:sz w:val="28"/>
          <w:szCs w:val="28"/>
        </w:rPr>
        <w:t>Deu pra se divertir? Agora use sua imaginação, criatividade e humor e crie a sua gravura!</w:t>
      </w:r>
    </w:p>
    <w:p w:rsidR="00B317F4" w:rsidRPr="00B317F4" w:rsidRDefault="00B317F4" w:rsidP="00485790">
      <w:pPr>
        <w:tabs>
          <w:tab w:val="left" w:pos="915"/>
        </w:tabs>
        <w:jc w:val="both"/>
        <w:rPr>
          <w:b/>
          <w:sz w:val="28"/>
          <w:szCs w:val="28"/>
        </w:rPr>
      </w:pP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p w:rsidR="00B317F4" w:rsidRPr="00485790" w:rsidRDefault="00B317F4" w:rsidP="00485790">
      <w:pPr>
        <w:tabs>
          <w:tab w:val="left" w:pos="915"/>
        </w:tabs>
        <w:jc w:val="both"/>
        <w:rPr>
          <w:sz w:val="28"/>
          <w:szCs w:val="28"/>
        </w:rPr>
      </w:pPr>
    </w:p>
    <w:sectPr w:rsidR="00B317F4" w:rsidRPr="004857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565" w:rsidRDefault="00816565">
      <w:pPr>
        <w:spacing w:before="0"/>
      </w:pPr>
      <w:r>
        <w:separator/>
      </w:r>
    </w:p>
  </w:endnote>
  <w:endnote w:type="continuationSeparator" w:id="0">
    <w:p w:rsidR="00816565" w:rsidRDefault="0081656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98C" w:rsidRDefault="003F09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98C" w:rsidRDefault="003F098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98C" w:rsidRDefault="003F09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565" w:rsidRDefault="00816565">
      <w:pPr>
        <w:spacing w:before="0"/>
      </w:pPr>
      <w:r>
        <w:separator/>
      </w:r>
    </w:p>
  </w:footnote>
  <w:footnote w:type="continuationSeparator" w:id="0">
    <w:p w:rsidR="00816565" w:rsidRDefault="0081656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98C" w:rsidRDefault="003F09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819B7" w:rsidRDefault="003F098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803AA1">
      <w:rPr>
        <w:rStyle w:val="RefernciaSutil"/>
        <w:rFonts w:cs="Calibri"/>
        <w:smallCaps w:val="0"/>
        <w:color w:val="auto"/>
        <w:u w:val="none"/>
      </w:rPr>
      <w:t>29</w:t>
    </w:r>
    <w:r w:rsidR="005A359F">
      <w:rPr>
        <w:rStyle w:val="RefernciaSutil"/>
        <w:rFonts w:cs="Calibri"/>
        <w:smallCaps w:val="0"/>
        <w:color w:val="auto"/>
        <w:u w:val="none"/>
      </w:rPr>
      <w:t xml:space="preserve"> DE </w:t>
    </w:r>
    <w:r w:rsidR="00803AA1">
      <w:rPr>
        <w:rStyle w:val="RefernciaSutil"/>
        <w:rFonts w:cs="Calibri"/>
        <w:smallCaps w:val="0"/>
        <w:color w:val="auto"/>
        <w:u w:val="none"/>
      </w:rPr>
      <w:t>JUNHO</w:t>
    </w:r>
    <w:r w:rsidR="005A359F">
      <w:rPr>
        <w:rStyle w:val="RefernciaSutil"/>
        <w:rFonts w:cs="Calibri"/>
        <w:smallCaps w:val="0"/>
        <w:color w:val="auto"/>
        <w:u w:val="none"/>
      </w:rPr>
      <w:t>.</w:t>
    </w:r>
  </w:p>
  <w:p w:rsidR="006819B7" w:rsidRDefault="005A359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8C"/>
    <w:rsid w:val="00322801"/>
    <w:rsid w:val="003F098C"/>
    <w:rsid w:val="00485790"/>
    <w:rsid w:val="004F14C0"/>
    <w:rsid w:val="005054F5"/>
    <w:rsid w:val="005A359F"/>
    <w:rsid w:val="00611AE0"/>
    <w:rsid w:val="006819B7"/>
    <w:rsid w:val="00803AA1"/>
    <w:rsid w:val="00816565"/>
    <w:rsid w:val="00880E9A"/>
    <w:rsid w:val="008B20DD"/>
    <w:rsid w:val="00A916C0"/>
    <w:rsid w:val="00B223ED"/>
    <w:rsid w:val="00B317F4"/>
    <w:rsid w:val="00BA7B76"/>
    <w:rsid w:val="00DD3C8A"/>
    <w:rsid w:val="00DE327F"/>
    <w:rsid w:val="00E85EBB"/>
    <w:rsid w:val="00F9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F9F60-6EE9-45E3-9127-DD307F0E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27F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947E1"/>
    <w:pPr>
      <w:keepNext w:val="0"/>
      <w:spacing w:before="120"/>
      <w:jc w:val="both"/>
    </w:pPr>
    <w:rPr>
      <w:rFonts w:cs="Calibri"/>
      <w:noProof/>
      <w:sz w:val="28"/>
      <w:lang w:eastAsia="pt-BR" w:bidi="ar-SA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B223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30</TotalTime>
  <Pages>3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11</cp:revision>
  <cp:lastPrinted>2012-02-10T19:10:00Z</cp:lastPrinted>
  <dcterms:created xsi:type="dcterms:W3CDTF">2020-06-27T12:28:00Z</dcterms:created>
  <dcterms:modified xsi:type="dcterms:W3CDTF">2020-06-28T22:04:00Z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