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6CE" w:rsidRDefault="00452AC2" w:rsidP="00452AC2">
      <w:pPr>
        <w:pStyle w:val="texto-IEIJ"/>
        <w:numPr>
          <w:ilvl w:val="0"/>
          <w:numId w:val="32"/>
        </w:numPr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FAREMOS ESSA ATIVIDADE ONLINE.</w:t>
      </w:r>
    </w:p>
    <w:p w:rsidR="00452AC2" w:rsidRDefault="00452AC2" w:rsidP="00452AC2">
      <w:pPr>
        <w:pStyle w:val="texto-IEIJ"/>
        <w:ind w:left="720"/>
        <w:jc w:val="both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 w:rsidRPr="008F04E1"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1D815E4" wp14:editId="59CC75DD">
            <wp:simplePos x="0" y="0"/>
            <wp:positionH relativeFrom="column">
              <wp:posOffset>-3810</wp:posOffset>
            </wp:positionH>
            <wp:positionV relativeFrom="paragraph">
              <wp:posOffset>375285</wp:posOffset>
            </wp:positionV>
            <wp:extent cx="6120130" cy="2810373"/>
            <wp:effectExtent l="0" t="0" r="0" b="9525"/>
            <wp:wrapSquare wrapText="bothSides"/>
            <wp:docPr id="2" name="Imagem 2" descr="C:\Users\pamel\Desktop\Unidade de medida de temperatur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Unidade de medida de temperatura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1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matemática – unidade de medida de temperatura </w:t>
      </w:r>
    </w:p>
    <w:p w:rsidR="000252E5" w:rsidRDefault="000252E5" w:rsidP="000252E5">
      <w:pPr>
        <w:pStyle w:val="texto-IEIJ"/>
        <w:rPr>
          <w:lang w:eastAsia="ja-JP" w:bidi="ar-SA"/>
        </w:rPr>
      </w:pPr>
    </w:p>
    <w:p w:rsidR="000252E5" w:rsidRDefault="000252E5" w:rsidP="000252E5">
      <w:pPr>
        <w:pStyle w:val="texto-IEIJ"/>
        <w:numPr>
          <w:ilvl w:val="0"/>
          <w:numId w:val="28"/>
        </w:numPr>
        <w:rPr>
          <w:sz w:val="26"/>
          <w:szCs w:val="26"/>
          <w:lang w:eastAsia="ja-JP" w:bidi="ar-SA"/>
        </w:rPr>
      </w:pPr>
      <w:r w:rsidRPr="008F04E1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3CDA6DF" wp14:editId="13879B52">
            <wp:simplePos x="0" y="0"/>
            <wp:positionH relativeFrom="column">
              <wp:posOffset>-3810</wp:posOffset>
            </wp:positionH>
            <wp:positionV relativeFrom="paragraph">
              <wp:posOffset>408305</wp:posOffset>
            </wp:positionV>
            <wp:extent cx="6120130" cy="1811020"/>
            <wp:effectExtent l="0" t="0" r="0" b="0"/>
            <wp:wrapSquare wrapText="bothSides"/>
            <wp:docPr id="3" name="Imagem 3" descr="C:\Users\pamel\Desktop\temperatur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temperatura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eastAsia="ja-JP" w:bidi="ar-SA"/>
        </w:rPr>
        <w:t xml:space="preserve">Observe a tabela e responda. </w:t>
      </w:r>
    </w:p>
    <w:p w:rsidR="000252E5" w:rsidRDefault="000252E5" w:rsidP="000252E5">
      <w:pPr>
        <w:pStyle w:val="texto-IEIJ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texto-IEIJ"/>
        <w:numPr>
          <w:ilvl w:val="0"/>
          <w:numId w:val="29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Qual foi a diferença entre as temperaturas máxima e mínima na cidade de Bagé? </w:t>
      </w:r>
    </w:p>
    <w:p w:rsidR="000252E5" w:rsidRDefault="000252E5" w:rsidP="000252E5">
      <w:pPr>
        <w:pStyle w:val="texto-IEIJ"/>
        <w:ind w:left="360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0252E5" w:rsidRPr="008F04E1" w:rsidRDefault="000252E5" w:rsidP="000252E5">
      <w:pPr>
        <w:pStyle w:val="texto-IEIJ"/>
        <w:numPr>
          <w:ilvl w:val="0"/>
          <w:numId w:val="29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E na cidade de Caxias do Sul? </w:t>
      </w:r>
    </w:p>
    <w:p w:rsidR="000252E5" w:rsidRDefault="000252E5" w:rsidP="000252E5">
      <w:pPr>
        <w:pStyle w:val="texto-IEIJ"/>
        <w:ind w:left="360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0252E5" w:rsidRDefault="000252E5" w:rsidP="000252E5">
      <w:pPr>
        <w:pStyle w:val="texto-IEIJ"/>
        <w:ind w:left="360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texto-IEIJ"/>
        <w:ind w:left="360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texto-IEIJ"/>
        <w:ind w:left="360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texto-IEIJ"/>
        <w:numPr>
          <w:ilvl w:val="0"/>
          <w:numId w:val="28"/>
        </w:numPr>
        <w:rPr>
          <w:sz w:val="26"/>
          <w:szCs w:val="26"/>
          <w:lang w:eastAsia="ja-JP" w:bidi="ar-SA"/>
        </w:rPr>
      </w:pPr>
      <w:r w:rsidRPr="0054413C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64BDBDF1" wp14:editId="5E2CBFB5">
            <wp:simplePos x="0" y="0"/>
            <wp:positionH relativeFrom="column">
              <wp:posOffset>107950</wp:posOffset>
            </wp:positionH>
            <wp:positionV relativeFrom="paragraph">
              <wp:posOffset>306705</wp:posOffset>
            </wp:positionV>
            <wp:extent cx="6120130" cy="5287645"/>
            <wp:effectExtent l="0" t="0" r="0" b="8255"/>
            <wp:wrapSquare wrapText="bothSides"/>
            <wp:docPr id="4" name="Imagem 4" descr="C:\Users\pamel\Desktop\map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mapa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" b="14607"/>
                    <a:stretch/>
                  </pic:blipFill>
                  <pic:spPr bwMode="auto">
                    <a:xfrm>
                      <a:off x="0" y="0"/>
                      <a:ext cx="6120130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  <w:lang w:eastAsia="ja-JP" w:bidi="ar-SA"/>
        </w:rPr>
        <w:t xml:space="preserve">Observe o mapa e responda: </w:t>
      </w:r>
    </w:p>
    <w:p w:rsidR="000252E5" w:rsidRDefault="000252E5" w:rsidP="000252E5">
      <w:pPr>
        <w:pStyle w:val="texto-IEIJ"/>
        <w:ind w:left="720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texto-IEIJ"/>
        <w:ind w:left="720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O mapa acima mostra as previsões de temperaturas máximas e mínimas nas capitais dos estados nordestinos. </w:t>
      </w:r>
    </w:p>
    <w:p w:rsidR="000252E5" w:rsidRDefault="000252E5" w:rsidP="000252E5">
      <w:pPr>
        <w:pStyle w:val="texto-IEIJ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texto-IEIJ"/>
        <w:numPr>
          <w:ilvl w:val="0"/>
          <w:numId w:val="30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Quais são as duas capitais nordestinas que apresentam as maiores temperaturas máximas?</w:t>
      </w:r>
    </w:p>
    <w:p w:rsidR="000252E5" w:rsidRDefault="000252E5" w:rsidP="000252E5">
      <w:pPr>
        <w:pStyle w:val="texto-IEIJ"/>
        <w:ind w:left="360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0252E5" w:rsidRDefault="000252E5" w:rsidP="000252E5">
      <w:pPr>
        <w:pStyle w:val="texto-IEIJ"/>
        <w:ind w:left="360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texto-IEIJ"/>
        <w:ind w:left="360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texto-IEIJ"/>
        <w:ind w:left="360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texto-IEIJ"/>
        <w:numPr>
          <w:ilvl w:val="0"/>
          <w:numId w:val="30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Quais são as três capitais que apresentam as menores temperaturas mínimas? </w:t>
      </w:r>
    </w:p>
    <w:p w:rsidR="000252E5" w:rsidRDefault="000252E5" w:rsidP="000252E5">
      <w:pPr>
        <w:pStyle w:val="texto-IEIJ"/>
        <w:ind w:left="360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0252E5" w:rsidRDefault="000252E5" w:rsidP="000252E5">
      <w:pPr>
        <w:pStyle w:val="texto-IEIJ"/>
        <w:ind w:left="720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texto-IEIJ"/>
        <w:numPr>
          <w:ilvl w:val="0"/>
          <w:numId w:val="30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Para onde está prevista a maior diferença entre as temperaturas máxima e mínima? </w:t>
      </w:r>
    </w:p>
    <w:p w:rsidR="000252E5" w:rsidRDefault="000252E5" w:rsidP="000252E5">
      <w:pPr>
        <w:pStyle w:val="texto-IEIJ"/>
        <w:ind w:left="360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0252E5" w:rsidRDefault="000252E5" w:rsidP="000252E5">
      <w:pPr>
        <w:pStyle w:val="texto-IEIJ"/>
        <w:ind w:left="720"/>
        <w:rPr>
          <w:sz w:val="26"/>
          <w:szCs w:val="26"/>
          <w:lang w:eastAsia="ja-JP" w:bidi="ar-SA"/>
        </w:rPr>
      </w:pPr>
    </w:p>
    <w:p w:rsidR="000252E5" w:rsidRPr="004B202C" w:rsidRDefault="000252E5" w:rsidP="000252E5">
      <w:pPr>
        <w:pStyle w:val="texto-IEIJ"/>
        <w:ind w:left="720"/>
        <w:rPr>
          <w:lang w:eastAsia="ja-JP" w:bidi="ar-SA"/>
        </w:rPr>
      </w:pPr>
    </w:p>
    <w:p w:rsidR="004B26CE" w:rsidRDefault="000252E5" w:rsidP="000252E5">
      <w:pPr>
        <w:pStyle w:val="PargrafodaLista"/>
        <w:numPr>
          <w:ilvl w:val="0"/>
          <w:numId w:val="28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Junto com a sua professora observe a previsão do tempo de hoje e responda.</w:t>
      </w:r>
    </w:p>
    <w:p w:rsidR="000252E5" w:rsidRDefault="000252E5" w:rsidP="000252E5">
      <w:pPr>
        <w:pStyle w:val="PargrafodaLista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PargrafodaLista"/>
        <w:numPr>
          <w:ilvl w:val="0"/>
          <w:numId w:val="31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Qual é a previsão da temperatura máxima? </w:t>
      </w:r>
    </w:p>
    <w:p w:rsidR="000252E5" w:rsidRDefault="000252E5" w:rsidP="000252E5">
      <w:pPr>
        <w:pStyle w:val="PargrafodaLista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</w:t>
      </w:r>
    </w:p>
    <w:p w:rsidR="000252E5" w:rsidRDefault="000252E5" w:rsidP="000252E5">
      <w:pPr>
        <w:pStyle w:val="PargrafodaLista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PargrafodaLista"/>
        <w:numPr>
          <w:ilvl w:val="0"/>
          <w:numId w:val="31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Qual é a previsão da temperatura </w:t>
      </w:r>
      <w:r w:rsidR="00A03C82">
        <w:rPr>
          <w:sz w:val="26"/>
          <w:szCs w:val="26"/>
          <w:lang w:eastAsia="ja-JP" w:bidi="ar-SA"/>
        </w:rPr>
        <w:t>mínima?</w:t>
      </w:r>
    </w:p>
    <w:p w:rsidR="000252E5" w:rsidRDefault="000252E5" w:rsidP="000252E5">
      <w:pPr>
        <w:pStyle w:val="PargrafodaLista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</w:t>
      </w:r>
    </w:p>
    <w:p w:rsidR="000252E5" w:rsidRDefault="000252E5" w:rsidP="000252E5">
      <w:pPr>
        <w:pStyle w:val="PargrafodaLista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PargrafodaLista"/>
        <w:numPr>
          <w:ilvl w:val="0"/>
          <w:numId w:val="31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Qual é a diferença entre a temperatura máxima e a temperatura mínima?</w:t>
      </w:r>
    </w:p>
    <w:p w:rsidR="000252E5" w:rsidRDefault="000252E5" w:rsidP="000252E5">
      <w:pPr>
        <w:pStyle w:val="PargrafodaLista"/>
        <w:ind w:left="1080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</w:t>
      </w:r>
    </w:p>
    <w:p w:rsidR="000252E5" w:rsidRDefault="000252E5" w:rsidP="000252E5">
      <w:pPr>
        <w:pStyle w:val="PargrafodaLista"/>
        <w:ind w:left="1080"/>
        <w:rPr>
          <w:sz w:val="26"/>
          <w:szCs w:val="26"/>
          <w:lang w:eastAsia="ja-JP" w:bidi="ar-SA"/>
        </w:rPr>
      </w:pPr>
    </w:p>
    <w:p w:rsidR="000252E5" w:rsidRDefault="000252E5" w:rsidP="000252E5">
      <w:pPr>
        <w:pStyle w:val="PargrafodaLista"/>
        <w:numPr>
          <w:ilvl w:val="0"/>
          <w:numId w:val="31"/>
        </w:numPr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Qual é a temperatura nesse momento?</w:t>
      </w:r>
    </w:p>
    <w:p w:rsidR="000252E5" w:rsidRPr="000252E5" w:rsidRDefault="000252E5" w:rsidP="000252E5">
      <w:pPr>
        <w:pStyle w:val="PargrafodaLista"/>
        <w:ind w:left="1080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</w:t>
      </w:r>
    </w:p>
    <w:p w:rsidR="004B26CE" w:rsidRPr="004B26CE" w:rsidRDefault="004B26CE" w:rsidP="004B26CE">
      <w:pPr>
        <w:rPr>
          <w:lang w:eastAsia="ja-JP" w:bidi="ar-SA"/>
        </w:rPr>
      </w:pPr>
    </w:p>
    <w:p w:rsidR="004B26CE" w:rsidRPr="004B26CE" w:rsidRDefault="004B26CE" w:rsidP="004B26CE">
      <w:pPr>
        <w:rPr>
          <w:lang w:eastAsia="ja-JP" w:bidi="ar-SA"/>
        </w:rPr>
      </w:pPr>
    </w:p>
    <w:p w:rsidR="004B26CE" w:rsidRPr="004B26CE" w:rsidRDefault="004B26CE" w:rsidP="004B26CE">
      <w:pPr>
        <w:rPr>
          <w:lang w:eastAsia="ja-JP" w:bidi="ar-SA"/>
        </w:rPr>
      </w:pPr>
    </w:p>
    <w:p w:rsidR="004B26CE" w:rsidRPr="004B26CE" w:rsidRDefault="004B26CE" w:rsidP="004B26CE">
      <w:pPr>
        <w:rPr>
          <w:lang w:eastAsia="ja-JP" w:bidi="ar-SA"/>
        </w:rPr>
      </w:pPr>
    </w:p>
    <w:p w:rsidR="004B26CE" w:rsidRPr="004B26CE" w:rsidRDefault="004B26CE" w:rsidP="004B26CE">
      <w:pPr>
        <w:rPr>
          <w:lang w:eastAsia="ja-JP" w:bidi="ar-SA"/>
        </w:rPr>
      </w:pPr>
    </w:p>
    <w:p w:rsidR="004B26CE" w:rsidRPr="004B26CE" w:rsidRDefault="004B26CE" w:rsidP="004B26CE">
      <w:pPr>
        <w:rPr>
          <w:lang w:eastAsia="ja-JP" w:bidi="ar-SA"/>
        </w:rPr>
      </w:pPr>
    </w:p>
    <w:p w:rsidR="004B26CE" w:rsidRPr="004B26CE" w:rsidRDefault="004B26CE" w:rsidP="004B26CE">
      <w:pPr>
        <w:rPr>
          <w:lang w:eastAsia="ja-JP" w:bidi="ar-SA"/>
        </w:rPr>
      </w:pPr>
    </w:p>
    <w:p w:rsidR="004B26CE" w:rsidRPr="004B26CE" w:rsidRDefault="004B26CE" w:rsidP="004B26CE">
      <w:pPr>
        <w:rPr>
          <w:lang w:eastAsia="ja-JP" w:bidi="ar-SA"/>
        </w:rPr>
      </w:pPr>
    </w:p>
    <w:p w:rsidR="004B26CE" w:rsidRPr="004B26CE" w:rsidRDefault="004B26CE" w:rsidP="004B26CE">
      <w:pPr>
        <w:rPr>
          <w:lang w:eastAsia="ja-JP" w:bidi="ar-SA"/>
        </w:rPr>
      </w:pPr>
    </w:p>
    <w:p w:rsidR="004B26CE" w:rsidRPr="004B26CE" w:rsidRDefault="004B26CE" w:rsidP="004B26CE">
      <w:pPr>
        <w:rPr>
          <w:lang w:eastAsia="ja-JP" w:bidi="ar-SA"/>
        </w:rPr>
      </w:pPr>
    </w:p>
    <w:p w:rsidR="00860D41" w:rsidRPr="004B26CE" w:rsidRDefault="00860D41" w:rsidP="004B26CE">
      <w:pPr>
        <w:rPr>
          <w:lang w:eastAsia="ja-JP" w:bidi="ar-SA"/>
        </w:rPr>
      </w:pPr>
      <w:bookmarkStart w:id="0" w:name="_GoBack"/>
      <w:bookmarkEnd w:id="0"/>
    </w:p>
    <w:sectPr w:rsidR="00860D41" w:rsidRPr="004B26CE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BF2" w:rsidRDefault="00401BF2">
      <w:pPr>
        <w:spacing w:before="0"/>
      </w:pPr>
      <w:r>
        <w:separator/>
      </w:r>
    </w:p>
  </w:endnote>
  <w:endnote w:type="continuationSeparator" w:id="0">
    <w:p w:rsidR="00401BF2" w:rsidRDefault="00401BF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BF2" w:rsidRDefault="00401BF2">
      <w:pPr>
        <w:spacing w:before="0"/>
      </w:pPr>
      <w:r>
        <w:separator/>
      </w:r>
    </w:p>
  </w:footnote>
  <w:footnote w:type="continuationSeparator" w:id="0">
    <w:p w:rsidR="00401BF2" w:rsidRDefault="00401BF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4C179D9" wp14:editId="3D6C7BAF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JUNHO.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652F"/>
    <w:multiLevelType w:val="hybridMultilevel"/>
    <w:tmpl w:val="7104397A"/>
    <w:lvl w:ilvl="0" w:tplc="4004677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C872BB"/>
    <w:multiLevelType w:val="hybridMultilevel"/>
    <w:tmpl w:val="0C2A12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31671"/>
    <w:multiLevelType w:val="hybridMultilevel"/>
    <w:tmpl w:val="B3A6548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E70FF"/>
    <w:multiLevelType w:val="hybridMultilevel"/>
    <w:tmpl w:val="AC4ECEB0"/>
    <w:lvl w:ilvl="0" w:tplc="BE2897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7E0FF2"/>
    <w:multiLevelType w:val="hybridMultilevel"/>
    <w:tmpl w:val="5BDEEC6E"/>
    <w:lvl w:ilvl="0" w:tplc="A60ED15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8A0044"/>
    <w:multiLevelType w:val="hybridMultilevel"/>
    <w:tmpl w:val="A492E48E"/>
    <w:lvl w:ilvl="0" w:tplc="05FCD2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F7C11D1"/>
    <w:multiLevelType w:val="hybridMultilevel"/>
    <w:tmpl w:val="4E36F162"/>
    <w:lvl w:ilvl="0" w:tplc="0A1C13E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CEA4E8D"/>
    <w:multiLevelType w:val="hybridMultilevel"/>
    <w:tmpl w:val="96026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2F1414"/>
    <w:multiLevelType w:val="hybridMultilevel"/>
    <w:tmpl w:val="7D1616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3141D5"/>
    <w:multiLevelType w:val="hybridMultilevel"/>
    <w:tmpl w:val="EA345608"/>
    <w:lvl w:ilvl="0" w:tplc="7968EF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6C0905"/>
    <w:multiLevelType w:val="hybridMultilevel"/>
    <w:tmpl w:val="57F4C58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8D4DBE"/>
    <w:multiLevelType w:val="hybridMultilevel"/>
    <w:tmpl w:val="448632FC"/>
    <w:lvl w:ilvl="0" w:tplc="034031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8D66DDA"/>
    <w:multiLevelType w:val="hybridMultilevel"/>
    <w:tmpl w:val="083891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FB16BA"/>
    <w:multiLevelType w:val="hybridMultilevel"/>
    <w:tmpl w:val="782CA564"/>
    <w:lvl w:ilvl="0" w:tplc="0DBE958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F37822"/>
    <w:multiLevelType w:val="hybridMultilevel"/>
    <w:tmpl w:val="8874368E"/>
    <w:lvl w:ilvl="0" w:tplc="FD1EF7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501426B"/>
    <w:multiLevelType w:val="hybridMultilevel"/>
    <w:tmpl w:val="07EE9A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F606E4"/>
    <w:multiLevelType w:val="hybridMultilevel"/>
    <w:tmpl w:val="343656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1E77F7"/>
    <w:multiLevelType w:val="hybridMultilevel"/>
    <w:tmpl w:val="AD56331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C21B5A"/>
    <w:multiLevelType w:val="hybridMultilevel"/>
    <w:tmpl w:val="265AC178"/>
    <w:lvl w:ilvl="0" w:tplc="62A85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BC70CD2"/>
    <w:multiLevelType w:val="hybridMultilevel"/>
    <w:tmpl w:val="0816A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59031C"/>
    <w:multiLevelType w:val="hybridMultilevel"/>
    <w:tmpl w:val="01846F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0F218A"/>
    <w:multiLevelType w:val="hybridMultilevel"/>
    <w:tmpl w:val="CB109D9C"/>
    <w:lvl w:ilvl="0" w:tplc="7DD48D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2102DB0"/>
    <w:multiLevelType w:val="hybridMultilevel"/>
    <w:tmpl w:val="E556C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6A7C8A"/>
    <w:multiLevelType w:val="hybridMultilevel"/>
    <w:tmpl w:val="0DC238FA"/>
    <w:lvl w:ilvl="0" w:tplc="B3F8A8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4FB01BF"/>
    <w:multiLevelType w:val="hybridMultilevel"/>
    <w:tmpl w:val="BFD62488"/>
    <w:lvl w:ilvl="0" w:tplc="D83C11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A75FA4"/>
    <w:multiLevelType w:val="hybridMultilevel"/>
    <w:tmpl w:val="76AACFF0"/>
    <w:lvl w:ilvl="0" w:tplc="B71419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9B9135F"/>
    <w:multiLevelType w:val="hybridMultilevel"/>
    <w:tmpl w:val="399C73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D016DD"/>
    <w:multiLevelType w:val="hybridMultilevel"/>
    <w:tmpl w:val="27729F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5"/>
  </w:num>
  <w:num w:numId="4">
    <w:abstractNumId w:val="18"/>
  </w:num>
  <w:num w:numId="5">
    <w:abstractNumId w:val="26"/>
  </w:num>
  <w:num w:numId="6">
    <w:abstractNumId w:val="23"/>
  </w:num>
  <w:num w:numId="7">
    <w:abstractNumId w:val="22"/>
  </w:num>
  <w:num w:numId="8">
    <w:abstractNumId w:val="1"/>
  </w:num>
  <w:num w:numId="9">
    <w:abstractNumId w:val="7"/>
  </w:num>
  <w:num w:numId="10">
    <w:abstractNumId w:val="16"/>
  </w:num>
  <w:num w:numId="11">
    <w:abstractNumId w:val="14"/>
  </w:num>
  <w:num w:numId="12">
    <w:abstractNumId w:val="8"/>
  </w:num>
  <w:num w:numId="13">
    <w:abstractNumId w:val="17"/>
  </w:num>
  <w:num w:numId="14">
    <w:abstractNumId w:val="10"/>
  </w:num>
  <w:num w:numId="15">
    <w:abstractNumId w:val="25"/>
  </w:num>
  <w:num w:numId="16">
    <w:abstractNumId w:val="6"/>
  </w:num>
  <w:num w:numId="17">
    <w:abstractNumId w:val="30"/>
  </w:num>
  <w:num w:numId="18">
    <w:abstractNumId w:val="31"/>
  </w:num>
  <w:num w:numId="19">
    <w:abstractNumId w:val="9"/>
  </w:num>
  <w:num w:numId="20">
    <w:abstractNumId w:val="29"/>
  </w:num>
  <w:num w:numId="21">
    <w:abstractNumId w:val="3"/>
  </w:num>
  <w:num w:numId="22">
    <w:abstractNumId w:val="27"/>
  </w:num>
  <w:num w:numId="23">
    <w:abstractNumId w:val="0"/>
  </w:num>
  <w:num w:numId="24">
    <w:abstractNumId w:val="2"/>
  </w:num>
  <w:num w:numId="25">
    <w:abstractNumId w:val="13"/>
  </w:num>
  <w:num w:numId="26">
    <w:abstractNumId w:val="12"/>
  </w:num>
  <w:num w:numId="27">
    <w:abstractNumId w:val="4"/>
  </w:num>
  <w:num w:numId="28">
    <w:abstractNumId w:val="24"/>
  </w:num>
  <w:num w:numId="29">
    <w:abstractNumId w:val="21"/>
  </w:num>
  <w:num w:numId="30">
    <w:abstractNumId w:val="11"/>
  </w:num>
  <w:num w:numId="31">
    <w:abstractNumId w:val="28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252E5"/>
    <w:rsid w:val="00053F86"/>
    <w:rsid w:val="0008233C"/>
    <w:rsid w:val="00095379"/>
    <w:rsid w:val="0009664C"/>
    <w:rsid w:val="000A59E3"/>
    <w:rsid w:val="000D18AB"/>
    <w:rsid w:val="000F6BFB"/>
    <w:rsid w:val="001F773D"/>
    <w:rsid w:val="00286CC8"/>
    <w:rsid w:val="002A65F6"/>
    <w:rsid w:val="002A681E"/>
    <w:rsid w:val="002B07F9"/>
    <w:rsid w:val="00310CB6"/>
    <w:rsid w:val="0034213C"/>
    <w:rsid w:val="003639A9"/>
    <w:rsid w:val="003640B9"/>
    <w:rsid w:val="0038628F"/>
    <w:rsid w:val="003A05FD"/>
    <w:rsid w:val="003A5F16"/>
    <w:rsid w:val="003B46B5"/>
    <w:rsid w:val="003B76EC"/>
    <w:rsid w:val="003D06FC"/>
    <w:rsid w:val="003E4DCA"/>
    <w:rsid w:val="00400ECA"/>
    <w:rsid w:val="00401BF2"/>
    <w:rsid w:val="00435C77"/>
    <w:rsid w:val="00452AC2"/>
    <w:rsid w:val="004633DD"/>
    <w:rsid w:val="00465209"/>
    <w:rsid w:val="00475544"/>
    <w:rsid w:val="00484613"/>
    <w:rsid w:val="004B26CE"/>
    <w:rsid w:val="004D7135"/>
    <w:rsid w:val="005122D5"/>
    <w:rsid w:val="00521C4B"/>
    <w:rsid w:val="00540466"/>
    <w:rsid w:val="005E02A4"/>
    <w:rsid w:val="00610547"/>
    <w:rsid w:val="00645FF5"/>
    <w:rsid w:val="00651B51"/>
    <w:rsid w:val="00675CDD"/>
    <w:rsid w:val="0069238B"/>
    <w:rsid w:val="00694B9C"/>
    <w:rsid w:val="007978DF"/>
    <w:rsid w:val="008353DC"/>
    <w:rsid w:val="00840031"/>
    <w:rsid w:val="00860D41"/>
    <w:rsid w:val="00882593"/>
    <w:rsid w:val="008A3641"/>
    <w:rsid w:val="008A54DF"/>
    <w:rsid w:val="008E2DE6"/>
    <w:rsid w:val="008F0DED"/>
    <w:rsid w:val="00900EEC"/>
    <w:rsid w:val="009149C3"/>
    <w:rsid w:val="0092469A"/>
    <w:rsid w:val="00947BFC"/>
    <w:rsid w:val="00962772"/>
    <w:rsid w:val="0096732C"/>
    <w:rsid w:val="00993602"/>
    <w:rsid w:val="00A03C82"/>
    <w:rsid w:val="00A76666"/>
    <w:rsid w:val="00BD4266"/>
    <w:rsid w:val="00BD718E"/>
    <w:rsid w:val="00C14D34"/>
    <w:rsid w:val="00C33F9D"/>
    <w:rsid w:val="00C6779C"/>
    <w:rsid w:val="00C72136"/>
    <w:rsid w:val="00CB70CC"/>
    <w:rsid w:val="00CE1D3D"/>
    <w:rsid w:val="00D123D7"/>
    <w:rsid w:val="00D13922"/>
    <w:rsid w:val="00D21C0E"/>
    <w:rsid w:val="00D3163C"/>
    <w:rsid w:val="00D753CB"/>
    <w:rsid w:val="00D75825"/>
    <w:rsid w:val="00DB3AF1"/>
    <w:rsid w:val="00DE3AC8"/>
    <w:rsid w:val="00E02465"/>
    <w:rsid w:val="00E41103"/>
    <w:rsid w:val="00E41E52"/>
    <w:rsid w:val="00EC4DDF"/>
    <w:rsid w:val="00F00A34"/>
    <w:rsid w:val="00F306A7"/>
    <w:rsid w:val="00F6724C"/>
    <w:rsid w:val="00F75CF9"/>
    <w:rsid w:val="00F869C3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645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645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3</Pages>
  <Words>349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2020-06-27T14:17:00Z</cp:lastPrinted>
  <dcterms:created xsi:type="dcterms:W3CDTF">2020-06-27T14:17:00Z</dcterms:created>
  <dcterms:modified xsi:type="dcterms:W3CDTF">2020-06-27T14:17:00Z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