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7FD" w:rsidRPr="004A10A6" w:rsidRDefault="006657FD" w:rsidP="004A10A6">
      <w:pPr>
        <w:pStyle w:val="01Ttulo-IEIJ"/>
      </w:pPr>
      <w:r w:rsidRPr="004A10A6">
        <w:t>MÁQUINAS SIMPLES</w:t>
      </w:r>
      <w:r w:rsidR="004A10A6" w:rsidRPr="004A10A6">
        <w:t xml:space="preserve"> –</w:t>
      </w:r>
      <w:r w:rsidR="004A10A6">
        <w:t xml:space="preserve"> </w:t>
      </w:r>
      <w:r w:rsidR="004A10A6" w:rsidRPr="004A10A6">
        <w:t xml:space="preserve">livro </w:t>
      </w:r>
      <w:r w:rsidR="00205894">
        <w:t xml:space="preserve">o </w:t>
      </w:r>
      <w:r w:rsidR="004A10A6" w:rsidRPr="004A10A6">
        <w:t>mundo sobre rodas</w:t>
      </w:r>
    </w:p>
    <w:p w:rsidR="00773CCE" w:rsidRDefault="00773CCE" w:rsidP="007D650D">
      <w:pPr>
        <w:pStyle w:val="02Subttulo-IEIJ"/>
      </w:pPr>
    </w:p>
    <w:p w:rsidR="00773CCE" w:rsidRDefault="00773CCE" w:rsidP="007D650D">
      <w:pPr>
        <w:pStyle w:val="02Subttulo-IEIJ"/>
      </w:pPr>
      <w:r w:rsidRPr="00773CCE">
        <w:rPr>
          <w:noProof/>
          <w:lang w:eastAsia="pt-BR" w:bidi="ar-SA"/>
        </w:rPr>
        <w:drawing>
          <wp:inline distT="0" distB="0" distL="0" distR="0">
            <wp:extent cx="6120130" cy="6969612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CE" w:rsidRDefault="00773CCE" w:rsidP="00773CCE">
      <w:pPr>
        <w:pStyle w:val="03Texto-IEIJ"/>
      </w:pPr>
    </w:p>
    <w:p w:rsidR="00773CCE" w:rsidRDefault="00773CCE" w:rsidP="00773CCE">
      <w:pPr>
        <w:pStyle w:val="03Texto-IEIJ"/>
      </w:pPr>
    </w:p>
    <w:p w:rsidR="00773CCE" w:rsidRDefault="00773CCE" w:rsidP="00773CCE">
      <w:pPr>
        <w:pStyle w:val="03Texto-IEIJ"/>
      </w:pPr>
    </w:p>
    <w:p w:rsidR="00773CCE" w:rsidRPr="00773CCE" w:rsidRDefault="00773CCE" w:rsidP="00773CCE">
      <w:pPr>
        <w:pStyle w:val="03Texto-IEIJ"/>
      </w:pPr>
      <w:r w:rsidRPr="00773CCE">
        <w:rPr>
          <w:noProof/>
          <w:lang w:eastAsia="pt-BR" w:bidi="ar-SA"/>
        </w:rPr>
        <w:lastRenderedPageBreak/>
        <w:drawing>
          <wp:inline distT="0" distB="0" distL="0" distR="0">
            <wp:extent cx="6120130" cy="682556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CE" w:rsidRDefault="00773CCE" w:rsidP="007D650D">
      <w:pPr>
        <w:pStyle w:val="02Subttulo-IEIJ"/>
      </w:pPr>
      <w:r w:rsidRPr="00773CCE">
        <w:rPr>
          <w:noProof/>
          <w:lang w:eastAsia="pt-BR" w:bidi="ar-SA"/>
        </w:rPr>
        <w:lastRenderedPageBreak/>
        <w:drawing>
          <wp:inline distT="0" distB="0" distL="0" distR="0">
            <wp:extent cx="6120130" cy="705296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CE" w:rsidRDefault="00773CCE" w:rsidP="007D650D">
      <w:pPr>
        <w:pStyle w:val="02Subttulo-IEIJ"/>
      </w:pPr>
    </w:p>
    <w:p w:rsidR="00773CCE" w:rsidRDefault="00773CCE" w:rsidP="007D650D">
      <w:pPr>
        <w:pStyle w:val="02Subttulo-IEIJ"/>
      </w:pPr>
    </w:p>
    <w:p w:rsidR="00773CCE" w:rsidRDefault="00773CCE" w:rsidP="007D650D">
      <w:pPr>
        <w:pStyle w:val="02Subttulo-IEIJ"/>
      </w:pPr>
    </w:p>
    <w:p w:rsidR="00773CCE" w:rsidRDefault="00773CCE" w:rsidP="007D650D">
      <w:pPr>
        <w:pStyle w:val="02Subttulo-IEIJ"/>
      </w:pPr>
    </w:p>
    <w:p w:rsidR="00773CCE" w:rsidRDefault="00773CCE" w:rsidP="007D650D">
      <w:pPr>
        <w:pStyle w:val="02Subttulo-IEIJ"/>
      </w:pPr>
    </w:p>
    <w:p w:rsidR="006819B7" w:rsidRDefault="007D650D" w:rsidP="0093707B">
      <w:pPr>
        <w:pStyle w:val="02Subttulo-IEIJ"/>
        <w:ind w:firstLine="709"/>
      </w:pPr>
      <w:bookmarkStart w:id="0" w:name="_GoBack"/>
      <w:bookmarkEnd w:id="0"/>
      <w:r>
        <w:lastRenderedPageBreak/>
        <w:t xml:space="preserve">Proposta: </w:t>
      </w:r>
    </w:p>
    <w:p w:rsidR="006657FD" w:rsidRDefault="006657FD" w:rsidP="00527B53">
      <w:pPr>
        <w:pStyle w:val="03Texto-IEIJ"/>
        <w:jc w:val="both"/>
        <w:rPr>
          <w:b/>
          <w:sz w:val="28"/>
          <w:szCs w:val="28"/>
        </w:rPr>
      </w:pPr>
    </w:p>
    <w:p w:rsidR="00773CCE" w:rsidRDefault="00773CCE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Agora que você aprendeu um pouquinho mais sobre a roda, pôde perceber que essa invenção não foi feita apenas para transportar materiais de construção como consta na atividade anterior. Segundo o texto de hoje, o homem utilizou a roda para quais finalidades? </w:t>
      </w:r>
    </w:p>
    <w:p w:rsidR="00773CCE" w:rsidRDefault="00773CCE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73CCE" w:rsidRDefault="00773CCE" w:rsidP="00773CCE">
      <w:pPr>
        <w:pStyle w:val="03Texto-IEIJ"/>
        <w:ind w:firstLine="709"/>
        <w:jc w:val="both"/>
        <w:rPr>
          <w:sz w:val="28"/>
          <w:szCs w:val="28"/>
        </w:rPr>
      </w:pPr>
    </w:p>
    <w:p w:rsidR="00773CCE" w:rsidRDefault="00773CCE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Além da madeira, o homem descobriu outro materia</w:t>
      </w:r>
      <w:r w:rsidR="0042129E">
        <w:rPr>
          <w:sz w:val="28"/>
          <w:szCs w:val="28"/>
        </w:rPr>
        <w:t>l</w:t>
      </w:r>
      <w:r>
        <w:rPr>
          <w:sz w:val="28"/>
          <w:szCs w:val="28"/>
        </w:rPr>
        <w:t xml:space="preserve"> </w:t>
      </w:r>
      <w:r w:rsidR="00CA16CB">
        <w:rPr>
          <w:sz w:val="28"/>
          <w:szCs w:val="28"/>
        </w:rPr>
        <w:t>para construir u</w:t>
      </w:r>
      <w:r w:rsidR="0042129E">
        <w:rPr>
          <w:sz w:val="28"/>
          <w:szCs w:val="28"/>
        </w:rPr>
        <w:t xml:space="preserve">ma roda, </w:t>
      </w:r>
      <w:r w:rsidR="00081BB8">
        <w:rPr>
          <w:sz w:val="28"/>
          <w:szCs w:val="28"/>
        </w:rPr>
        <w:t>qual é o nome desse material?</w:t>
      </w:r>
      <w:r w:rsidR="00CA16CB">
        <w:rPr>
          <w:sz w:val="28"/>
          <w:szCs w:val="28"/>
        </w:rPr>
        <w:t xml:space="preserve"> </w:t>
      </w:r>
    </w:p>
    <w:p w:rsidR="0042129E" w:rsidRDefault="0042129E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 </w:t>
      </w:r>
    </w:p>
    <w:p w:rsidR="0042129E" w:rsidRDefault="0042129E" w:rsidP="00773CCE">
      <w:pPr>
        <w:pStyle w:val="03Texto-IEIJ"/>
        <w:ind w:firstLine="709"/>
        <w:jc w:val="both"/>
        <w:rPr>
          <w:sz w:val="28"/>
          <w:szCs w:val="28"/>
        </w:rPr>
      </w:pPr>
    </w:p>
    <w:p w:rsidR="00FB6EC2" w:rsidRDefault="00FB6EC2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Para que serve o eixo na roda? Escreva o que você entendeu sobre ele.</w:t>
      </w:r>
    </w:p>
    <w:p w:rsidR="00FB6EC2" w:rsidRDefault="00FB6EC2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6EC2" w:rsidRDefault="00FB6EC2" w:rsidP="00773CCE">
      <w:pPr>
        <w:pStyle w:val="03Texto-IEIJ"/>
        <w:ind w:firstLine="709"/>
        <w:jc w:val="both"/>
        <w:rPr>
          <w:sz w:val="28"/>
          <w:szCs w:val="28"/>
        </w:rPr>
      </w:pPr>
    </w:p>
    <w:p w:rsidR="0042129E" w:rsidRDefault="0042129E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Registre o que você acho</w:t>
      </w:r>
      <w:r w:rsidR="00FB6EC2">
        <w:rPr>
          <w:sz w:val="28"/>
          <w:szCs w:val="28"/>
        </w:rPr>
        <w:t>u</w:t>
      </w:r>
      <w:r>
        <w:rPr>
          <w:sz w:val="28"/>
          <w:szCs w:val="28"/>
        </w:rPr>
        <w:t xml:space="preserve"> de mais interessante no texto lido.</w:t>
      </w:r>
    </w:p>
    <w:p w:rsidR="0042129E" w:rsidRPr="00773CCE" w:rsidRDefault="0042129E" w:rsidP="00773CCE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2129E" w:rsidRPr="00773CCE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1F4" w:rsidRDefault="00A951F4">
      <w:pPr>
        <w:spacing w:before="0"/>
      </w:pPr>
      <w:r>
        <w:separator/>
      </w:r>
    </w:p>
  </w:endnote>
  <w:endnote w:type="continuationSeparator" w:id="0">
    <w:p w:rsidR="00A951F4" w:rsidRDefault="00A951F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1F4" w:rsidRDefault="00A951F4">
      <w:pPr>
        <w:spacing w:before="0"/>
      </w:pPr>
      <w:r>
        <w:separator/>
      </w:r>
    </w:p>
  </w:footnote>
  <w:footnote w:type="continuationSeparator" w:id="0">
    <w:p w:rsidR="00A951F4" w:rsidRDefault="00A951F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1E2C11">
      <w:rPr>
        <w:rStyle w:val="RefernciaSutil"/>
        <w:rFonts w:cs="Calibri"/>
        <w:smallCaps w:val="0"/>
        <w:color w:val="auto"/>
        <w:u w:val="none"/>
      </w:rPr>
      <w:t>30</w:t>
    </w:r>
    <w:r w:rsidR="00016534">
      <w:rPr>
        <w:rStyle w:val="RefernciaSutil"/>
        <w:rFonts w:cs="Calibri"/>
        <w:smallCaps w:val="0"/>
        <w:color w:val="auto"/>
        <w:u w:val="none"/>
      </w:rPr>
      <w:t xml:space="preserve"> </w:t>
    </w:r>
    <w:r w:rsidR="005A359F">
      <w:rPr>
        <w:rStyle w:val="RefernciaSutil"/>
        <w:rFonts w:cs="Calibri"/>
        <w:smallCaps w:val="0"/>
        <w:color w:val="auto"/>
        <w:u w:val="none"/>
      </w:rPr>
      <w:t xml:space="preserve">DE </w:t>
    </w:r>
    <w:r w:rsidR="00016534">
      <w:rPr>
        <w:rStyle w:val="RefernciaSutil"/>
        <w:rFonts w:cs="Calibri"/>
        <w:smallCaps w:val="0"/>
        <w:color w:val="auto"/>
        <w:u w:val="none"/>
      </w:rPr>
      <w:t>JUNHO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22FA4"/>
    <w:multiLevelType w:val="hybridMultilevel"/>
    <w:tmpl w:val="C83C56F4"/>
    <w:lvl w:ilvl="0" w:tplc="2F38E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5A4EF5"/>
    <w:multiLevelType w:val="hybridMultilevel"/>
    <w:tmpl w:val="47747F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D31B5"/>
    <w:multiLevelType w:val="hybridMultilevel"/>
    <w:tmpl w:val="4EC2FC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8C"/>
    <w:rsid w:val="00016534"/>
    <w:rsid w:val="00081BB8"/>
    <w:rsid w:val="00130582"/>
    <w:rsid w:val="001E2C11"/>
    <w:rsid w:val="00205894"/>
    <w:rsid w:val="003F098C"/>
    <w:rsid w:val="0042129E"/>
    <w:rsid w:val="004A10A6"/>
    <w:rsid w:val="0050798B"/>
    <w:rsid w:val="00527B53"/>
    <w:rsid w:val="005A359F"/>
    <w:rsid w:val="005E6EF3"/>
    <w:rsid w:val="00632CE3"/>
    <w:rsid w:val="006657FD"/>
    <w:rsid w:val="006819B7"/>
    <w:rsid w:val="00773CCE"/>
    <w:rsid w:val="007D650D"/>
    <w:rsid w:val="007E23C5"/>
    <w:rsid w:val="0093707B"/>
    <w:rsid w:val="00A951F4"/>
    <w:rsid w:val="00B975A9"/>
    <w:rsid w:val="00BD6937"/>
    <w:rsid w:val="00CA16CB"/>
    <w:rsid w:val="00FB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F9F60-6EE9-45E3-9127-DD307F0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4A10A6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7D650D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27</TotalTime>
  <Pages>4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6</cp:revision>
  <cp:lastPrinted>2020-06-30T09:59:00Z</cp:lastPrinted>
  <dcterms:created xsi:type="dcterms:W3CDTF">2020-06-29T16:35:00Z</dcterms:created>
  <dcterms:modified xsi:type="dcterms:W3CDTF">2020-06-30T09:59:00Z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