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51" w:rsidRDefault="00673EAC" w:rsidP="0042045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ciênicas – mamíferos – parte 3</w:t>
      </w:r>
    </w:p>
    <w:p w:rsidR="00673EAC" w:rsidRDefault="00673EAC" w:rsidP="00F37201">
      <w:pPr>
        <w:pStyle w:val="texto-IEIJ"/>
        <w:spacing w:before="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704D1D6" wp14:editId="7EF2CB9D">
            <wp:simplePos x="0" y="0"/>
            <wp:positionH relativeFrom="column">
              <wp:posOffset>3175</wp:posOffset>
            </wp:positionH>
            <wp:positionV relativeFrom="paragraph">
              <wp:posOffset>171450</wp:posOffset>
            </wp:positionV>
            <wp:extent cx="6146165" cy="3039110"/>
            <wp:effectExtent l="0" t="0" r="6985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36026" r="28754" b="7289"/>
                    <a:stretch/>
                  </pic:blipFill>
                  <pic:spPr bwMode="auto">
                    <a:xfrm>
                      <a:off x="0" y="0"/>
                      <a:ext cx="6146165" cy="303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451" w:rsidRPr="000B2173">
        <w:rPr>
          <w:sz w:val="26"/>
          <w:szCs w:val="26"/>
          <w:lang w:eastAsia="ja-JP" w:bidi="ar-SA"/>
        </w:rPr>
        <w:tab/>
      </w:r>
    </w:p>
    <w:p w:rsidR="00673EAC" w:rsidRDefault="00673EAC" w:rsidP="00F37201">
      <w:pPr>
        <w:pStyle w:val="texto-IEIJ"/>
        <w:spacing w:before="0"/>
        <w:jc w:val="both"/>
        <w:rPr>
          <w:noProof/>
          <w:lang w:eastAsia="pt-BR" w:bidi="ar-SA"/>
        </w:rPr>
      </w:pPr>
    </w:p>
    <w:p w:rsidR="00673EAC" w:rsidRDefault="00673EAC" w:rsidP="00F37201">
      <w:pPr>
        <w:pStyle w:val="texto-IEIJ"/>
        <w:spacing w:before="0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9CCD311" wp14:editId="51CA21FE">
            <wp:simplePos x="0" y="0"/>
            <wp:positionH relativeFrom="column">
              <wp:posOffset>1172210</wp:posOffset>
            </wp:positionH>
            <wp:positionV relativeFrom="paragraph">
              <wp:posOffset>870585</wp:posOffset>
            </wp:positionV>
            <wp:extent cx="3331210" cy="1697990"/>
            <wp:effectExtent l="0" t="0" r="254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9" t="53207" r="32528" b="16611"/>
                    <a:stretch/>
                  </pic:blipFill>
                  <pic:spPr bwMode="auto">
                    <a:xfrm>
                      <a:off x="0" y="0"/>
                      <a:ext cx="333121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7DC9864" wp14:editId="34CEF3CB">
            <wp:simplePos x="0" y="0"/>
            <wp:positionH relativeFrom="column">
              <wp:posOffset>-125095</wp:posOffset>
            </wp:positionH>
            <wp:positionV relativeFrom="paragraph">
              <wp:posOffset>79375</wp:posOffset>
            </wp:positionV>
            <wp:extent cx="6273165" cy="78676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36530" r="29745" b="49477"/>
                    <a:stretch/>
                  </pic:blipFill>
                  <pic:spPr bwMode="auto">
                    <a:xfrm>
                      <a:off x="0" y="0"/>
                      <a:ext cx="6273165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EAC" w:rsidRDefault="00673EAC" w:rsidP="00F37201">
      <w:pPr>
        <w:pStyle w:val="texto-IEIJ"/>
        <w:spacing w:before="0"/>
        <w:jc w:val="both"/>
        <w:rPr>
          <w:noProof/>
          <w:lang w:eastAsia="pt-BR" w:bidi="ar-SA"/>
        </w:rPr>
      </w:pPr>
    </w:p>
    <w:p w:rsidR="00673EAC" w:rsidRDefault="00673EAC" w:rsidP="00F37201">
      <w:pPr>
        <w:pStyle w:val="texto-IEIJ"/>
        <w:spacing w:before="0"/>
        <w:jc w:val="both"/>
        <w:rPr>
          <w:noProof/>
          <w:lang w:eastAsia="pt-BR" w:bidi="ar-SA"/>
        </w:rPr>
      </w:pPr>
    </w:p>
    <w:p w:rsidR="00673EAC" w:rsidRDefault="00673EAC" w:rsidP="00F3720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673EAC" w:rsidRDefault="00673EAC" w:rsidP="00673EAC">
      <w:pPr>
        <w:rPr>
          <w:lang w:eastAsia="ja-JP" w:bidi="ar-SA"/>
        </w:rPr>
      </w:pPr>
    </w:p>
    <w:p w:rsidR="00673EAC" w:rsidRDefault="00673EAC" w:rsidP="00673EAC">
      <w:pPr>
        <w:rPr>
          <w:lang w:eastAsia="ja-JP" w:bidi="ar-SA"/>
        </w:rPr>
      </w:pPr>
    </w:p>
    <w:p w:rsidR="00673EAC" w:rsidRDefault="00673EAC" w:rsidP="00673EAC">
      <w:pPr>
        <w:rPr>
          <w:lang w:eastAsia="ja-JP" w:bidi="ar-SA"/>
        </w:rPr>
      </w:pPr>
    </w:p>
    <w:p w:rsidR="00673EAC" w:rsidRDefault="00673EAC" w:rsidP="00673EAC">
      <w:pPr>
        <w:rPr>
          <w:lang w:eastAsia="ja-JP" w:bidi="ar-SA"/>
        </w:rPr>
      </w:pPr>
    </w:p>
    <w:p w:rsidR="00420451" w:rsidRDefault="00673EAC" w:rsidP="00673EAC">
      <w:pPr>
        <w:pStyle w:val="PargrafodaLista"/>
        <w:numPr>
          <w:ilvl w:val="0"/>
          <w:numId w:val="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Quais são as principais características de um mamífero?</w:t>
      </w:r>
    </w:p>
    <w:p w:rsidR="00673EAC" w:rsidRDefault="00673EAC" w:rsidP="00673EAC">
      <w:pPr>
        <w:pStyle w:val="PargrafodaLista"/>
        <w:ind w:left="1069"/>
        <w:rPr>
          <w:sz w:val="28"/>
          <w:szCs w:val="28"/>
          <w:lang w:eastAsia="ja-JP" w:bidi="ar-SA"/>
        </w:rPr>
      </w:pPr>
    </w:p>
    <w:p w:rsidR="00673EAC" w:rsidRDefault="00673EAC" w:rsidP="00673EAC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73EAC" w:rsidRPr="00673EAC" w:rsidRDefault="00673EAC" w:rsidP="00673EAC">
      <w:pPr>
        <w:rPr>
          <w:lang w:eastAsia="ja-JP" w:bidi="ar-SA"/>
        </w:rPr>
      </w:pPr>
    </w:p>
    <w:p w:rsidR="00673EAC" w:rsidRDefault="00673EAC" w:rsidP="00673EAC">
      <w:pPr>
        <w:rPr>
          <w:lang w:eastAsia="ja-JP" w:bidi="ar-SA"/>
        </w:rPr>
      </w:pPr>
    </w:p>
    <w:p w:rsidR="00673EAC" w:rsidRDefault="00673EAC" w:rsidP="00673EAC">
      <w:pPr>
        <w:tabs>
          <w:tab w:val="left" w:pos="129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673EAC" w:rsidRPr="00673EAC" w:rsidRDefault="00673EAC" w:rsidP="00673EAC">
      <w:pPr>
        <w:pStyle w:val="PargrafodaLista"/>
        <w:numPr>
          <w:ilvl w:val="0"/>
          <w:numId w:val="9"/>
        </w:numPr>
        <w:tabs>
          <w:tab w:val="left" w:pos="129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Escreva V para a frase verdadeira e F para a frase falsa</w:t>
      </w:r>
      <w:r w:rsidR="000853C5">
        <w:rPr>
          <w:sz w:val="28"/>
          <w:szCs w:val="28"/>
          <w:lang w:eastAsia="ja-JP" w:bidi="ar-SA"/>
        </w:rPr>
        <w:t>. Depois transforme as frases falsas em verdadeiras.</w:t>
      </w:r>
    </w:p>
    <w:p w:rsidR="00673EAC" w:rsidRDefault="00673EAC" w:rsidP="00673EAC">
      <w:pPr>
        <w:pStyle w:val="PargrafodaLista"/>
        <w:tabs>
          <w:tab w:val="left" w:pos="1290"/>
        </w:tabs>
        <w:ind w:left="1069"/>
        <w:rPr>
          <w:sz w:val="28"/>
          <w:szCs w:val="28"/>
          <w:lang w:eastAsia="ja-JP" w:bidi="ar-SA"/>
        </w:rPr>
      </w:pPr>
    </w:p>
    <w:p w:rsidR="00673EAC" w:rsidRDefault="00673EAC" w:rsidP="000853C5">
      <w:pPr>
        <w:pStyle w:val="PargrafodaLista"/>
        <w:tabs>
          <w:tab w:val="left" w:pos="1290"/>
        </w:tabs>
        <w:spacing w:line="360" w:lineRule="auto"/>
        <w:ind w:left="1072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Todos os mamíferos são animais terrestres.</w:t>
      </w:r>
    </w:p>
    <w:p w:rsidR="00673EAC" w:rsidRDefault="00673EAC" w:rsidP="000853C5">
      <w:pPr>
        <w:pStyle w:val="PargrafodaLista"/>
        <w:tabs>
          <w:tab w:val="left" w:pos="1290"/>
        </w:tabs>
        <w:spacing w:line="360" w:lineRule="auto"/>
        <w:ind w:left="1072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Os filhotes dos mamíferos se desenvolvem dentro da barriga da mãe e são alimentados por ela.</w:t>
      </w:r>
    </w:p>
    <w:p w:rsidR="00673EAC" w:rsidRDefault="00673EAC" w:rsidP="000853C5">
      <w:pPr>
        <w:pStyle w:val="PargrafodaLista"/>
        <w:tabs>
          <w:tab w:val="left" w:pos="1290"/>
        </w:tabs>
        <w:spacing w:line="360" w:lineRule="auto"/>
        <w:ind w:left="1072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Todos os mamíferos possuem pelos.</w:t>
      </w:r>
    </w:p>
    <w:p w:rsidR="00673EAC" w:rsidRDefault="00673EAC" w:rsidP="000853C5">
      <w:pPr>
        <w:pStyle w:val="PargrafodaLista"/>
        <w:tabs>
          <w:tab w:val="left" w:pos="1290"/>
        </w:tabs>
        <w:spacing w:line="360" w:lineRule="auto"/>
        <w:ind w:left="1072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 xml:space="preserve">) </w:t>
      </w:r>
      <w:r w:rsidR="000853C5">
        <w:rPr>
          <w:sz w:val="28"/>
          <w:szCs w:val="28"/>
          <w:lang w:eastAsia="ja-JP" w:bidi="ar-SA"/>
        </w:rPr>
        <w:t>Nosso cabelo, pelos dos gatos e dos cachorros protegem e cobrem o corpo contra o frio.</w:t>
      </w:r>
    </w:p>
    <w:p w:rsidR="000853C5" w:rsidRDefault="000853C5" w:rsidP="000853C5">
      <w:pPr>
        <w:pStyle w:val="PargrafodaLista"/>
        <w:tabs>
          <w:tab w:val="left" w:pos="1290"/>
        </w:tabs>
        <w:spacing w:line="360" w:lineRule="auto"/>
        <w:ind w:left="1072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53C5" w:rsidRDefault="000853C5" w:rsidP="000853C5">
      <w:pPr>
        <w:pStyle w:val="PargrafodaLista"/>
        <w:tabs>
          <w:tab w:val="left" w:pos="1290"/>
        </w:tabs>
        <w:spacing w:line="360" w:lineRule="auto"/>
        <w:ind w:left="1072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7B23F5EA" wp14:editId="2D9E1403">
            <wp:simplePos x="0" y="0"/>
            <wp:positionH relativeFrom="column">
              <wp:posOffset>209550</wp:posOffset>
            </wp:positionH>
            <wp:positionV relativeFrom="paragraph">
              <wp:posOffset>160020</wp:posOffset>
            </wp:positionV>
            <wp:extent cx="5518150" cy="2321560"/>
            <wp:effectExtent l="0" t="0" r="635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" t="20407" r="30170" b="33238"/>
                    <a:stretch/>
                  </pic:blipFill>
                  <pic:spPr bwMode="auto">
                    <a:xfrm>
                      <a:off x="0" y="0"/>
                      <a:ext cx="5518150" cy="232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3C5" w:rsidRDefault="000853C5" w:rsidP="000853C5">
      <w:pPr>
        <w:pStyle w:val="PargrafodaLista"/>
        <w:tabs>
          <w:tab w:val="left" w:pos="1290"/>
        </w:tabs>
        <w:spacing w:line="360" w:lineRule="auto"/>
        <w:ind w:left="1072"/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rPr>
          <w:lang w:eastAsia="ja-JP" w:bidi="ar-SA"/>
        </w:rPr>
      </w:pPr>
    </w:p>
    <w:p w:rsidR="000853C5" w:rsidRDefault="000853C5" w:rsidP="000853C5">
      <w:pPr>
        <w:rPr>
          <w:lang w:eastAsia="ja-JP" w:bidi="ar-SA"/>
        </w:rPr>
      </w:pPr>
    </w:p>
    <w:p w:rsidR="000853C5" w:rsidRPr="000853C5" w:rsidRDefault="000853C5" w:rsidP="000853C5">
      <w:pPr>
        <w:pStyle w:val="PargrafodaLista"/>
        <w:numPr>
          <w:ilvl w:val="0"/>
          <w:numId w:val="9"/>
        </w:numPr>
        <w:tabs>
          <w:tab w:val="left" w:pos="952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Qual o tipo de alimento as fêmeas dos mamíferos são capazes de produzir para seus filhotes?</w:t>
      </w:r>
    </w:p>
    <w:p w:rsidR="000853C5" w:rsidRDefault="000853C5" w:rsidP="000853C5">
      <w:pPr>
        <w:pStyle w:val="PargrafodaLista"/>
        <w:tabs>
          <w:tab w:val="left" w:pos="952"/>
        </w:tabs>
        <w:ind w:left="1069"/>
        <w:rPr>
          <w:sz w:val="28"/>
          <w:szCs w:val="28"/>
          <w:lang w:eastAsia="ja-JP" w:bidi="ar-SA"/>
        </w:rPr>
      </w:pPr>
    </w:p>
    <w:p w:rsidR="000853C5" w:rsidRDefault="000853C5" w:rsidP="000853C5">
      <w:pPr>
        <w:pStyle w:val="PargrafodaLista"/>
        <w:tabs>
          <w:tab w:val="left" w:pos="952"/>
        </w:tabs>
        <w:spacing w:line="360" w:lineRule="auto"/>
        <w:ind w:left="1072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</w:t>
      </w:r>
    </w:p>
    <w:p w:rsidR="000853C5" w:rsidRDefault="000853C5" w:rsidP="000853C5">
      <w:pPr>
        <w:pStyle w:val="PargrafodaLista"/>
        <w:tabs>
          <w:tab w:val="left" w:pos="952"/>
        </w:tabs>
        <w:spacing w:line="360" w:lineRule="auto"/>
        <w:ind w:left="1072"/>
        <w:rPr>
          <w:lang w:eastAsia="ja-JP" w:bidi="ar-SA"/>
        </w:rPr>
      </w:pPr>
    </w:p>
    <w:p w:rsidR="000853C5" w:rsidRDefault="000853C5" w:rsidP="000853C5">
      <w:pPr>
        <w:pStyle w:val="PargrafodaLista"/>
        <w:numPr>
          <w:ilvl w:val="0"/>
          <w:numId w:val="9"/>
        </w:numPr>
        <w:tabs>
          <w:tab w:val="left" w:pos="952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Esses filhotes dependem desse alimento pela vida toda?</w:t>
      </w:r>
    </w:p>
    <w:p w:rsidR="000853C5" w:rsidRDefault="000853C5" w:rsidP="000853C5">
      <w:pPr>
        <w:pStyle w:val="PargrafodaLista"/>
        <w:tabs>
          <w:tab w:val="left" w:pos="952"/>
        </w:tabs>
        <w:spacing w:line="360" w:lineRule="auto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</w:t>
      </w:r>
    </w:p>
    <w:p w:rsidR="00EF4BE0" w:rsidRDefault="00EF4BE0" w:rsidP="000853C5">
      <w:pPr>
        <w:pStyle w:val="PargrafodaLista"/>
        <w:numPr>
          <w:ilvl w:val="0"/>
          <w:numId w:val="9"/>
        </w:numPr>
        <w:tabs>
          <w:tab w:val="left" w:pos="952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Vamos pesquisar!</w:t>
      </w:r>
    </w:p>
    <w:p w:rsidR="000853C5" w:rsidRDefault="000853C5" w:rsidP="00EF4BE0">
      <w:pPr>
        <w:pStyle w:val="PargrafodaLista"/>
        <w:tabs>
          <w:tab w:val="left" w:pos="952"/>
        </w:tabs>
        <w:spacing w:line="360" w:lineRule="auto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Escolha um animal </w:t>
      </w:r>
      <w:proofErr w:type="gramStart"/>
      <w:r>
        <w:rPr>
          <w:sz w:val="28"/>
          <w:szCs w:val="28"/>
          <w:lang w:eastAsia="ja-JP" w:bidi="ar-SA"/>
        </w:rPr>
        <w:t xml:space="preserve">( </w:t>
      </w:r>
      <w:proofErr w:type="gramEnd"/>
      <w:r>
        <w:rPr>
          <w:sz w:val="28"/>
          <w:szCs w:val="28"/>
          <w:lang w:eastAsia="ja-JP" w:bidi="ar-SA"/>
        </w:rPr>
        <w:t xml:space="preserve">mamífero) faça uma pesquisa </w:t>
      </w:r>
      <w:r w:rsidR="00EF4BE0">
        <w:rPr>
          <w:sz w:val="28"/>
          <w:szCs w:val="28"/>
          <w:lang w:eastAsia="ja-JP" w:bidi="ar-SA"/>
        </w:rPr>
        <w:t>sobre ele contendo as suas características físicas , tempo de amamentação, tempo estimado de vida e muitas outras descobertas. Em seguida, registre tudo no espaço abaixo.</w:t>
      </w:r>
    </w:p>
    <w:tbl>
      <w:tblPr>
        <w:tblStyle w:val="Tabelacomgrade"/>
        <w:tblW w:w="8861" w:type="dxa"/>
        <w:tblInd w:w="1069" w:type="dxa"/>
        <w:tblLook w:val="04A0" w:firstRow="1" w:lastRow="0" w:firstColumn="1" w:lastColumn="0" w:noHBand="0" w:noVBand="1"/>
      </w:tblPr>
      <w:tblGrid>
        <w:gridCol w:w="8827"/>
        <w:gridCol w:w="34"/>
      </w:tblGrid>
      <w:tr w:rsidR="000853C5" w:rsidTr="000853C5">
        <w:trPr>
          <w:trHeight w:val="557"/>
        </w:trPr>
        <w:tc>
          <w:tcPr>
            <w:tcW w:w="8861" w:type="dxa"/>
            <w:gridSpan w:val="2"/>
          </w:tcPr>
          <w:p w:rsidR="000853C5" w:rsidRP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b/>
                <w:sz w:val="28"/>
                <w:szCs w:val="28"/>
                <w:lang w:eastAsia="ja-JP" w:bidi="ar-SA"/>
              </w:rPr>
            </w:pPr>
            <w:r w:rsidRPr="000853C5">
              <w:rPr>
                <w:b/>
                <w:sz w:val="28"/>
                <w:szCs w:val="28"/>
                <w:lang w:eastAsia="ja-JP" w:bidi="ar-SA"/>
              </w:rPr>
              <w:t>ANIMAL:</w:t>
            </w:r>
          </w:p>
        </w:tc>
      </w:tr>
      <w:tr w:rsidR="000853C5" w:rsidTr="000853C5">
        <w:trPr>
          <w:gridAfter w:val="1"/>
          <w:wAfter w:w="34" w:type="dxa"/>
          <w:trHeight w:val="694"/>
        </w:trPr>
        <w:tc>
          <w:tcPr>
            <w:tcW w:w="8827" w:type="dxa"/>
          </w:tcPr>
          <w:p w:rsidR="000853C5" w:rsidRDefault="00EF4BE0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DESCOBERTAS</w:t>
            </w:r>
            <w:r w:rsidR="000853C5">
              <w:rPr>
                <w:sz w:val="28"/>
                <w:szCs w:val="28"/>
                <w:lang w:eastAsia="ja-JP" w:bidi="ar-SA"/>
              </w:rPr>
              <w:t>:</w:t>
            </w: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EF4BE0" w:rsidRDefault="00EF4BE0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EF4BE0" w:rsidRDefault="00EF4BE0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EF4BE0" w:rsidRDefault="00EF4BE0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EF4BE0" w:rsidRDefault="00EF4BE0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853C5" w:rsidRDefault="000853C5" w:rsidP="000853C5">
            <w:pPr>
              <w:pStyle w:val="PargrafodaLista"/>
              <w:tabs>
                <w:tab w:val="left" w:pos="952"/>
              </w:tabs>
              <w:spacing w:line="360" w:lineRule="auto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0853C5" w:rsidRPr="000853C5" w:rsidRDefault="000853C5" w:rsidP="000853C5">
      <w:pPr>
        <w:pStyle w:val="PargrafodaLista"/>
        <w:tabs>
          <w:tab w:val="left" w:pos="952"/>
        </w:tabs>
        <w:spacing w:line="360" w:lineRule="auto"/>
        <w:ind w:left="1069"/>
        <w:rPr>
          <w:sz w:val="28"/>
          <w:szCs w:val="28"/>
          <w:lang w:eastAsia="ja-JP" w:bidi="ar-SA"/>
        </w:rPr>
      </w:pPr>
    </w:p>
    <w:sectPr w:rsidR="000853C5" w:rsidRPr="000853C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79D" w:rsidRDefault="0091279D">
      <w:pPr>
        <w:spacing w:before="0"/>
      </w:pPr>
      <w:r>
        <w:separator/>
      </w:r>
    </w:p>
  </w:endnote>
  <w:endnote w:type="continuationSeparator" w:id="0">
    <w:p w:rsidR="0091279D" w:rsidRDefault="0091279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79D" w:rsidRDefault="0091279D">
      <w:pPr>
        <w:spacing w:before="0"/>
      </w:pPr>
      <w:r>
        <w:separator/>
      </w:r>
    </w:p>
  </w:footnote>
  <w:footnote w:type="continuationSeparator" w:id="0">
    <w:p w:rsidR="0091279D" w:rsidRDefault="0091279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724785A" wp14:editId="5D29EDD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42045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853C5">
      <w:rPr>
        <w:rStyle w:val="RefernciaSutil"/>
        <w:rFonts w:cs="Calibri"/>
        <w:smallCaps w:val="0"/>
        <w:color w:val="auto"/>
        <w:u w:val="none"/>
      </w:rPr>
      <w:t>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B12356">
      <w:rPr>
        <w:rStyle w:val="RefernciaSutil"/>
        <w:rFonts w:cs="Calibri"/>
        <w:smallCaps w:val="0"/>
        <w:color w:val="auto"/>
        <w:u w:val="none"/>
      </w:rPr>
      <w:t>JUL</w:t>
    </w:r>
    <w:r w:rsidR="00310CB6">
      <w:rPr>
        <w:rStyle w:val="RefernciaSutil"/>
        <w:rFonts w:cs="Calibri"/>
        <w:smallCaps w:val="0"/>
        <w:color w:val="auto"/>
        <w:u w:val="none"/>
      </w:rPr>
      <w:t>HO.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24A8C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31C04"/>
    <w:multiLevelType w:val="hybridMultilevel"/>
    <w:tmpl w:val="4920D4D4"/>
    <w:lvl w:ilvl="0" w:tplc="0B7AAB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D41600"/>
    <w:multiLevelType w:val="hybridMultilevel"/>
    <w:tmpl w:val="6C8E0BF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02EC9"/>
    <w:multiLevelType w:val="hybridMultilevel"/>
    <w:tmpl w:val="A6C8E966"/>
    <w:lvl w:ilvl="0" w:tplc="ADF62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DA131D"/>
    <w:multiLevelType w:val="hybridMultilevel"/>
    <w:tmpl w:val="9A74EE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83B15"/>
    <w:multiLevelType w:val="hybridMultilevel"/>
    <w:tmpl w:val="C9C89470"/>
    <w:lvl w:ilvl="0" w:tplc="47C24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77496"/>
    <w:multiLevelType w:val="hybridMultilevel"/>
    <w:tmpl w:val="09009B02"/>
    <w:lvl w:ilvl="0" w:tplc="429E32B4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53C5"/>
    <w:rsid w:val="0009664C"/>
    <w:rsid w:val="000A59E3"/>
    <w:rsid w:val="000D2953"/>
    <w:rsid w:val="000E34CA"/>
    <w:rsid w:val="000F6BFB"/>
    <w:rsid w:val="001361DD"/>
    <w:rsid w:val="002006D0"/>
    <w:rsid w:val="00250151"/>
    <w:rsid w:val="002673FC"/>
    <w:rsid w:val="002A65F6"/>
    <w:rsid w:val="002B05FC"/>
    <w:rsid w:val="002B07F9"/>
    <w:rsid w:val="00310CB6"/>
    <w:rsid w:val="00313356"/>
    <w:rsid w:val="0034213C"/>
    <w:rsid w:val="003639A9"/>
    <w:rsid w:val="003640B9"/>
    <w:rsid w:val="00394C48"/>
    <w:rsid w:val="003A5F16"/>
    <w:rsid w:val="003B46B5"/>
    <w:rsid w:val="003B76EC"/>
    <w:rsid w:val="003E4DCA"/>
    <w:rsid w:val="00400ECA"/>
    <w:rsid w:val="00420451"/>
    <w:rsid w:val="00443E3A"/>
    <w:rsid w:val="00455073"/>
    <w:rsid w:val="00457A13"/>
    <w:rsid w:val="004D04DF"/>
    <w:rsid w:val="004D5242"/>
    <w:rsid w:val="00521C4B"/>
    <w:rsid w:val="00585A0F"/>
    <w:rsid w:val="005A243C"/>
    <w:rsid w:val="005D3F91"/>
    <w:rsid w:val="005E02A4"/>
    <w:rsid w:val="00651B51"/>
    <w:rsid w:val="00673EAC"/>
    <w:rsid w:val="00675CDD"/>
    <w:rsid w:val="0069238B"/>
    <w:rsid w:val="00694B9C"/>
    <w:rsid w:val="00774811"/>
    <w:rsid w:val="00777DCA"/>
    <w:rsid w:val="007802CD"/>
    <w:rsid w:val="007A4230"/>
    <w:rsid w:val="007C2272"/>
    <w:rsid w:val="00855F6D"/>
    <w:rsid w:val="00882593"/>
    <w:rsid w:val="008830C2"/>
    <w:rsid w:val="008A3641"/>
    <w:rsid w:val="008A54DF"/>
    <w:rsid w:val="008B19AA"/>
    <w:rsid w:val="008F0DED"/>
    <w:rsid w:val="0091279D"/>
    <w:rsid w:val="009149C3"/>
    <w:rsid w:val="00920A51"/>
    <w:rsid w:val="0092469A"/>
    <w:rsid w:val="0094160E"/>
    <w:rsid w:val="009603F1"/>
    <w:rsid w:val="00972876"/>
    <w:rsid w:val="009878D1"/>
    <w:rsid w:val="00993602"/>
    <w:rsid w:val="009C53F4"/>
    <w:rsid w:val="00A042BF"/>
    <w:rsid w:val="00A76666"/>
    <w:rsid w:val="00AF0D13"/>
    <w:rsid w:val="00B12356"/>
    <w:rsid w:val="00B255E7"/>
    <w:rsid w:val="00C14D34"/>
    <w:rsid w:val="00C5657C"/>
    <w:rsid w:val="00C6779C"/>
    <w:rsid w:val="00C92944"/>
    <w:rsid w:val="00CB3ECD"/>
    <w:rsid w:val="00CB70CC"/>
    <w:rsid w:val="00CE1D3D"/>
    <w:rsid w:val="00D123D7"/>
    <w:rsid w:val="00D13922"/>
    <w:rsid w:val="00D24A8C"/>
    <w:rsid w:val="00D753CB"/>
    <w:rsid w:val="00D75825"/>
    <w:rsid w:val="00E33840"/>
    <w:rsid w:val="00E853A6"/>
    <w:rsid w:val="00EF4BE0"/>
    <w:rsid w:val="00F00A34"/>
    <w:rsid w:val="00F03983"/>
    <w:rsid w:val="00F053CF"/>
    <w:rsid w:val="00F338F7"/>
    <w:rsid w:val="00F37201"/>
    <w:rsid w:val="00F467C0"/>
    <w:rsid w:val="00F56F29"/>
    <w:rsid w:val="00F6724C"/>
    <w:rsid w:val="00F75CF9"/>
    <w:rsid w:val="00F869C3"/>
    <w:rsid w:val="00FA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7C227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5507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0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1Char">
    <w:name w:val="Título 1 Char"/>
    <w:basedOn w:val="Fontepargpadro"/>
    <w:link w:val="Ttulo1"/>
    <w:uiPriority w:val="9"/>
    <w:rsid w:val="00455073"/>
    <w:rPr>
      <w:b/>
      <w:bCs/>
      <w:kern w:val="36"/>
      <w:sz w:val="48"/>
      <w:szCs w:val="48"/>
    </w:rPr>
  </w:style>
  <w:style w:type="paragraph" w:customStyle="1" w:styleId="excerpt">
    <w:name w:val="excerpt"/>
    <w:basedOn w:val="Normal"/>
    <w:rsid w:val="0045507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455073"/>
    <w:rPr>
      <w:b/>
      <w:bCs/>
    </w:rPr>
  </w:style>
  <w:style w:type="table" w:styleId="Tabelacomgrade">
    <w:name w:val="Table Grid"/>
    <w:basedOn w:val="Tabelanormal"/>
    <w:uiPriority w:val="39"/>
    <w:rsid w:val="0025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7C227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2020-06-30T10:23:00Z</dcterms:created>
  <dcterms:modified xsi:type="dcterms:W3CDTF">2020-06-30T10:23:00Z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