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9B7" w:rsidRDefault="0016543F" w:rsidP="005D2194">
      <w:pPr>
        <w:pStyle w:val="01Ttulo-IEIJ"/>
      </w:pPr>
      <w:r>
        <w:t>Português - verbos</w:t>
      </w:r>
    </w:p>
    <w:p w:rsidR="0016543F" w:rsidRDefault="0016543F" w:rsidP="0016543F">
      <w:pPr>
        <w:pStyle w:val="PargrafodaLista"/>
        <w:widowControl/>
        <w:numPr>
          <w:ilvl w:val="0"/>
          <w:numId w:val="2"/>
        </w:numPr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Sublinhe</w:t>
      </w:r>
      <w:r w:rsidRPr="0016543F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 xml:space="preserve"> os verbos das frases abaixo:</w:t>
      </w:r>
    </w:p>
    <w:p w:rsidR="0016543F" w:rsidRPr="0016543F" w:rsidRDefault="0016543F" w:rsidP="0016543F">
      <w:pPr>
        <w:pStyle w:val="PargrafodaLista"/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16543F" w:rsidRDefault="0016543F" w:rsidP="0016543F">
      <w:pPr>
        <w:pStyle w:val="PargrafodaLista"/>
        <w:widowControl/>
        <w:numPr>
          <w:ilvl w:val="0"/>
          <w:numId w:val="3"/>
        </w:numPr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16543F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Os meninos brincavam  com a bola.</w:t>
      </w:r>
    </w:p>
    <w:p w:rsidR="0016543F" w:rsidRPr="0016543F" w:rsidRDefault="0016543F" w:rsidP="0016543F">
      <w:pPr>
        <w:pStyle w:val="PargrafodaLista"/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</w:p>
    <w:p w:rsidR="0016543F" w:rsidRPr="0016543F" w:rsidRDefault="0016543F" w:rsidP="0016543F">
      <w:pPr>
        <w:pStyle w:val="PargrafodaLista"/>
        <w:widowControl/>
        <w:numPr>
          <w:ilvl w:val="0"/>
          <w:numId w:val="3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16543F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 xml:space="preserve"> Papai me chamou para  passear no parque.</w:t>
      </w:r>
    </w:p>
    <w:p w:rsidR="0016543F" w:rsidRPr="0016543F" w:rsidRDefault="0016543F" w:rsidP="0016543F">
      <w:pPr>
        <w:pStyle w:val="PargrafodaLista"/>
        <w:widowControl/>
        <w:numPr>
          <w:ilvl w:val="0"/>
          <w:numId w:val="3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16543F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Entrei, falei com o diretor.</w:t>
      </w:r>
    </w:p>
    <w:p w:rsidR="0016543F" w:rsidRPr="0016543F" w:rsidRDefault="0016543F" w:rsidP="0016543F">
      <w:pPr>
        <w:pStyle w:val="PargrafodaLista"/>
        <w:widowControl/>
        <w:numPr>
          <w:ilvl w:val="0"/>
          <w:numId w:val="3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16543F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 xml:space="preserve"> Ao sentir a</w:t>
      </w:r>
      <w:r w:rsidR="00B507E8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s</w:t>
      </w:r>
      <w:r w:rsidRPr="0016543F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 xml:space="preserve"> patadas, o lobo  correu.</w:t>
      </w:r>
    </w:p>
    <w:p w:rsidR="0016543F" w:rsidRPr="0016543F" w:rsidRDefault="0016543F" w:rsidP="0016543F">
      <w:pPr>
        <w:pStyle w:val="PargrafodaLista"/>
        <w:widowControl/>
        <w:numPr>
          <w:ilvl w:val="0"/>
          <w:numId w:val="3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16543F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 xml:space="preserve"> </w:t>
      </w:r>
      <w:r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Eu estou fazendo a atividade de português.</w:t>
      </w:r>
    </w:p>
    <w:p w:rsidR="0016543F" w:rsidRDefault="0016543F" w:rsidP="0016543F">
      <w:pPr>
        <w:pStyle w:val="PargrafodaLista"/>
        <w:widowControl/>
        <w:numPr>
          <w:ilvl w:val="0"/>
          <w:numId w:val="3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16543F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A borboleta tem asas</w:t>
      </w:r>
      <w:r w:rsidR="00B507E8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.</w:t>
      </w:r>
    </w:p>
    <w:p w:rsidR="005B557D" w:rsidRPr="005B557D" w:rsidRDefault="005B557D" w:rsidP="005B557D">
      <w:pPr>
        <w:widowControl/>
        <w:shd w:val="clear" w:color="auto" w:fill="FFFFFF"/>
        <w:suppressAutoHyphens w:val="0"/>
        <w:spacing w:before="0" w:line="360" w:lineRule="auto"/>
        <w:ind w:left="360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B507E8" w:rsidRPr="00B507E8" w:rsidRDefault="00B507E8" w:rsidP="005B557D">
      <w:pPr>
        <w:pStyle w:val="PargrafodaLista"/>
        <w:widowControl/>
        <w:numPr>
          <w:ilvl w:val="0"/>
          <w:numId w:val="2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Indique os tempos verbais nas frases:</w:t>
      </w:r>
    </w:p>
    <w:p w:rsidR="00B507E8" w:rsidRPr="00B507E8" w:rsidRDefault="00B507E8" w:rsidP="00B507E8">
      <w:pPr>
        <w:pStyle w:val="PargrafodaLista"/>
        <w:widowControl/>
        <w:numPr>
          <w:ilvl w:val="0"/>
          <w:numId w:val="4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Papai gosta de verdura. </w:t>
      </w:r>
      <w:proofErr w:type="gramStart"/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____________________</w:t>
      </w:r>
      <w:proofErr w:type="gramEnd"/>
    </w:p>
    <w:p w:rsidR="00B507E8" w:rsidRPr="00B507E8" w:rsidRDefault="00B507E8" w:rsidP="00B507E8">
      <w:pPr>
        <w:pStyle w:val="PargrafodaLista"/>
        <w:widowControl/>
        <w:numPr>
          <w:ilvl w:val="0"/>
          <w:numId w:val="4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 xml:space="preserve"> José ganhou uma bola. </w:t>
      </w:r>
      <w:proofErr w:type="gramStart"/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____________________</w:t>
      </w:r>
      <w:proofErr w:type="gramEnd"/>
    </w:p>
    <w:p w:rsidR="00B507E8" w:rsidRPr="00B507E8" w:rsidRDefault="00B507E8" w:rsidP="00B507E8">
      <w:pPr>
        <w:pStyle w:val="PargrafodaLista"/>
        <w:widowControl/>
        <w:numPr>
          <w:ilvl w:val="0"/>
          <w:numId w:val="4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Damião estudará a lição. </w:t>
      </w:r>
      <w:proofErr w:type="gramStart"/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___________________</w:t>
      </w:r>
      <w:proofErr w:type="gramEnd"/>
    </w:p>
    <w:p w:rsidR="00B507E8" w:rsidRPr="00B507E8" w:rsidRDefault="00B507E8" w:rsidP="00B507E8">
      <w:pPr>
        <w:pStyle w:val="PargrafodaLista"/>
        <w:widowControl/>
        <w:numPr>
          <w:ilvl w:val="0"/>
          <w:numId w:val="4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Marisa acordou cedo. </w:t>
      </w:r>
      <w:proofErr w:type="gramStart"/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_____________________</w:t>
      </w:r>
      <w:proofErr w:type="gramEnd"/>
    </w:p>
    <w:p w:rsidR="00B507E8" w:rsidRPr="00B507E8" w:rsidRDefault="00B507E8" w:rsidP="00B507E8">
      <w:pPr>
        <w:pStyle w:val="PargrafodaLista"/>
        <w:widowControl/>
        <w:numPr>
          <w:ilvl w:val="0"/>
          <w:numId w:val="4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 xml:space="preserve"> Os meninos jogarão basquete. </w:t>
      </w:r>
      <w:proofErr w:type="gramStart"/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______________</w:t>
      </w:r>
      <w:proofErr w:type="gramEnd"/>
    </w:p>
    <w:p w:rsidR="00B507E8" w:rsidRPr="00B507E8" w:rsidRDefault="00B507E8" w:rsidP="00B507E8">
      <w:pPr>
        <w:pStyle w:val="PargrafodaLista"/>
        <w:widowControl/>
        <w:numPr>
          <w:ilvl w:val="0"/>
          <w:numId w:val="4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O garoto vende pipoca. </w:t>
      </w:r>
      <w:proofErr w:type="gramStart"/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____________________</w:t>
      </w:r>
      <w:proofErr w:type="gramEnd"/>
    </w:p>
    <w:p w:rsidR="00B507E8" w:rsidRPr="00B507E8" w:rsidRDefault="00B507E8" w:rsidP="00B507E8">
      <w:pPr>
        <w:pStyle w:val="PargrafodaLista"/>
        <w:widowControl/>
        <w:numPr>
          <w:ilvl w:val="0"/>
          <w:numId w:val="4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Eu venderei meu relógio. </w:t>
      </w:r>
      <w:proofErr w:type="gramStart"/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___________________</w:t>
      </w:r>
      <w:proofErr w:type="gramEnd"/>
    </w:p>
    <w:p w:rsidR="00B507E8" w:rsidRPr="00B507E8" w:rsidRDefault="00B507E8" w:rsidP="00B507E8">
      <w:pPr>
        <w:pStyle w:val="PargrafodaLista"/>
        <w:widowControl/>
        <w:numPr>
          <w:ilvl w:val="0"/>
          <w:numId w:val="4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Eu canto muito bem. </w:t>
      </w:r>
      <w:proofErr w:type="gramStart"/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______________________</w:t>
      </w:r>
      <w:proofErr w:type="gramEnd"/>
    </w:p>
    <w:p w:rsidR="00B507E8" w:rsidRDefault="00B507E8" w:rsidP="00B507E8">
      <w:pPr>
        <w:pStyle w:val="PargrafodaLista"/>
        <w:widowControl/>
        <w:numPr>
          <w:ilvl w:val="0"/>
          <w:numId w:val="4"/>
        </w:numPr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Eu vendi minha bicicleta. </w:t>
      </w:r>
      <w:proofErr w:type="gramStart"/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___________________</w:t>
      </w:r>
      <w:proofErr w:type="gramEnd"/>
    </w:p>
    <w:p w:rsidR="00B507E8" w:rsidRDefault="00B507E8" w:rsidP="00B507E8">
      <w:pPr>
        <w:pStyle w:val="PargrafodaLista"/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1E5E8BF" wp14:editId="2C1ECBB8">
            <wp:simplePos x="0" y="0"/>
            <wp:positionH relativeFrom="column">
              <wp:posOffset>1289050</wp:posOffset>
            </wp:positionH>
            <wp:positionV relativeFrom="paragraph">
              <wp:posOffset>9525</wp:posOffset>
            </wp:positionV>
            <wp:extent cx="3343275" cy="244094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22357" r="44626" b="25378"/>
                    <a:stretch/>
                  </pic:blipFill>
                  <pic:spPr bwMode="auto">
                    <a:xfrm>
                      <a:off x="0" y="0"/>
                      <a:ext cx="3343275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7E8" w:rsidRDefault="00B507E8" w:rsidP="00B507E8">
      <w:pPr>
        <w:pStyle w:val="PargrafodaLista"/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B507E8" w:rsidRDefault="00B507E8" w:rsidP="00B507E8">
      <w:pPr>
        <w:pStyle w:val="PargrafodaLista"/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B507E8" w:rsidRDefault="00B507E8" w:rsidP="00B507E8">
      <w:pPr>
        <w:pStyle w:val="PargrafodaLista"/>
        <w:widowControl/>
        <w:shd w:val="clear" w:color="auto" w:fill="FFFFFF"/>
        <w:suppressAutoHyphens w:val="0"/>
        <w:spacing w:before="0" w:line="360" w:lineRule="auto"/>
        <w:jc w:val="both"/>
        <w:rPr>
          <w:noProof/>
          <w:lang w:eastAsia="pt-BR" w:bidi="ar-SA"/>
        </w:rPr>
      </w:pPr>
    </w:p>
    <w:p w:rsidR="00B507E8" w:rsidRDefault="00B507E8" w:rsidP="003E4769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5B557D" w:rsidRPr="003E4769" w:rsidRDefault="005B557D" w:rsidP="003E4769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bookmarkStart w:id="0" w:name="_GoBack"/>
      <w:bookmarkEnd w:id="0"/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="Arial" w:eastAsia="Times New Roman" w:hAnsi="Arial" w:cs="Arial"/>
          <w:color w:val="222222"/>
          <w:kern w:val="0"/>
          <w:lang w:eastAsia="pt-BR" w:bidi="ar-SA"/>
        </w:rPr>
        <w:lastRenderedPageBreak/>
        <w:t> </w:t>
      </w: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Numere as frases de acordo com o tempo do verbo: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b/>
          <w:color w:val="222222"/>
          <w:kern w:val="0"/>
          <w:sz w:val="28"/>
          <w:szCs w:val="28"/>
          <w:lang w:eastAsia="pt-BR" w:bidi="ar-SA"/>
        </w:rPr>
      </w:pPr>
      <w:r w:rsidRPr="00B507E8">
        <w:rPr>
          <w:rFonts w:asciiTheme="minorHAnsi" w:eastAsia="Times New Roman" w:hAnsiTheme="minorHAnsi" w:cs="Arial"/>
          <w:b/>
          <w:bCs/>
          <w:color w:val="222222"/>
          <w:kern w:val="0"/>
          <w:sz w:val="28"/>
          <w:szCs w:val="28"/>
          <w:lang w:eastAsia="pt-BR" w:bidi="ar-SA"/>
        </w:rPr>
        <w:t>1</w:t>
      </w:r>
      <w:r w:rsidRPr="00B507E8">
        <w:rPr>
          <w:rFonts w:asciiTheme="minorHAnsi" w:eastAsia="Times New Roman" w:hAnsiTheme="minorHAnsi" w:cs="Arial"/>
          <w:b/>
          <w:color w:val="222222"/>
          <w:kern w:val="0"/>
          <w:sz w:val="28"/>
          <w:szCs w:val="28"/>
          <w:lang w:eastAsia="pt-BR" w:bidi="ar-SA"/>
        </w:rPr>
        <w:t> – Presente.                 </w:t>
      </w:r>
      <w:r w:rsidRPr="00B507E8">
        <w:rPr>
          <w:rFonts w:asciiTheme="minorHAnsi" w:eastAsia="Times New Roman" w:hAnsiTheme="minorHAnsi" w:cs="Arial"/>
          <w:b/>
          <w:bCs/>
          <w:color w:val="222222"/>
          <w:kern w:val="0"/>
          <w:sz w:val="28"/>
          <w:szCs w:val="28"/>
          <w:lang w:eastAsia="pt-BR" w:bidi="ar-SA"/>
        </w:rPr>
        <w:t>2</w:t>
      </w:r>
      <w:r w:rsidRPr="00B507E8">
        <w:rPr>
          <w:rFonts w:asciiTheme="minorHAnsi" w:eastAsia="Times New Roman" w:hAnsiTheme="minorHAnsi" w:cs="Arial"/>
          <w:b/>
          <w:color w:val="222222"/>
          <w:kern w:val="0"/>
          <w:sz w:val="28"/>
          <w:szCs w:val="28"/>
          <w:lang w:eastAsia="pt-BR" w:bidi="ar-SA"/>
        </w:rPr>
        <w:t> – Pretérito</w:t>
      </w:r>
      <w:r>
        <w:rPr>
          <w:rFonts w:asciiTheme="minorHAnsi" w:eastAsia="Times New Roman" w:hAnsiTheme="minorHAnsi" w:cs="Arial"/>
          <w:b/>
          <w:color w:val="222222"/>
          <w:kern w:val="0"/>
          <w:sz w:val="28"/>
          <w:szCs w:val="28"/>
          <w:lang w:eastAsia="pt-BR" w:bidi="ar-SA"/>
        </w:rPr>
        <w:t xml:space="preserve"> </w:t>
      </w:r>
      <w:proofErr w:type="gramStart"/>
      <w:r>
        <w:rPr>
          <w:rFonts w:asciiTheme="minorHAnsi" w:eastAsia="Times New Roman" w:hAnsiTheme="minorHAnsi" w:cs="Arial"/>
          <w:b/>
          <w:color w:val="222222"/>
          <w:kern w:val="0"/>
          <w:sz w:val="28"/>
          <w:szCs w:val="28"/>
          <w:lang w:eastAsia="pt-BR" w:bidi="ar-SA"/>
        </w:rPr>
        <w:t xml:space="preserve">( </w:t>
      </w:r>
      <w:proofErr w:type="gramEnd"/>
      <w:r>
        <w:rPr>
          <w:rFonts w:asciiTheme="minorHAnsi" w:eastAsia="Times New Roman" w:hAnsiTheme="minorHAnsi" w:cs="Arial"/>
          <w:b/>
          <w:color w:val="222222"/>
          <w:kern w:val="0"/>
          <w:sz w:val="28"/>
          <w:szCs w:val="28"/>
          <w:lang w:eastAsia="pt-BR" w:bidi="ar-SA"/>
        </w:rPr>
        <w:t>passado )</w:t>
      </w:r>
      <w:r w:rsidRPr="00B507E8">
        <w:rPr>
          <w:rFonts w:asciiTheme="minorHAnsi" w:eastAsia="Times New Roman" w:hAnsiTheme="minorHAnsi" w:cs="Arial"/>
          <w:b/>
          <w:color w:val="222222"/>
          <w:kern w:val="0"/>
          <w:sz w:val="28"/>
          <w:szCs w:val="28"/>
          <w:lang w:eastAsia="pt-BR" w:bidi="ar-SA"/>
        </w:rPr>
        <w:t>.                 </w:t>
      </w:r>
      <w:r w:rsidRPr="00B507E8">
        <w:rPr>
          <w:rFonts w:asciiTheme="minorHAnsi" w:eastAsia="Times New Roman" w:hAnsiTheme="minorHAnsi" w:cs="Arial"/>
          <w:b/>
          <w:bCs/>
          <w:color w:val="222222"/>
          <w:kern w:val="0"/>
          <w:sz w:val="28"/>
          <w:szCs w:val="28"/>
          <w:lang w:eastAsia="pt-BR" w:bidi="ar-SA"/>
        </w:rPr>
        <w:t>3</w:t>
      </w:r>
      <w:r w:rsidRPr="00B507E8">
        <w:rPr>
          <w:rFonts w:asciiTheme="minorHAnsi" w:eastAsia="Times New Roman" w:hAnsiTheme="minorHAnsi" w:cs="Arial"/>
          <w:b/>
          <w:color w:val="222222"/>
          <w:kern w:val="0"/>
          <w:sz w:val="28"/>
          <w:szCs w:val="28"/>
          <w:lang w:eastAsia="pt-BR" w:bidi="ar-SA"/>
        </w:rPr>
        <w:t> – Futuro.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Ontem, a professora leu uma história.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Sairei mais cedo amanhã.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Vocês copiaram o texto?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Luciana recita uma poesia.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Nós já terminamos o trabalho.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Os alunos brincarão no pátio.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O gatinho bebe leite.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 xml:space="preserve">) A </w:t>
      </w:r>
      <w:r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menina</w:t>
      </w:r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 xml:space="preserve"> jogou água no gato.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Visitaremos a vovó no domingo.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Eu dividi meu chocolate com ele.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Nós compraremos doces.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Roberto escorregou.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Ela partiu ontem.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Dançarei a noite toda.</w:t>
      </w:r>
    </w:p>
    <w:p w:rsidR="00B507E8" w:rsidRPr="00B507E8" w:rsidRDefault="00B507E8" w:rsidP="00B507E8">
      <w:pPr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proofErr w:type="gramStart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(</w:t>
      </w:r>
      <w:r>
        <w:rPr>
          <w:rFonts w:asciiTheme="minorHAnsi" w:eastAsia="Times New Roman" w:hAnsiTheme="minorHAnsi" w:cs="Arial"/>
          <w:b/>
          <w:bCs/>
          <w:color w:val="FF0000"/>
          <w:kern w:val="0"/>
          <w:sz w:val="28"/>
          <w:szCs w:val="28"/>
          <w:lang w:eastAsia="pt-BR" w:bidi="ar-SA"/>
        </w:rPr>
        <w:t xml:space="preserve">     </w:t>
      </w:r>
      <w:proofErr w:type="gramEnd"/>
      <w:r w:rsidRPr="00B507E8"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  <w:t>) O padeiro vendeu todos os pães.</w:t>
      </w:r>
    </w:p>
    <w:p w:rsidR="00B507E8" w:rsidRPr="00B507E8" w:rsidRDefault="00B507E8" w:rsidP="00B507E8">
      <w:pPr>
        <w:pStyle w:val="PargrafodaLista"/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color w:val="222222"/>
          <w:kern w:val="0"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20A7CFD" wp14:editId="1769F956">
            <wp:simplePos x="0" y="0"/>
            <wp:positionH relativeFrom="column">
              <wp:posOffset>2070100</wp:posOffset>
            </wp:positionH>
            <wp:positionV relativeFrom="paragraph">
              <wp:posOffset>119380</wp:posOffset>
            </wp:positionV>
            <wp:extent cx="2560955" cy="235267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4" t="21450" r="48872" b="26888"/>
                    <a:stretch/>
                  </pic:blipFill>
                  <pic:spPr bwMode="auto">
                    <a:xfrm>
                      <a:off x="0" y="0"/>
                      <a:ext cx="256095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7E8" w:rsidRDefault="00B507E8" w:rsidP="00B507E8">
      <w:pPr>
        <w:pStyle w:val="PargrafodaLista"/>
        <w:widowControl/>
        <w:shd w:val="clear" w:color="auto" w:fill="FFFFFF"/>
        <w:suppressAutoHyphens w:val="0"/>
        <w:spacing w:before="0" w:line="360" w:lineRule="auto"/>
        <w:jc w:val="both"/>
        <w:rPr>
          <w:noProof/>
          <w:lang w:eastAsia="pt-BR" w:bidi="ar-SA"/>
        </w:rPr>
      </w:pPr>
    </w:p>
    <w:p w:rsidR="00B507E8" w:rsidRPr="0016543F" w:rsidRDefault="00B507E8" w:rsidP="00B507E8">
      <w:pPr>
        <w:pStyle w:val="PargrafodaLista"/>
        <w:widowControl/>
        <w:shd w:val="clear" w:color="auto" w:fill="FFFFFF"/>
        <w:suppressAutoHyphens w:val="0"/>
        <w:spacing w:before="0" w:line="360" w:lineRule="auto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</w:p>
    <w:p w:rsidR="006819B7" w:rsidRPr="0016543F" w:rsidRDefault="006819B7" w:rsidP="0016543F">
      <w:pPr>
        <w:pStyle w:val="03Texto-IEIJ"/>
        <w:numPr>
          <w:ilvl w:val="0"/>
          <w:numId w:val="0"/>
        </w:numPr>
        <w:spacing w:line="360" w:lineRule="auto"/>
        <w:ind w:left="720"/>
        <w:rPr>
          <w:rFonts w:asciiTheme="minorHAnsi" w:hAnsiTheme="minorHAnsi"/>
        </w:rPr>
      </w:pPr>
    </w:p>
    <w:sectPr w:rsidR="006819B7" w:rsidRPr="0016543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9C5" w:rsidRDefault="00EB19C5">
      <w:pPr>
        <w:spacing w:before="0"/>
      </w:pPr>
      <w:r>
        <w:separator/>
      </w:r>
    </w:p>
  </w:endnote>
  <w:endnote w:type="continuationSeparator" w:id="0">
    <w:p w:rsidR="00EB19C5" w:rsidRDefault="00EB19C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9C5" w:rsidRDefault="00EB19C5">
      <w:pPr>
        <w:spacing w:before="0"/>
      </w:pPr>
      <w:r>
        <w:separator/>
      </w:r>
    </w:p>
  </w:footnote>
  <w:footnote w:type="continuationSeparator" w:id="0">
    <w:p w:rsidR="00EB19C5" w:rsidRDefault="00EB19C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9B7" w:rsidRDefault="005A359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9B7" w:rsidRDefault="005A359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576E9CF" wp14:editId="3DF45D13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819B7" w:rsidRDefault="003F098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16543F">
      <w:rPr>
        <w:rStyle w:val="RefernciaSutil"/>
        <w:rFonts w:cs="Calibri"/>
        <w:smallCaps w:val="0"/>
        <w:color w:val="auto"/>
        <w:u w:val="none"/>
      </w:rPr>
      <w:t>___</w:t>
    </w:r>
    <w:r w:rsidR="005A359F">
      <w:rPr>
        <w:rStyle w:val="RefernciaSutil"/>
        <w:rFonts w:cs="Calibri"/>
        <w:smallCaps w:val="0"/>
        <w:color w:val="auto"/>
        <w:u w:val="none"/>
      </w:rPr>
      <w:t xml:space="preserve"> DE </w:t>
    </w:r>
    <w:r w:rsidR="0016543F">
      <w:rPr>
        <w:rStyle w:val="RefernciaSutil"/>
        <w:rFonts w:cs="Calibri"/>
        <w:smallCaps w:val="0"/>
        <w:color w:val="auto"/>
        <w:u w:val="none"/>
      </w:rPr>
      <w:t>JUL</w:t>
    </w:r>
    <w:r w:rsidR="00803AA1">
      <w:rPr>
        <w:rStyle w:val="RefernciaSutil"/>
        <w:rFonts w:cs="Calibri"/>
        <w:smallCaps w:val="0"/>
        <w:color w:val="auto"/>
        <w:u w:val="none"/>
      </w:rPr>
      <w:t>HO</w:t>
    </w:r>
    <w:r w:rsidR="005A359F">
      <w:rPr>
        <w:rStyle w:val="RefernciaSutil"/>
        <w:rFonts w:cs="Calibri"/>
        <w:smallCaps w:val="0"/>
        <w:color w:val="auto"/>
        <w:u w:val="none"/>
      </w:rPr>
      <w:t>.</w:t>
    </w:r>
  </w:p>
  <w:p w:rsidR="006819B7" w:rsidRDefault="005A359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795B"/>
    <w:multiLevelType w:val="hybridMultilevel"/>
    <w:tmpl w:val="3D2E91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F4EE6"/>
    <w:multiLevelType w:val="hybridMultilevel"/>
    <w:tmpl w:val="C4E63DCE"/>
    <w:lvl w:ilvl="0" w:tplc="50C4C7C8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75359"/>
    <w:multiLevelType w:val="hybridMultilevel"/>
    <w:tmpl w:val="71261BCC"/>
    <w:lvl w:ilvl="0" w:tplc="7AD2707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1C1611"/>
    <w:multiLevelType w:val="hybridMultilevel"/>
    <w:tmpl w:val="BDE0B9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8C"/>
    <w:rsid w:val="00163C2B"/>
    <w:rsid w:val="0016543F"/>
    <w:rsid w:val="00355A88"/>
    <w:rsid w:val="003E4769"/>
    <w:rsid w:val="003F098C"/>
    <w:rsid w:val="005A359F"/>
    <w:rsid w:val="005B557D"/>
    <w:rsid w:val="005D2194"/>
    <w:rsid w:val="005E4CB9"/>
    <w:rsid w:val="0065180F"/>
    <w:rsid w:val="006819B7"/>
    <w:rsid w:val="007A0351"/>
    <w:rsid w:val="00803AA1"/>
    <w:rsid w:val="00983656"/>
    <w:rsid w:val="00A916C0"/>
    <w:rsid w:val="00B507E8"/>
    <w:rsid w:val="00B814BF"/>
    <w:rsid w:val="00C00FC9"/>
    <w:rsid w:val="00C80DC3"/>
    <w:rsid w:val="00D34AB8"/>
    <w:rsid w:val="00D422E7"/>
    <w:rsid w:val="00EB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5D2194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16543F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5D2194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16543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PC</cp:lastModifiedBy>
  <cp:revision>3</cp:revision>
  <cp:lastPrinted>2020-07-02T10:03:00Z</cp:lastPrinted>
  <dcterms:created xsi:type="dcterms:W3CDTF">2020-07-02T10:03:00Z</dcterms:created>
  <dcterms:modified xsi:type="dcterms:W3CDTF">2020-07-02T10:03:00Z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