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61" w:rsidRDefault="00B05761" w:rsidP="00B05761">
      <w:pPr>
        <w:pStyle w:val="01Ttulo-IEIJ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6075045</wp:posOffset>
                </wp:positionH>
                <wp:positionV relativeFrom="paragraph">
                  <wp:posOffset>-708025</wp:posOffset>
                </wp:positionV>
                <wp:extent cx="631825" cy="272415"/>
                <wp:effectExtent l="0" t="0" r="0" b="0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761" w:rsidRDefault="00B05761" w:rsidP="00B05761">
                            <w:r>
                              <w:t>3°ano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left:0;text-align:left;margin-left:478.35pt;margin-top:-55.75pt;width:49.75pt;height:21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" stroked="f">
                <v:textbox style="mso-fit-shape-to-text:t">
                  <w:txbxContent>
                    <w:p w:rsidR="00B05761" w:rsidRDefault="00B05761" w:rsidP="00B05761">
                      <w:r>
                        <w:t>3°ano</w:t>
                      </w:r>
                    </w:p>
                  </w:txbxContent>
                </v:textbox>
              </v:shape>
            </w:pict>
          </mc:Fallback>
        </mc:AlternateContent>
      </w:r>
      <w:r w:rsidR="002A6939">
        <w:rPr>
          <w:noProof/>
          <w:lang w:eastAsia="pt-BR" w:bidi="ar-SA"/>
        </w:rPr>
        <w:t>ACENTUAÇÃO GRÁFICA EM PALAVRAS PAROXÍTONAS TERMINADAS EM L, R, I, UM</w:t>
      </w:r>
    </w:p>
    <w:p w:rsidR="002A6939" w:rsidRDefault="002A6939" w:rsidP="00B05761"/>
    <w:p w:rsidR="002A6939" w:rsidRDefault="002A6939" w:rsidP="00B05761">
      <w:r w:rsidRPr="002A6939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1908810</wp:posOffset>
            </wp:positionH>
            <wp:positionV relativeFrom="paragraph">
              <wp:posOffset>2282190</wp:posOffset>
            </wp:positionV>
            <wp:extent cx="1952625" cy="55562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39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2062736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939" w:rsidRPr="002A6939" w:rsidRDefault="002A6939" w:rsidP="002A6939"/>
    <w:p w:rsidR="002A6939" w:rsidRPr="002A6939" w:rsidRDefault="002A6939" w:rsidP="002A6939"/>
    <w:p w:rsidR="002A6939" w:rsidRPr="002A6939" w:rsidRDefault="002A6939" w:rsidP="002A6939"/>
    <w:p w:rsidR="002A6939" w:rsidRPr="002A6939" w:rsidRDefault="002A6939" w:rsidP="002A6939"/>
    <w:p w:rsidR="002A6939" w:rsidRPr="002A6939" w:rsidRDefault="002A6939" w:rsidP="002A6939"/>
    <w:p w:rsidR="002A6939" w:rsidRDefault="002A6939" w:rsidP="002A6939">
      <w:pPr>
        <w:ind w:firstLine="709"/>
        <w:jc w:val="both"/>
        <w:rPr>
          <w:rFonts w:asciiTheme="minorHAnsi" w:hAnsiTheme="minorHAnsi"/>
          <w:sz w:val="28"/>
          <w:szCs w:val="28"/>
        </w:rPr>
      </w:pPr>
      <w:r w:rsidRPr="002A6939">
        <w:rPr>
          <w:rFonts w:asciiTheme="minorHAnsi" w:hAnsiTheme="minorHAnsi"/>
          <w:sz w:val="28"/>
          <w:szCs w:val="28"/>
        </w:rPr>
        <w:t>Você já estudou que uma palavra é paroxítona quando a sílaba tônica é a penúltima.</w:t>
      </w:r>
    </w:p>
    <w:p w:rsidR="002A6939" w:rsidRPr="002A6939" w:rsidRDefault="002A6939" w:rsidP="002A6939">
      <w:pPr>
        <w:ind w:firstLine="709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Algumas paroxítonas são graficamente acentuadas.</w:t>
      </w:r>
    </w:p>
    <w:p w:rsidR="002A6939" w:rsidRPr="002A6939" w:rsidRDefault="002A6939" w:rsidP="002A69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84021F" wp14:editId="24524132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6086475" cy="5715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939" w:rsidRPr="002A6939" w:rsidRDefault="002A6939" w:rsidP="002A6939">
                            <w:pPr>
                              <w:ind w:firstLine="709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A6939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As palavras paroxítonas terminadas em l, r, i (ou </w:t>
                            </w:r>
                            <w:proofErr w:type="spellStart"/>
                            <w:r w:rsidRPr="002A6939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 w:rsidRPr="002A6939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), um (ou uns) devem ser acentuadas.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4021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428.05pt;margin-top:28.3pt;width:479.25pt;height:4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">
                <v:textbox>
                  <w:txbxContent>
                    <w:p w:rsidR="002A6939" w:rsidRPr="002A6939" w:rsidRDefault="002A6939" w:rsidP="002A6939">
                      <w:pPr>
                        <w:ind w:firstLine="709"/>
                        <w:rPr>
                          <w:rFonts w:asciiTheme="minorHAnsi" w:hAnsiTheme="minorHAns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A6939">
                        <w:rPr>
                          <w:rFonts w:asciiTheme="minorHAnsi" w:hAnsiTheme="minorHAnsi"/>
                          <w:b/>
                          <w:color w:val="FF0000"/>
                          <w:sz w:val="32"/>
                          <w:szCs w:val="32"/>
                        </w:rPr>
                        <w:t xml:space="preserve">As palavras paroxítonas terminadas em l, r, i (ou </w:t>
                      </w:r>
                      <w:proofErr w:type="spellStart"/>
                      <w:r w:rsidRPr="002A6939">
                        <w:rPr>
                          <w:rFonts w:asciiTheme="minorHAnsi" w:hAnsiTheme="minorHAnsi"/>
                          <w:b/>
                          <w:color w:val="FF0000"/>
                          <w:sz w:val="32"/>
                          <w:szCs w:val="32"/>
                        </w:rPr>
                        <w:t>is</w:t>
                      </w:r>
                      <w:proofErr w:type="spellEnd"/>
                      <w:r w:rsidRPr="002A6939">
                        <w:rPr>
                          <w:rFonts w:asciiTheme="minorHAnsi" w:hAnsiTheme="minorHAnsi"/>
                          <w:b/>
                          <w:color w:val="FF0000"/>
                          <w:sz w:val="32"/>
                          <w:szCs w:val="32"/>
                        </w:rPr>
                        <w:t>), um (ou uns) devem ser acentuadas.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A6939" w:rsidRPr="002A6939" w:rsidRDefault="002A6939" w:rsidP="002A6939">
      <w:r w:rsidRPr="002A6939"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4F2966F3" wp14:editId="025F666D">
            <wp:simplePos x="0" y="0"/>
            <wp:positionH relativeFrom="margin">
              <wp:align>left</wp:align>
            </wp:positionH>
            <wp:positionV relativeFrom="paragraph">
              <wp:posOffset>1012825</wp:posOffset>
            </wp:positionV>
            <wp:extent cx="6120130" cy="175387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 w:rsidRPr="002A6939">
        <w:rPr>
          <w:rFonts w:asciiTheme="minorHAnsi" w:hAnsiTheme="minorHAnsi"/>
          <w:sz w:val="28"/>
          <w:szCs w:val="28"/>
        </w:rPr>
        <w:br/>
      </w: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2A6939" w:rsidRDefault="002A6939" w:rsidP="002A6939">
      <w:pPr>
        <w:pStyle w:val="PargrafodaLista"/>
        <w:numPr>
          <w:ilvl w:val="0"/>
          <w:numId w:val="7"/>
        </w:num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 w:rsidRPr="002A6939">
        <w:rPr>
          <w:rFonts w:asciiTheme="minorHAnsi" w:hAnsiTheme="minorHAnsi"/>
          <w:sz w:val="28"/>
          <w:szCs w:val="28"/>
        </w:rPr>
        <w:lastRenderedPageBreak/>
        <w:t>Acentue corretamente as palavras:</w:t>
      </w:r>
    </w:p>
    <w:p w:rsid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 w:rsidRPr="002A6939">
        <w:rPr>
          <w:rFonts w:asciiTheme="minorHAnsi" w:hAnsiTheme="minorHAnsi"/>
          <w:noProof/>
          <w:sz w:val="28"/>
          <w:szCs w:val="28"/>
          <w:lang w:eastAsia="pt-BR" w:bidi="ar-SA"/>
        </w:rPr>
        <w:drawing>
          <wp:inline distT="0" distB="0" distL="0" distR="0">
            <wp:extent cx="6120130" cy="985895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9C5D2F" w:rsidRDefault="002A6939" w:rsidP="009C5D2F">
      <w:pPr>
        <w:pStyle w:val="PargrafodaLista"/>
        <w:numPr>
          <w:ilvl w:val="1"/>
          <w:numId w:val="7"/>
        </w:num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 w:rsidRPr="009C5D2F">
        <w:rPr>
          <w:rFonts w:asciiTheme="minorHAnsi" w:hAnsiTheme="minorHAnsi"/>
          <w:sz w:val="28"/>
          <w:szCs w:val="28"/>
        </w:rPr>
        <w:t>Agora complete o texto com algumas das palavras que você acentuou.</w:t>
      </w:r>
    </w:p>
    <w:p w:rsid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Default="002A6939" w:rsidP="002A6939">
      <w:pPr>
        <w:pStyle w:val="PargrafodaLista"/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O dia estava muito ____________________________ para um passeio. Resolvemos, então ir ao parque pela manhã, onde andamos de bicicleta e comemos um ____________________________ delicioso.</w:t>
      </w:r>
    </w:p>
    <w:p w:rsidR="002A6939" w:rsidRDefault="002A6939" w:rsidP="002A6939">
      <w:pPr>
        <w:pStyle w:val="PargrafodaLista"/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De tarde, fomos à biblioteca, pois tínhamos um trabalho escolar. Lá, achamos um livro muito ________________________ para nossa pesquisa. </w:t>
      </w:r>
    </w:p>
    <w:p w:rsidR="002A6939" w:rsidRDefault="002A6939" w:rsidP="002A6939">
      <w:pPr>
        <w:pStyle w:val="PargrafodaLista"/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Ao elaborar nosso texto, porém, a ponta do meu _____________________ quebrou. Tive de pedir uma caneta emprestada. </w:t>
      </w:r>
    </w:p>
    <w:p w:rsidR="002A6939" w:rsidRPr="002A6939" w:rsidRDefault="002A6939" w:rsidP="002A6939">
      <w:pPr>
        <w:pStyle w:val="PargrafodaLista"/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Ao chegarmos </w:t>
      </w:r>
      <w:r w:rsidR="009C5D2F">
        <w:rPr>
          <w:rFonts w:asciiTheme="minorHAnsi" w:hAnsiTheme="minorHAnsi"/>
          <w:sz w:val="28"/>
          <w:szCs w:val="28"/>
        </w:rPr>
        <w:t>em casa, uma adorável surpresa: passava na televisão um filme de nosso super-herói preferido! Ele é __________________________!!! Faz coisas espetaculares!!!!!</w:t>
      </w:r>
    </w:p>
    <w:p w:rsid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Default="001921EC" w:rsidP="001921EC">
      <w:pPr>
        <w:pStyle w:val="02Subttulo-IEIJ"/>
        <w:ind w:firstLine="709"/>
      </w:pPr>
      <w:r>
        <w:t xml:space="preserve">Acentuação gráfica terminada em ditongo </w:t>
      </w:r>
    </w:p>
    <w:p w:rsidR="001921EC" w:rsidRDefault="001921EC" w:rsidP="001921EC">
      <w:pPr>
        <w:pStyle w:val="03Texto-IEIJ"/>
      </w:pPr>
    </w:p>
    <w:p w:rsidR="001921EC" w:rsidRDefault="001921EC" w:rsidP="001921EC">
      <w:pPr>
        <w:pStyle w:val="03Texto-IEIJ"/>
      </w:pPr>
      <w:r>
        <w:t xml:space="preserve">Ditongo, o que será que significa esta palavra? Leia o texto abaixo e juntos construiremos este significado. </w:t>
      </w:r>
    </w:p>
    <w:p w:rsidR="001921EC" w:rsidRPr="001921EC" w:rsidRDefault="001921EC" w:rsidP="001921EC">
      <w:pPr>
        <w:pStyle w:val="03Texto-IEIJ"/>
        <w:rPr>
          <w:b w:val="0"/>
        </w:rPr>
      </w:pPr>
      <w:r w:rsidRPr="001921EC">
        <w:rPr>
          <w:b w:val="0"/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78105</wp:posOffset>
            </wp:positionV>
            <wp:extent cx="6120130" cy="2071047"/>
            <wp:effectExtent l="0" t="0" r="0" b="571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1EC" w:rsidRDefault="001921EC" w:rsidP="001921EC">
      <w:pPr>
        <w:pStyle w:val="03Texto-IEIJ"/>
      </w:pPr>
    </w:p>
    <w:p w:rsidR="001921EC" w:rsidRPr="001921EC" w:rsidRDefault="001921EC" w:rsidP="001921EC">
      <w:pPr>
        <w:pStyle w:val="03Texto-IEIJ"/>
      </w:pPr>
      <w:r w:rsidRPr="001921EC"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06C58196" wp14:editId="6209178E">
            <wp:simplePos x="0" y="0"/>
            <wp:positionH relativeFrom="margin">
              <wp:align>center</wp:align>
            </wp:positionH>
            <wp:positionV relativeFrom="paragraph">
              <wp:posOffset>-257810</wp:posOffset>
            </wp:positionV>
            <wp:extent cx="1362075" cy="737870"/>
            <wp:effectExtent l="0" t="0" r="9525" b="508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939" w:rsidRDefault="002A5DF1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Separe em sílabas as palavras abaixo e classifique as em oxítona, paroxítona ou proparoxítona. </w:t>
      </w:r>
    </w:p>
    <w:p w:rsidR="002A5DF1" w:rsidRDefault="002A5DF1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tbl>
      <w:tblPr>
        <w:tblStyle w:val="Tabelacomgrade"/>
        <w:tblW w:w="10030" w:type="dxa"/>
        <w:tblLook w:val="04A0" w:firstRow="1" w:lastRow="0" w:firstColumn="1" w:lastColumn="0" w:noHBand="0" w:noVBand="1"/>
      </w:tblPr>
      <w:tblGrid>
        <w:gridCol w:w="3343"/>
        <w:gridCol w:w="3343"/>
        <w:gridCol w:w="3344"/>
      </w:tblGrid>
      <w:tr w:rsidR="002A5DF1" w:rsidTr="002A5DF1">
        <w:trPr>
          <w:trHeight w:val="437"/>
        </w:trPr>
        <w:tc>
          <w:tcPr>
            <w:tcW w:w="3343" w:type="dxa"/>
            <w:shd w:val="clear" w:color="auto" w:fill="FFFF00"/>
          </w:tcPr>
          <w:p w:rsidR="002A5DF1" w:rsidRP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2A5DF1">
              <w:rPr>
                <w:rFonts w:asciiTheme="minorHAnsi" w:hAnsiTheme="minorHAnsi"/>
                <w:b/>
                <w:sz w:val="28"/>
                <w:szCs w:val="28"/>
              </w:rPr>
              <w:t>PALAVRA</w:t>
            </w:r>
          </w:p>
        </w:tc>
        <w:tc>
          <w:tcPr>
            <w:tcW w:w="3343" w:type="dxa"/>
            <w:shd w:val="clear" w:color="auto" w:fill="FFFF00"/>
          </w:tcPr>
          <w:p w:rsidR="002A5DF1" w:rsidRP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2A5DF1">
              <w:rPr>
                <w:rFonts w:asciiTheme="minorHAnsi" w:hAnsiTheme="minorHAnsi"/>
                <w:b/>
                <w:sz w:val="28"/>
                <w:szCs w:val="28"/>
              </w:rPr>
              <w:t>SEPARE EM SÍLABAS</w:t>
            </w:r>
          </w:p>
        </w:tc>
        <w:tc>
          <w:tcPr>
            <w:tcW w:w="3344" w:type="dxa"/>
            <w:shd w:val="clear" w:color="auto" w:fill="FFFF00"/>
          </w:tcPr>
          <w:p w:rsidR="002A5DF1" w:rsidRP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2A5DF1">
              <w:rPr>
                <w:rFonts w:asciiTheme="minorHAnsi" w:hAnsiTheme="minorHAnsi"/>
                <w:b/>
                <w:sz w:val="28"/>
                <w:szCs w:val="28"/>
              </w:rPr>
              <w:t>CLASSIFICAÇÃO</w:t>
            </w:r>
          </w:p>
        </w:tc>
      </w:tr>
      <w:tr w:rsidR="002A5DF1" w:rsidTr="002A5DF1">
        <w:trPr>
          <w:trHeight w:val="45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VITÓRIA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RELÓGIO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5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RÉGUA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GINÁSIO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5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HISTÓRIA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CIÊNCIAS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GÊMEOS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LÍNGUA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VITÓRIA-RÉGIA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ÓRGÃO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TELESCÓPIO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A5DF1" w:rsidTr="002A5DF1">
        <w:trPr>
          <w:trHeight w:val="437"/>
        </w:trPr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ARMÁRIO</w:t>
            </w:r>
          </w:p>
        </w:tc>
        <w:tc>
          <w:tcPr>
            <w:tcW w:w="3343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344" w:type="dxa"/>
          </w:tcPr>
          <w:p w:rsidR="002A5DF1" w:rsidRDefault="002A5DF1" w:rsidP="002A6939">
            <w:pPr>
              <w:tabs>
                <w:tab w:val="left" w:pos="2565"/>
              </w:tabs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2A5DF1" w:rsidRPr="002A6939" w:rsidRDefault="002A5DF1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Default="002A5DF1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Agora vamos perceber o que as palavras acima tem em comum em sua classificação e separação silábica para definirmos o que é um ditongo.</w:t>
      </w:r>
    </w:p>
    <w:p w:rsidR="002A5DF1" w:rsidRPr="002A6939" w:rsidRDefault="002A5DF1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p w:rsidR="002A6939" w:rsidRPr="002A6939" w:rsidRDefault="002A6939" w:rsidP="002A6939">
      <w:pPr>
        <w:tabs>
          <w:tab w:val="left" w:pos="2565"/>
        </w:tabs>
        <w:jc w:val="both"/>
        <w:rPr>
          <w:rFonts w:asciiTheme="minorHAnsi" w:hAnsiTheme="minorHAnsi"/>
          <w:sz w:val="28"/>
          <w:szCs w:val="28"/>
        </w:rPr>
      </w:pPr>
    </w:p>
    <w:sectPr w:rsidR="002A6939" w:rsidRPr="002A693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69C" w:rsidRDefault="001F369C">
      <w:r>
        <w:separator/>
      </w:r>
    </w:p>
  </w:endnote>
  <w:endnote w:type="continuationSeparator" w:id="0">
    <w:p w:rsidR="001F369C" w:rsidRDefault="001F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75" w:rsidRDefault="00E8737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75" w:rsidRDefault="00E8737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75" w:rsidRDefault="00E8737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69C" w:rsidRDefault="001F369C">
      <w:r>
        <w:separator/>
      </w:r>
    </w:p>
  </w:footnote>
  <w:footnote w:type="continuationSeparator" w:id="0">
    <w:p w:rsidR="001F369C" w:rsidRDefault="001F3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75" w:rsidRDefault="00E8737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E87375">
      <w:rPr>
        <w:rStyle w:val="RefernciaSutil"/>
        <w:rFonts w:cs="Calibri"/>
        <w:smallCaps w:val="0"/>
        <w:color w:val="auto"/>
        <w:u w:val="none"/>
      </w:rPr>
      <w:t>10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8960AF">
      <w:rPr>
        <w:rStyle w:val="RefernciaSutil"/>
        <w:rFonts w:cs="Calibri"/>
        <w:smallCaps w:val="0"/>
        <w:color w:val="auto"/>
        <w:u w:val="none"/>
      </w:rPr>
      <w:t>JULH</w:t>
    </w:r>
    <w:r w:rsidR="00803AA1">
      <w:rPr>
        <w:rStyle w:val="RefernciaSutil"/>
        <w:rFonts w:cs="Calibri"/>
        <w:smallCaps w:val="0"/>
        <w:color w:val="auto"/>
        <w:u w:val="none"/>
      </w:rPr>
      <w:t>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C5A8B"/>
    <w:multiLevelType w:val="hybridMultilevel"/>
    <w:tmpl w:val="BB2ABD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317D3"/>
    <w:multiLevelType w:val="hybridMultilevel"/>
    <w:tmpl w:val="E3CCCCCE"/>
    <w:lvl w:ilvl="0" w:tplc="CCBCD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FF4EE6"/>
    <w:multiLevelType w:val="hybridMultilevel"/>
    <w:tmpl w:val="C4E63DCE"/>
    <w:lvl w:ilvl="0" w:tplc="50C4C7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137EEE"/>
    <w:multiLevelType w:val="hybridMultilevel"/>
    <w:tmpl w:val="A66609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B43F60"/>
    <w:multiLevelType w:val="hybridMultilevel"/>
    <w:tmpl w:val="5B4E2A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1B32EE"/>
    <w:multiLevelType w:val="hybridMultilevel"/>
    <w:tmpl w:val="6D9455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9621C1"/>
    <w:multiLevelType w:val="multilevel"/>
    <w:tmpl w:val="5F582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8C"/>
    <w:rsid w:val="0008650F"/>
    <w:rsid w:val="001921EC"/>
    <w:rsid w:val="001A0D1C"/>
    <w:rsid w:val="001C6A09"/>
    <w:rsid w:val="001F369C"/>
    <w:rsid w:val="00247F2D"/>
    <w:rsid w:val="002A5DF1"/>
    <w:rsid w:val="002A6939"/>
    <w:rsid w:val="003F098C"/>
    <w:rsid w:val="00460F67"/>
    <w:rsid w:val="0058143C"/>
    <w:rsid w:val="005A359F"/>
    <w:rsid w:val="005D2194"/>
    <w:rsid w:val="00653FA6"/>
    <w:rsid w:val="006819B7"/>
    <w:rsid w:val="006934AA"/>
    <w:rsid w:val="006F3DFF"/>
    <w:rsid w:val="00803AA1"/>
    <w:rsid w:val="00837841"/>
    <w:rsid w:val="00842F07"/>
    <w:rsid w:val="008960AF"/>
    <w:rsid w:val="008B7A34"/>
    <w:rsid w:val="009C5D2F"/>
    <w:rsid w:val="00A5649A"/>
    <w:rsid w:val="00A916C0"/>
    <w:rsid w:val="00AD7976"/>
    <w:rsid w:val="00B05761"/>
    <w:rsid w:val="00B3618E"/>
    <w:rsid w:val="00B7205F"/>
    <w:rsid w:val="00C7005C"/>
    <w:rsid w:val="00CC7E96"/>
    <w:rsid w:val="00CF25C6"/>
    <w:rsid w:val="00DC0ABA"/>
    <w:rsid w:val="00DE1773"/>
    <w:rsid w:val="00E87375"/>
    <w:rsid w:val="00EA3449"/>
    <w:rsid w:val="00EC22BA"/>
    <w:rsid w:val="00EE0628"/>
    <w:rsid w:val="00FE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9F9F60-6EE9-45E3-9127-DD307F0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50F"/>
    <w:pPr>
      <w:widowControl w:val="0"/>
      <w:suppressAutoHyphens/>
    </w:pPr>
    <w:rPr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6934AA"/>
    <w:pPr>
      <w:keepNext w:val="0"/>
      <w:spacing w:before="120"/>
      <w:ind w:left="360"/>
      <w:jc w:val="both"/>
    </w:pPr>
    <w:rPr>
      <w:rFonts w:cs="Calibri"/>
      <w:b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qFormat/>
    <w:rsid w:val="00CC7E96"/>
    <w:pPr>
      <w:ind w:left="720"/>
      <w:contextualSpacing/>
    </w:pPr>
    <w:rPr>
      <w:rFonts w:cs="Mangal"/>
      <w:szCs w:val="21"/>
    </w:rPr>
  </w:style>
  <w:style w:type="paragraph" w:customStyle="1" w:styleId="texto-IEIJ">
    <w:name w:val="texto - IEIJ"/>
    <w:basedOn w:val="Ttulo1"/>
    <w:uiPriority w:val="99"/>
    <w:rsid w:val="0008650F"/>
    <w:pPr>
      <w:keepNext w:val="0"/>
      <w:spacing w:before="120" w:after="0"/>
    </w:pPr>
    <w:rPr>
      <w:rFonts w:ascii="Calibri" w:eastAsia="Times New Roman" w:hAnsi="Calibri" w:cs="Calibri"/>
      <w:sz w:val="22"/>
      <w:szCs w:val="22"/>
    </w:rPr>
  </w:style>
  <w:style w:type="paragraph" w:customStyle="1" w:styleId="ttulo-IEIJ">
    <w:name w:val="título - IEIJ"/>
    <w:next w:val="texto-IEIJ"/>
    <w:qFormat/>
    <w:rsid w:val="00AD7976"/>
    <w:pPr>
      <w:widowControl w:val="0"/>
      <w:pBdr>
        <w:bottom w:val="triple" w:sz="4" w:space="1" w:color="auto"/>
      </w:pBdr>
      <w:spacing w:after="120"/>
    </w:pPr>
    <w:rPr>
      <w:rFonts w:ascii="Calibri" w:hAnsi="Calibri" w:cs="Calibri"/>
      <w:b/>
      <w:bCs/>
      <w:caps/>
      <w:spacing w:val="10"/>
      <w:kern w:val="44"/>
      <w:sz w:val="44"/>
      <w:szCs w:val="44"/>
      <w:lang w:eastAsia="hi-IN" w:bidi="hi-IN"/>
    </w:rPr>
  </w:style>
  <w:style w:type="paragraph" w:customStyle="1" w:styleId="sub-ttulo-IEIJ">
    <w:name w:val="sub-título - IEIJ"/>
    <w:basedOn w:val="Normal"/>
    <w:next w:val="Normal"/>
    <w:qFormat/>
    <w:rsid w:val="00B05761"/>
    <w:pPr>
      <w:spacing w:before="120"/>
    </w:pPr>
    <w:rPr>
      <w:rFonts w:ascii="Calibri" w:eastAsia="Arial Unicode MS" w:hAnsi="Calibri" w:cs="Calibri"/>
      <w:i/>
      <w:kern w:val="3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2A5D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5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</TotalTime>
  <Pages>3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3</cp:revision>
  <cp:lastPrinted>2012-02-10T19:10:00Z</cp:lastPrinted>
  <dcterms:created xsi:type="dcterms:W3CDTF">2020-07-09T17:31:00Z</dcterms:created>
  <dcterms:modified xsi:type="dcterms:W3CDTF">2020-07-09T17:35:00Z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