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08C" w:rsidRDefault="002A413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</w:t>
      </w:r>
      <w:r w:rsidR="00C3117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gênero textual -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Notícia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8A54DF" w:rsidRDefault="00D205F3" w:rsidP="006B608C">
      <w:pPr>
        <w:spacing w:before="0"/>
        <w:jc w:val="both"/>
        <w:rPr>
          <w:sz w:val="28"/>
          <w:szCs w:val="28"/>
          <w:lang w:eastAsia="ja-JP" w:bidi="ar-SA"/>
        </w:rPr>
      </w:pPr>
      <w:r w:rsidRPr="00D205F3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250825</wp:posOffset>
            </wp:positionV>
            <wp:extent cx="3111500" cy="1565910"/>
            <wp:effectExtent l="0" t="0" r="0" b="0"/>
            <wp:wrapSquare wrapText="bothSides"/>
            <wp:docPr id="2" name="Imagem 2" descr="C:\Users\pamel\Desktop\tv notic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tv noticia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8C">
        <w:rPr>
          <w:lang w:eastAsia="ja-JP" w:bidi="ar-SA"/>
        </w:rPr>
        <w:tab/>
      </w:r>
      <w:r w:rsidR="006B608C" w:rsidRPr="006B608C">
        <w:rPr>
          <w:sz w:val="28"/>
          <w:szCs w:val="28"/>
          <w:lang w:eastAsia="ja-JP" w:bidi="ar-SA"/>
        </w:rPr>
        <w:t>Nos dias de hoje, notícias chegam até nós a todo instante por vários meios de comunicação: rádio, TV, interne</w:t>
      </w:r>
      <w:r w:rsidR="004C1852">
        <w:rPr>
          <w:sz w:val="28"/>
          <w:szCs w:val="28"/>
          <w:lang w:eastAsia="ja-JP" w:bidi="ar-SA"/>
        </w:rPr>
        <w:t xml:space="preserve">t, jornal impresso, revistas... </w:t>
      </w:r>
      <w:r w:rsidR="006B608C" w:rsidRPr="006B608C">
        <w:rPr>
          <w:sz w:val="28"/>
          <w:szCs w:val="28"/>
          <w:lang w:eastAsia="ja-JP" w:bidi="ar-SA"/>
        </w:rPr>
        <w:t>Ficamos sabendo sobre fatos importantes, diferentes, estranhos que já acontece</w:t>
      </w:r>
      <w:bookmarkStart w:id="0" w:name="_GoBack"/>
      <w:bookmarkEnd w:id="0"/>
      <w:r w:rsidR="006B608C" w:rsidRPr="006B608C">
        <w:rPr>
          <w:sz w:val="28"/>
          <w:szCs w:val="28"/>
          <w:lang w:eastAsia="ja-JP" w:bidi="ar-SA"/>
        </w:rPr>
        <w:t>ram ou que estão acontecendo em lugares próximos ou tão distantes que nem imaginamos.</w:t>
      </w:r>
    </w:p>
    <w:p w:rsidR="007B4013" w:rsidRDefault="007B4013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D205F3" w:rsidRDefault="00D205F3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D205F3" w:rsidRDefault="00D205F3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7B4013" w:rsidRDefault="004C1852" w:rsidP="006B608C">
      <w:pPr>
        <w:spacing w:before="0"/>
        <w:jc w:val="both"/>
        <w:rPr>
          <w:sz w:val="28"/>
          <w:szCs w:val="28"/>
          <w:lang w:eastAsia="ja-JP" w:bidi="ar-SA"/>
        </w:rPr>
      </w:pPr>
      <w:r w:rsidRPr="00D205F3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450187</wp:posOffset>
            </wp:positionV>
            <wp:extent cx="6120130" cy="2081170"/>
            <wp:effectExtent l="0" t="0" r="0" b="0"/>
            <wp:wrapSquare wrapText="bothSides"/>
            <wp:docPr id="3" name="Imagem 3" descr="C:\Users\pamel\Desktop\mafald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mafald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13">
        <w:rPr>
          <w:sz w:val="28"/>
          <w:szCs w:val="28"/>
          <w:lang w:eastAsia="ja-JP" w:bidi="ar-SA"/>
        </w:rPr>
        <w:t xml:space="preserve">Leia a tirinha e veja como a personagem se sente em relação a uma notícia publicada em jornal. </w:t>
      </w:r>
    </w:p>
    <w:p w:rsidR="008726CC" w:rsidRDefault="008726CC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8726CC" w:rsidRPr="0062480B" w:rsidRDefault="008726CC" w:rsidP="0062480B">
      <w:pPr>
        <w:pStyle w:val="PargrafodaLista"/>
        <w:numPr>
          <w:ilvl w:val="0"/>
          <w:numId w:val="4"/>
        </w:numPr>
        <w:spacing w:before="0"/>
        <w:jc w:val="both"/>
        <w:rPr>
          <w:sz w:val="28"/>
          <w:szCs w:val="28"/>
          <w:lang w:eastAsia="ja-JP" w:bidi="ar-SA"/>
        </w:rPr>
      </w:pPr>
      <w:r w:rsidRPr="0062480B">
        <w:rPr>
          <w:sz w:val="28"/>
          <w:szCs w:val="28"/>
          <w:lang w:eastAsia="ja-JP" w:bidi="ar-SA"/>
        </w:rPr>
        <w:t xml:space="preserve">E você, tem ouvido, visto ou lido notícias ultimamente? Quais são as notícias que você tem acompanhado? Fale sobre elas. </w:t>
      </w:r>
    </w:p>
    <w:p w:rsidR="008726CC" w:rsidRDefault="008726CC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8726CC" w:rsidRDefault="008726CC" w:rsidP="0062480B">
      <w:pPr>
        <w:pStyle w:val="PargrafodaLista"/>
        <w:numPr>
          <w:ilvl w:val="0"/>
          <w:numId w:val="4"/>
        </w:numPr>
        <w:spacing w:before="0"/>
        <w:jc w:val="both"/>
        <w:rPr>
          <w:sz w:val="28"/>
          <w:szCs w:val="28"/>
          <w:lang w:eastAsia="ja-JP" w:bidi="ar-SA"/>
        </w:rPr>
      </w:pPr>
      <w:r w:rsidRPr="0062480B">
        <w:rPr>
          <w:sz w:val="28"/>
          <w:szCs w:val="28"/>
          <w:lang w:eastAsia="ja-JP" w:bidi="ar-SA"/>
        </w:rPr>
        <w:t xml:space="preserve">Qual veículo de comunicação você utiliza? </w:t>
      </w:r>
    </w:p>
    <w:p w:rsidR="0062480B" w:rsidRPr="0062480B" w:rsidRDefault="0062480B" w:rsidP="0062480B">
      <w:pPr>
        <w:pStyle w:val="PargrafodaLista"/>
        <w:rPr>
          <w:sz w:val="28"/>
          <w:szCs w:val="28"/>
          <w:lang w:eastAsia="ja-JP" w:bidi="ar-SA"/>
        </w:rPr>
      </w:pPr>
    </w:p>
    <w:p w:rsidR="0062480B" w:rsidRPr="0062480B" w:rsidRDefault="0062480B" w:rsidP="0062480B">
      <w:pPr>
        <w:pStyle w:val="PargrafodaLista"/>
        <w:numPr>
          <w:ilvl w:val="0"/>
          <w:numId w:val="4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Na aula online de hoje, converse com seus colegas e sua professora sobre essas notícias. </w:t>
      </w:r>
    </w:p>
    <w:p w:rsidR="00D205F3" w:rsidRDefault="00D205F3" w:rsidP="006B608C">
      <w:pPr>
        <w:spacing w:before="0"/>
        <w:jc w:val="both"/>
        <w:rPr>
          <w:sz w:val="28"/>
          <w:szCs w:val="28"/>
          <w:lang w:eastAsia="ja-JP" w:bidi="ar-SA"/>
        </w:rPr>
      </w:pPr>
    </w:p>
    <w:p w:rsidR="00D205F3" w:rsidRDefault="009E0140" w:rsidP="009E0140">
      <w:pPr>
        <w:spacing w:before="0"/>
        <w:ind w:firstLine="360"/>
        <w:jc w:val="both"/>
        <w:rPr>
          <w:b/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Geralmente, ao abrirmos um jornal impresso ou acessarmos a página de um jornal na internet, o que costuma chamar a atenção são as fotos e as frases em letras maiores – as </w:t>
      </w:r>
      <w:r w:rsidRPr="009E0140">
        <w:rPr>
          <w:b/>
          <w:sz w:val="28"/>
          <w:szCs w:val="28"/>
          <w:lang w:eastAsia="ja-JP" w:bidi="ar-SA"/>
        </w:rPr>
        <w:t>manchetes.</w:t>
      </w:r>
    </w:p>
    <w:p w:rsidR="009E0140" w:rsidRDefault="009E0140" w:rsidP="009E0140">
      <w:pPr>
        <w:spacing w:before="0"/>
        <w:ind w:firstLine="360"/>
        <w:jc w:val="both"/>
        <w:rPr>
          <w:sz w:val="28"/>
          <w:szCs w:val="28"/>
          <w:lang w:eastAsia="ja-JP" w:bidi="ar-SA"/>
        </w:rPr>
      </w:pPr>
      <w:r w:rsidRPr="004E2639">
        <w:rPr>
          <w:sz w:val="28"/>
          <w:szCs w:val="28"/>
          <w:lang w:eastAsia="ja-JP" w:bidi="ar-SA"/>
        </w:rPr>
        <w:t xml:space="preserve">Há algum tempo, vimos uma notícia bem curiosa a respeito de um “voo” de sapo durante um lançamento de foguete, </w:t>
      </w:r>
      <w:r>
        <w:rPr>
          <w:sz w:val="28"/>
          <w:szCs w:val="28"/>
          <w:lang w:eastAsia="ja-JP" w:bidi="ar-SA"/>
        </w:rPr>
        <w:t>vamos relembrá-la</w:t>
      </w:r>
      <w:r w:rsidRPr="004E2639">
        <w:rPr>
          <w:sz w:val="28"/>
          <w:szCs w:val="28"/>
          <w:lang w:eastAsia="ja-JP" w:bidi="ar-SA"/>
        </w:rPr>
        <w:t>?</w:t>
      </w:r>
    </w:p>
    <w:p w:rsidR="009E0140" w:rsidRDefault="009E0140" w:rsidP="009E0140">
      <w:pPr>
        <w:spacing w:before="0"/>
        <w:ind w:left="360" w:firstLine="349"/>
        <w:jc w:val="both"/>
        <w:rPr>
          <w:b/>
          <w:sz w:val="28"/>
          <w:szCs w:val="28"/>
          <w:lang w:eastAsia="ja-JP" w:bidi="ar-SA"/>
        </w:rPr>
      </w:pPr>
    </w:p>
    <w:p w:rsidR="009E0140" w:rsidRDefault="009E0140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Leia novamente a </w:t>
      </w:r>
      <w:r>
        <w:rPr>
          <w:b/>
          <w:sz w:val="28"/>
          <w:szCs w:val="28"/>
          <w:lang w:eastAsia="ja-JP" w:bidi="ar-SA"/>
        </w:rPr>
        <w:t>manchete</w:t>
      </w:r>
      <w:r>
        <w:rPr>
          <w:sz w:val="28"/>
          <w:szCs w:val="28"/>
          <w:lang w:eastAsia="ja-JP" w:bidi="ar-SA"/>
        </w:rPr>
        <w:t xml:space="preserve"> e observe a foto que a acompanha: </w:t>
      </w:r>
    </w:p>
    <w:p w:rsidR="003E6167" w:rsidRDefault="003E6167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E6167" w:rsidRDefault="003E6167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  <w:r w:rsidRPr="0081579C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64F80C50" wp14:editId="1AFD554C">
            <wp:simplePos x="0" y="0"/>
            <wp:positionH relativeFrom="column">
              <wp:posOffset>762497</wp:posOffset>
            </wp:positionH>
            <wp:positionV relativeFrom="paragraph">
              <wp:posOffset>-249</wp:posOffset>
            </wp:positionV>
            <wp:extent cx="4452620" cy="3221990"/>
            <wp:effectExtent l="0" t="0" r="5080" b="0"/>
            <wp:wrapSquare wrapText="bothSides"/>
            <wp:docPr id="4" name="Imagem 4" descr="C:\Users\pamel\Desktop\noticia sap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noticia sapo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167" w:rsidRDefault="003E6167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E6167" w:rsidRDefault="003E6167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E6167" w:rsidRDefault="003E6167" w:rsidP="009E0140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3E6167" w:rsidRDefault="003E6167" w:rsidP="003E6167">
      <w:pPr>
        <w:rPr>
          <w:sz w:val="28"/>
          <w:szCs w:val="28"/>
          <w:lang w:eastAsia="ja-JP" w:bidi="ar-SA"/>
        </w:rPr>
      </w:pPr>
    </w:p>
    <w:tbl>
      <w:tblPr>
        <w:tblStyle w:val="Tabelacomgrade"/>
        <w:tblpPr w:leftFromText="141" w:rightFromText="141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9548"/>
      </w:tblGrid>
      <w:tr w:rsidR="003E6167" w:rsidTr="003E6167">
        <w:tc>
          <w:tcPr>
            <w:tcW w:w="95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E6167" w:rsidRPr="004C1563" w:rsidRDefault="003E6167" w:rsidP="003E6167">
            <w:pPr>
              <w:tabs>
                <w:tab w:val="left" w:pos="3994"/>
              </w:tabs>
              <w:jc w:val="both"/>
              <w:rPr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</w:t>
            </w:r>
            <w:r w:rsidRPr="004C1563">
              <w:rPr>
                <w:lang w:eastAsia="ja-JP" w:bidi="ar-SA"/>
              </w:rPr>
              <w:t xml:space="preserve">O foguete LADEE quase levou um sapo para a órbita da Lua. A Nasa fotografou o animal no ar, erguido pela intensidade da propulsão do foguete, durante o lançamento da missão, na última sexta-feira, na Virgínia (Estados Unidos). </w:t>
            </w:r>
          </w:p>
          <w:p w:rsidR="003E6167" w:rsidRPr="004C1563" w:rsidRDefault="003E6167" w:rsidP="003E6167">
            <w:pPr>
              <w:tabs>
                <w:tab w:val="left" w:pos="3994"/>
              </w:tabs>
              <w:jc w:val="both"/>
              <w:rPr>
                <w:lang w:eastAsia="ja-JP" w:bidi="ar-SA"/>
              </w:rPr>
            </w:pPr>
            <w:r w:rsidRPr="004C1563">
              <w:rPr>
                <w:lang w:eastAsia="ja-JP" w:bidi="ar-SA"/>
              </w:rPr>
              <w:t xml:space="preserve">     A imagem foi publicada no Instagram da agência espacial americana, que confirmou se tratar de um “sapo de verdade”, mas disse que a condição do animal é incerta. A base de lançamento fica em uma reserva animal criada em 1975, garantindo bosques e pântanos salobres como hábitat para diversas espécies. </w:t>
            </w:r>
          </w:p>
          <w:p w:rsidR="003E6167" w:rsidRPr="004C1563" w:rsidRDefault="003E6167" w:rsidP="003E6167">
            <w:pPr>
              <w:tabs>
                <w:tab w:val="left" w:pos="3994"/>
              </w:tabs>
              <w:jc w:val="both"/>
              <w:rPr>
                <w:lang w:eastAsia="ja-JP" w:bidi="ar-SA"/>
              </w:rPr>
            </w:pPr>
            <w:r w:rsidRPr="004C1563">
              <w:rPr>
                <w:lang w:eastAsia="ja-JP" w:bidi="ar-SA"/>
              </w:rPr>
              <w:t xml:space="preserve">     A porção que a Nasa ocupa na reserva (3 mil acres de terra) é de responsabilidade da agência, que cuida da proteção dos animais em perigo de extinção. A Nasa diz que suas bases de lançamento, instalações e estradas tomam pouco espaço da área e que, durante os lançamentos, há uma perturbação nos arredores da base, mas que ela dura pouco tempo e permite a coexistência harmônica entre foguetes e animais selvagens. </w:t>
            </w:r>
          </w:p>
          <w:p w:rsidR="003E6167" w:rsidRDefault="003E6167" w:rsidP="003E6167">
            <w:pPr>
              <w:tabs>
                <w:tab w:val="left" w:pos="3994"/>
              </w:tabs>
              <w:jc w:val="both"/>
              <w:rPr>
                <w:sz w:val="28"/>
                <w:szCs w:val="28"/>
                <w:lang w:eastAsia="ja-JP" w:bidi="ar-SA"/>
              </w:rPr>
            </w:pPr>
          </w:p>
          <w:p w:rsidR="003E6167" w:rsidRPr="00AD1CF5" w:rsidRDefault="003E6167" w:rsidP="003E6167">
            <w:pPr>
              <w:tabs>
                <w:tab w:val="left" w:pos="3994"/>
              </w:tabs>
              <w:jc w:val="right"/>
              <w:rPr>
                <w:sz w:val="20"/>
                <w:szCs w:val="20"/>
                <w:lang w:eastAsia="ja-JP" w:bidi="ar-SA"/>
              </w:rPr>
            </w:pPr>
            <w:r w:rsidRPr="00AD1CF5">
              <w:rPr>
                <w:i/>
                <w:sz w:val="20"/>
                <w:szCs w:val="20"/>
                <w:lang w:eastAsia="ja-JP" w:bidi="ar-SA"/>
              </w:rPr>
              <w:t xml:space="preserve">Zero Hora on-line, </w:t>
            </w:r>
            <w:r w:rsidRPr="00AD1CF5">
              <w:rPr>
                <w:sz w:val="20"/>
                <w:szCs w:val="20"/>
                <w:lang w:eastAsia="ja-JP" w:bidi="ar-SA"/>
              </w:rPr>
              <w:t xml:space="preserve">Porto Alegre, 12 set. 2013. Disponível em: &lt;http://zerohora.clicrbs.com.br/rs/geral/planeta-ciencia/noticia/2013/09/nasa-fotografa-voo-de-sapo-durante-lancamento-de-foguete-4266565.html&gt;         </w:t>
            </w:r>
          </w:p>
        </w:tc>
      </w:tr>
    </w:tbl>
    <w:p w:rsidR="003E6167" w:rsidRDefault="003E6167" w:rsidP="00F15C9C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  <w:t xml:space="preserve">Para bem compreender uma notícia, muitas vezes precisamos de informações adicionais; por exemplo, entender a sua localização: saber melhor </w:t>
      </w:r>
      <w:r>
        <w:rPr>
          <w:b/>
          <w:sz w:val="28"/>
          <w:szCs w:val="28"/>
          <w:lang w:eastAsia="ja-JP" w:bidi="ar-SA"/>
        </w:rPr>
        <w:t xml:space="preserve">onde </w:t>
      </w:r>
      <w:r>
        <w:rPr>
          <w:sz w:val="28"/>
          <w:szCs w:val="28"/>
          <w:lang w:eastAsia="ja-JP" w:bidi="ar-SA"/>
        </w:rPr>
        <w:t xml:space="preserve">ocorreu o fato. </w:t>
      </w:r>
    </w:p>
    <w:p w:rsidR="003E6167" w:rsidRDefault="003E6167" w:rsidP="00F15C9C">
      <w:pPr>
        <w:spacing w:before="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A notícia acima trata de um fato ocorrido no estado da Virgínia, nos Estados Unidos</w:t>
      </w:r>
      <w:r w:rsidR="00F15C9C">
        <w:rPr>
          <w:sz w:val="28"/>
          <w:szCs w:val="28"/>
          <w:lang w:eastAsia="ja-JP" w:bidi="ar-SA"/>
        </w:rPr>
        <w:t>.</w:t>
      </w:r>
    </w:p>
    <w:p w:rsidR="003E6167" w:rsidRDefault="003E6167" w:rsidP="003E6167">
      <w:pPr>
        <w:rPr>
          <w:sz w:val="28"/>
          <w:szCs w:val="28"/>
          <w:lang w:eastAsia="ja-JP" w:bidi="ar-SA"/>
        </w:rPr>
      </w:pPr>
    </w:p>
    <w:p w:rsidR="003E6167" w:rsidRPr="005725CC" w:rsidRDefault="003E6167" w:rsidP="005725CC">
      <w:pPr>
        <w:pStyle w:val="PargrafodaLista"/>
        <w:numPr>
          <w:ilvl w:val="0"/>
          <w:numId w:val="4"/>
        </w:numPr>
        <w:rPr>
          <w:sz w:val="28"/>
          <w:szCs w:val="28"/>
          <w:lang w:eastAsia="ja-JP" w:bidi="ar-SA"/>
        </w:rPr>
      </w:pPr>
      <w:r w:rsidRPr="005725CC">
        <w:rPr>
          <w:sz w:val="28"/>
          <w:szCs w:val="28"/>
          <w:lang w:eastAsia="ja-JP" w:bidi="ar-SA"/>
        </w:rPr>
        <w:t xml:space="preserve">A notícia é um relato de fatos reais, isto é, que podem ser comprovados. Alguns elementos presentes no texto ajudam a comprovar que os fatos são reais. Responda: </w:t>
      </w:r>
    </w:p>
    <w:p w:rsidR="003E6167" w:rsidRDefault="003E6167" w:rsidP="003E6167">
      <w:pPr>
        <w:pStyle w:val="PargrafodaLista"/>
        <w:rPr>
          <w:sz w:val="28"/>
          <w:szCs w:val="28"/>
          <w:lang w:eastAsia="ja-JP" w:bidi="ar-SA"/>
        </w:rPr>
      </w:pPr>
    </w:p>
    <w:p w:rsidR="003E6167" w:rsidRDefault="003E6167" w:rsidP="003E6167">
      <w:pPr>
        <w:pStyle w:val="PargrafodaLista"/>
        <w:numPr>
          <w:ilvl w:val="0"/>
          <w:numId w:val="6"/>
        </w:numPr>
        <w:ind w:left="0" w:firstLine="0"/>
        <w:rPr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>O que</w:t>
      </w:r>
      <w:r>
        <w:rPr>
          <w:sz w:val="28"/>
          <w:szCs w:val="28"/>
          <w:lang w:eastAsia="ja-JP" w:bidi="ar-SA"/>
        </w:rPr>
        <w:t xml:space="preserve"> aconteceu? </w:t>
      </w:r>
    </w:p>
    <w:p w:rsidR="003E6167" w:rsidRDefault="003E6167" w:rsidP="003E6167">
      <w:pPr>
        <w:pStyle w:val="PargrafodaLista"/>
        <w:numPr>
          <w:ilvl w:val="0"/>
          <w:numId w:val="6"/>
        </w:numPr>
        <w:ind w:left="0" w:firstLine="0"/>
        <w:rPr>
          <w:sz w:val="28"/>
          <w:szCs w:val="28"/>
          <w:lang w:eastAsia="ja-JP" w:bidi="ar-SA"/>
        </w:rPr>
      </w:pPr>
      <w:r w:rsidRPr="00A62C44">
        <w:rPr>
          <w:b/>
          <w:sz w:val="28"/>
          <w:szCs w:val="28"/>
          <w:lang w:eastAsia="ja-JP" w:bidi="ar-SA"/>
        </w:rPr>
        <w:t>Onde</w:t>
      </w:r>
      <w:r>
        <w:rPr>
          <w:sz w:val="28"/>
          <w:szCs w:val="28"/>
          <w:lang w:eastAsia="ja-JP" w:bidi="ar-SA"/>
        </w:rPr>
        <w:t xml:space="preserve"> ocorreu? </w:t>
      </w:r>
    </w:p>
    <w:p w:rsidR="003E6167" w:rsidRDefault="003E6167" w:rsidP="003E6167">
      <w:pPr>
        <w:pStyle w:val="PargrafodaLista"/>
        <w:numPr>
          <w:ilvl w:val="0"/>
          <w:numId w:val="6"/>
        </w:numPr>
        <w:ind w:left="0" w:firstLine="0"/>
        <w:rPr>
          <w:sz w:val="28"/>
          <w:szCs w:val="28"/>
          <w:lang w:eastAsia="ja-JP" w:bidi="ar-SA"/>
        </w:rPr>
      </w:pPr>
      <w:r w:rsidRPr="00A62C44">
        <w:rPr>
          <w:b/>
          <w:sz w:val="28"/>
          <w:szCs w:val="28"/>
          <w:lang w:eastAsia="ja-JP" w:bidi="ar-SA"/>
        </w:rPr>
        <w:t>Quem</w:t>
      </w:r>
      <w:r>
        <w:rPr>
          <w:sz w:val="28"/>
          <w:szCs w:val="28"/>
          <w:lang w:eastAsia="ja-JP" w:bidi="ar-SA"/>
        </w:rPr>
        <w:t xml:space="preserve"> são os participantes? </w:t>
      </w:r>
    </w:p>
    <w:p w:rsidR="003E6167" w:rsidRPr="00A62C44" w:rsidRDefault="003E6167" w:rsidP="003E6167">
      <w:pPr>
        <w:pStyle w:val="PargrafodaLista"/>
        <w:numPr>
          <w:ilvl w:val="0"/>
          <w:numId w:val="6"/>
        </w:numPr>
        <w:ind w:left="0" w:firstLine="0"/>
        <w:rPr>
          <w:sz w:val="28"/>
          <w:szCs w:val="28"/>
          <w:lang w:eastAsia="ja-JP" w:bidi="ar-SA"/>
        </w:rPr>
      </w:pPr>
      <w:r w:rsidRPr="00A62C44">
        <w:rPr>
          <w:b/>
          <w:sz w:val="28"/>
          <w:szCs w:val="28"/>
          <w:lang w:eastAsia="ja-JP" w:bidi="ar-SA"/>
        </w:rPr>
        <w:t xml:space="preserve">Quando </w:t>
      </w:r>
      <w:r>
        <w:rPr>
          <w:sz w:val="28"/>
          <w:szCs w:val="28"/>
          <w:lang w:eastAsia="ja-JP" w:bidi="ar-SA"/>
        </w:rPr>
        <w:t xml:space="preserve">ocorreu o fato? </w:t>
      </w:r>
    </w:p>
    <w:p w:rsidR="003E6167" w:rsidRDefault="003E6167" w:rsidP="003E6167">
      <w:pPr>
        <w:rPr>
          <w:sz w:val="28"/>
          <w:szCs w:val="28"/>
          <w:lang w:eastAsia="ja-JP" w:bidi="ar-SA"/>
        </w:rPr>
      </w:pPr>
    </w:p>
    <w:p w:rsidR="005725CC" w:rsidRDefault="005725CC" w:rsidP="005725CC">
      <w:pPr>
        <w:ind w:left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Além da manchete, há outras partes importantes na notícia. Observe: </w:t>
      </w:r>
    </w:p>
    <w:p w:rsidR="005725CC" w:rsidRDefault="00F24EE8" w:rsidP="003E6167">
      <w:pPr>
        <w:rPr>
          <w:sz w:val="28"/>
          <w:szCs w:val="28"/>
          <w:lang w:eastAsia="ja-JP" w:bidi="ar-SA"/>
        </w:rPr>
      </w:pPr>
      <w:r w:rsidRPr="00F24EE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50745</wp:posOffset>
            </wp:positionH>
            <wp:positionV relativeFrom="paragraph">
              <wp:posOffset>1703070</wp:posOffset>
            </wp:positionV>
            <wp:extent cx="6120130" cy="2489200"/>
            <wp:effectExtent l="0" t="0" r="0" b="6350"/>
            <wp:wrapSquare wrapText="bothSides"/>
            <wp:docPr id="14" name="Imagem 14" descr="C:\Users\pamel\Desktop\noticia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noticia 2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4EE8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1549437"/>
            <wp:effectExtent l="0" t="0" r="0" b="0"/>
            <wp:docPr id="13" name="Imagem 13" descr="C:\Users\pamel\Desktop\notici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noticia 1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CC" w:rsidRDefault="005725CC" w:rsidP="003E6167">
      <w:pPr>
        <w:rPr>
          <w:sz w:val="28"/>
          <w:szCs w:val="28"/>
          <w:lang w:eastAsia="ja-JP" w:bidi="ar-SA"/>
        </w:rPr>
      </w:pPr>
    </w:p>
    <w:p w:rsidR="005725CC" w:rsidRDefault="005725CC" w:rsidP="00F15C9C">
      <w:pPr>
        <w:spacing w:before="0"/>
        <w:jc w:val="both"/>
        <w:rPr>
          <w:sz w:val="28"/>
          <w:szCs w:val="28"/>
          <w:lang w:eastAsia="ja-JP" w:bidi="ar-SA"/>
        </w:rPr>
      </w:pPr>
    </w:p>
    <w:p w:rsidR="005725CC" w:rsidRDefault="00F15C9C" w:rsidP="00F15C9C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Escreva o nome da parte correspondente a cada explicação dada. </w:t>
      </w:r>
    </w:p>
    <w:p w:rsidR="00F15C9C" w:rsidRDefault="00F15C9C" w:rsidP="00F15C9C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F15C9C" w:rsidRDefault="00F15C9C" w:rsidP="00F15C9C">
      <w:pPr>
        <w:pStyle w:val="PargrafodaLista"/>
        <w:numPr>
          <w:ilvl w:val="0"/>
          <w:numId w:val="7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 w:rsidRPr="007C4096">
        <w:rPr>
          <w:sz w:val="28"/>
          <w:szCs w:val="28"/>
          <w:lang w:eastAsia="ja-JP" w:bidi="ar-SA"/>
        </w:rPr>
        <w:t>Parágrafo inicial que traz um resumo das informações principais da notícia: o que aconteceu?, com quem?, quando?, onde?</w:t>
      </w:r>
    </w:p>
    <w:p w:rsidR="007C4096" w:rsidRPr="007C4096" w:rsidRDefault="007C4096" w:rsidP="007C4096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7"/>
      </w:tblGrid>
      <w:tr w:rsidR="007C4096" w:rsidTr="007C4096">
        <w:trPr>
          <w:trHeight w:val="493"/>
        </w:trPr>
        <w:tc>
          <w:tcPr>
            <w:tcW w:w="47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7C4096" w:rsidRDefault="007C4096" w:rsidP="00F15C9C">
            <w:pPr>
              <w:pStyle w:val="PargrafodaLista"/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7C4096" w:rsidRDefault="007C4096" w:rsidP="00F15C9C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F15C9C" w:rsidRDefault="00F15C9C" w:rsidP="00F15C9C">
      <w:pPr>
        <w:pStyle w:val="PargrafodaLista"/>
        <w:numPr>
          <w:ilvl w:val="0"/>
          <w:numId w:val="7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Detalhes do acontecimento.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7"/>
      </w:tblGrid>
      <w:tr w:rsidR="007C4096" w:rsidTr="00564DCE">
        <w:trPr>
          <w:trHeight w:val="493"/>
        </w:trPr>
        <w:tc>
          <w:tcPr>
            <w:tcW w:w="47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7C4096" w:rsidRDefault="007C4096" w:rsidP="00564DCE">
            <w:pPr>
              <w:pStyle w:val="PargrafodaLista"/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15C9C" w:rsidRDefault="00F15C9C" w:rsidP="00F15C9C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F15C9C" w:rsidRDefault="00F15C9C" w:rsidP="00F15C9C">
      <w:pPr>
        <w:pStyle w:val="PargrafodaLista"/>
        <w:numPr>
          <w:ilvl w:val="0"/>
          <w:numId w:val="7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Trecho curto que completa informações dadas na manchete.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7"/>
      </w:tblGrid>
      <w:tr w:rsidR="007C4096" w:rsidTr="00564DCE">
        <w:trPr>
          <w:trHeight w:val="493"/>
        </w:trPr>
        <w:tc>
          <w:tcPr>
            <w:tcW w:w="47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7C4096" w:rsidRDefault="007C4096" w:rsidP="00564DCE">
            <w:pPr>
              <w:pStyle w:val="PargrafodaLista"/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15C9C" w:rsidRDefault="00F15C9C" w:rsidP="00F15C9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84710C" w:rsidRDefault="0084710C" w:rsidP="00F47668">
      <w:pPr>
        <w:pStyle w:val="PargrafodaLista"/>
        <w:numPr>
          <w:ilvl w:val="0"/>
          <w:numId w:val="4"/>
        </w:num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Releia a notícia e responda:</w:t>
      </w:r>
    </w:p>
    <w:p w:rsidR="00A13AE3" w:rsidRDefault="00A13AE3" w:rsidP="00A13AE3">
      <w:pPr>
        <w:pStyle w:val="PargrafodaLista"/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84710C" w:rsidRDefault="0084710C" w:rsidP="00F47668">
      <w:pPr>
        <w:pStyle w:val="PargrafodaLista"/>
        <w:numPr>
          <w:ilvl w:val="0"/>
          <w:numId w:val="8"/>
        </w:num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Há uma linguagem mais próxima da fala do dia a dia ou uma linguagem mais formal, que utiliza dados precisos?</w:t>
      </w:r>
    </w:p>
    <w:p w:rsidR="00A13AE3" w:rsidRDefault="00A13AE3" w:rsidP="00A13AE3">
      <w:pPr>
        <w:pStyle w:val="PargrafodaLista"/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84710C" w:rsidRDefault="0084710C" w:rsidP="00F47668">
      <w:pPr>
        <w:pStyle w:val="PargrafodaLista"/>
        <w:numPr>
          <w:ilvl w:val="0"/>
          <w:numId w:val="8"/>
        </w:num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Transcreva da notícia duas palavras ou expressões que ajudem a explicar o tipo de linguagem que predomina nessa notícia. </w:t>
      </w:r>
    </w:p>
    <w:p w:rsidR="0084710C" w:rsidRDefault="0084710C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4560D" w:rsidRDefault="0044560D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51FA8" w:rsidRDefault="00451FA8" w:rsidP="0084710C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451FA8" w:rsidRPr="0084710C" w:rsidRDefault="0078065E" w:rsidP="0084710C">
      <w:pPr>
        <w:pStyle w:val="PargrafodaLista"/>
        <w:ind w:left="1080"/>
        <w:rPr>
          <w:sz w:val="28"/>
          <w:szCs w:val="28"/>
          <w:lang w:eastAsia="ja-JP" w:bidi="ar-SA"/>
        </w:rPr>
      </w:pPr>
      <w:r w:rsidRPr="0078065E">
        <w:rPr>
          <w:noProof/>
          <w:color w:val="0D0D0D" w:themeColor="text1" w:themeTint="F2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846289</wp:posOffset>
                </wp:positionH>
                <wp:positionV relativeFrom="paragraph">
                  <wp:posOffset>106100</wp:posOffset>
                </wp:positionV>
                <wp:extent cx="3665551" cy="818984"/>
                <wp:effectExtent l="0" t="0" r="11430" b="19685"/>
                <wp:wrapNone/>
                <wp:docPr id="8" name="Fluxograma: Terminaçã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551" cy="818984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65E" w:rsidRPr="0078065E" w:rsidRDefault="0078065E" w:rsidP="0078065E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 xml:space="preserve">Relato de fatos reais veiculado em jornais, rádio, televisão, revistas, internet, entre outros.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uxograma: Terminação 8" o:spid="_x0000_s1026" type="#_x0000_t116" style="position:absolute;left:0;text-align:left;margin-left:66.65pt;margin-top:8.35pt;width:288.6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" fillcolor="white [3212]" strokecolor="#ed7d31 [3205]" strokeweight="1pt">
                <v:textbox>
                  <w:txbxContent>
                    <w:p w:rsidR="0078065E" w:rsidRPr="0078065E" w:rsidRDefault="0078065E" w:rsidP="0078065E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Relato de fatos reais veiculado em jornais, rádio, televisão, revistas, internet, entre outros. </w:t>
                      </w:r>
                    </w:p>
                  </w:txbxContent>
                </v:textbox>
              </v:shape>
            </w:pict>
          </mc:Fallback>
        </mc:AlternateContent>
      </w:r>
      <w:r w:rsidR="00451FA8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2563799</wp:posOffset>
                </wp:positionH>
                <wp:positionV relativeFrom="paragraph">
                  <wp:posOffset>-227248</wp:posOffset>
                </wp:positionV>
                <wp:extent cx="0" cy="333954"/>
                <wp:effectExtent l="76200" t="0" r="76200" b="4762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38EE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201.85pt;margin-top:-17.9pt;width:0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451FA8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1760717</wp:posOffset>
                </wp:positionH>
                <wp:positionV relativeFrom="paragraph">
                  <wp:posOffset>-799493</wp:posOffset>
                </wp:positionV>
                <wp:extent cx="1606163" cy="572217"/>
                <wp:effectExtent l="0" t="0" r="13335" b="18415"/>
                <wp:wrapNone/>
                <wp:docPr id="6" name="Fluxograma: Terminaçã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3" cy="572217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FA8" w:rsidRPr="00451FA8" w:rsidRDefault="00451FA8" w:rsidP="00451FA8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FA8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Notícia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Terminação 6" o:spid="_x0000_s1027" type="#_x0000_t116" style="position:absolute;left:0;text-align:left;margin-left:138.65pt;margin-top:-62.95pt;width:126.45pt;height:4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" fillcolor="white [3212]" strokecolor="#ed7d31 [3205]" strokeweight="1pt">
                <v:textbox>
                  <w:txbxContent>
                    <w:p w:rsidR="00451FA8" w:rsidRPr="00451FA8" w:rsidRDefault="00451FA8" w:rsidP="00451FA8">
                      <w:pPr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FA8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Notícia</w:t>
                      </w:r>
                    </w:p>
                  </w:txbxContent>
                </v:textbox>
              </v:shape>
            </w:pict>
          </mc:Fallback>
        </mc:AlternateContent>
      </w:r>
    </w:p>
    <w:p w:rsidR="003E6167" w:rsidRPr="003E6167" w:rsidRDefault="0078065E" w:rsidP="003E6167">
      <w:pPr>
        <w:tabs>
          <w:tab w:val="left" w:pos="6323"/>
        </w:tabs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1169118</wp:posOffset>
                </wp:positionV>
                <wp:extent cx="4086970" cy="2743200"/>
                <wp:effectExtent l="0" t="0" r="27940" b="19050"/>
                <wp:wrapNone/>
                <wp:docPr id="10" name="Fluxograma: Terminaçã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970" cy="27432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65E" w:rsidRPr="0078065E" w:rsidRDefault="0078065E" w:rsidP="0078065E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</w:rPr>
                            </w:pPr>
                            <w:r w:rsidRPr="0078065E">
                              <w:rPr>
                                <w:b/>
                                <w:color w:val="262626" w:themeColor="text1" w:themeTint="D9"/>
                              </w:rPr>
                              <w:t>Características da notícia: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- textos informativos;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- textos descritivos e/ou narrativos;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textos relativamente curtos;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linguagem formal, clara e objetiva;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textos em terceira pessoa (impessoais);</w:t>
                            </w:r>
                          </w:p>
                          <w:p w:rsidR="0078065E" w:rsidRP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fatos reais, atuais e cotidianos.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Terminação 10" o:spid="_x0000_s1028" type="#_x0000_t116" style="position:absolute;margin-left:208.75pt;margin-top:92.05pt;width:321.8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" fillcolor="white [3212]" strokecolor="#ed7d31 [3205]" strokeweight="1pt">
                <v:textbox>
                  <w:txbxContent>
                    <w:p w:rsidR="0078065E" w:rsidRPr="0078065E" w:rsidRDefault="0078065E" w:rsidP="0078065E">
                      <w:pPr>
                        <w:jc w:val="center"/>
                        <w:rPr>
                          <w:b/>
                          <w:color w:val="262626" w:themeColor="text1" w:themeTint="D9"/>
                        </w:rPr>
                      </w:pPr>
                      <w:r w:rsidRPr="0078065E">
                        <w:rPr>
                          <w:b/>
                          <w:color w:val="262626" w:themeColor="text1" w:themeTint="D9"/>
                        </w:rPr>
                        <w:t>Características da notícia:</w:t>
                      </w:r>
                    </w:p>
                    <w:p w:rsidR="0078065E" w:rsidRDefault="0078065E" w:rsidP="0078065E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262626" w:themeColor="text1" w:themeTint="D9"/>
                        </w:rPr>
                        <w:t>textos</w:t>
                      </w:r>
                      <w:proofErr w:type="gramEnd"/>
                      <w:r>
                        <w:rPr>
                          <w:color w:val="262626" w:themeColor="text1" w:themeTint="D9"/>
                        </w:rPr>
                        <w:t xml:space="preserve"> informativos;</w:t>
                      </w:r>
                    </w:p>
                    <w:p w:rsidR="0078065E" w:rsidRDefault="0078065E" w:rsidP="0078065E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262626" w:themeColor="text1" w:themeTint="D9"/>
                        </w:rPr>
                        <w:t>textos</w:t>
                      </w:r>
                      <w:proofErr w:type="gramEnd"/>
                      <w:r>
                        <w:rPr>
                          <w:color w:val="262626" w:themeColor="text1" w:themeTint="D9"/>
                        </w:rPr>
                        <w:t xml:space="preserve"> descritivos e/ou narrativos;</w:t>
                      </w:r>
                    </w:p>
                    <w:p w:rsid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textos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 relativamente curtos;</w:t>
                      </w:r>
                    </w:p>
                    <w:p w:rsid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linguagem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 formal, clara e objetiva;</w:t>
                      </w:r>
                    </w:p>
                    <w:p w:rsid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textos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 em terceira pessoa (impessoais);</w:t>
                      </w:r>
                    </w:p>
                    <w:p w:rsidR="0078065E" w:rsidRP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fatos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 reais, atuais e cotidianos.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-592869</wp:posOffset>
                </wp:positionH>
                <wp:positionV relativeFrom="paragraph">
                  <wp:posOffset>1050678</wp:posOffset>
                </wp:positionV>
                <wp:extent cx="3013075" cy="1622066"/>
                <wp:effectExtent l="0" t="0" r="15875" b="16510"/>
                <wp:wrapNone/>
                <wp:docPr id="11" name="Fluxograma: Terminaç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1622066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65E" w:rsidRPr="0078065E" w:rsidRDefault="0078065E" w:rsidP="0078065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78065E">
                              <w:rPr>
                                <w:b/>
                                <w:color w:val="0D0D0D" w:themeColor="text1" w:themeTint="F2"/>
                              </w:rPr>
                              <w:t>Estrutura da notícia: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Título principal e título auxiliar;</w:t>
                            </w:r>
                          </w:p>
                          <w:p w:rsid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- lide ou lead;</w:t>
                            </w:r>
                          </w:p>
                          <w:p w:rsidR="0078065E" w:rsidRPr="0078065E" w:rsidRDefault="0078065E" w:rsidP="0078065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- desenvolvimento.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Terminação 11" o:spid="_x0000_s1029" type="#_x0000_t116" style="position:absolute;margin-left:-46.7pt;margin-top:82.75pt;width:237.25pt;height:1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" fillcolor="white [3212]" strokecolor="#ed7d31 [3205]" strokeweight="1pt">
                <v:textbox>
                  <w:txbxContent>
                    <w:p w:rsidR="0078065E" w:rsidRPr="0078065E" w:rsidRDefault="0078065E" w:rsidP="0078065E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78065E">
                        <w:rPr>
                          <w:b/>
                          <w:color w:val="0D0D0D" w:themeColor="text1" w:themeTint="F2"/>
                        </w:rPr>
                        <w:t>Estrutura da notícia:</w:t>
                      </w:r>
                    </w:p>
                    <w:p w:rsid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- Título principal e título auxiliar;</w:t>
                      </w:r>
                    </w:p>
                    <w:p w:rsid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lide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 ou lead;</w:t>
                      </w:r>
                    </w:p>
                    <w:p w:rsidR="0078065E" w:rsidRPr="0078065E" w:rsidRDefault="0078065E" w:rsidP="0078065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- </w:t>
                      </w:r>
                      <w:proofErr w:type="gramStart"/>
                      <w:r>
                        <w:rPr>
                          <w:color w:val="0D0D0D" w:themeColor="text1" w:themeTint="F2"/>
                        </w:rPr>
                        <w:t>desenvolvimento</w:t>
                      </w:r>
                      <w:proofErr w:type="gramEnd"/>
                      <w:r>
                        <w:rPr>
                          <w:color w:val="0D0D0D" w:themeColor="text1" w:themeTint="F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710979</wp:posOffset>
                </wp:positionH>
                <wp:positionV relativeFrom="paragraph">
                  <wp:posOffset>707556</wp:posOffset>
                </wp:positionV>
                <wp:extent cx="548640" cy="302619"/>
                <wp:effectExtent l="38100" t="0" r="22860" b="5969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3026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33D5F" id="Conector de seta reta 12" o:spid="_x0000_s1026" type="#_x0000_t32" style="position:absolute;margin-left:56pt;margin-top:55.7pt;width:43.2pt;height:23.8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4002737</wp:posOffset>
                </wp:positionH>
                <wp:positionV relativeFrom="paragraph">
                  <wp:posOffset>707721</wp:posOffset>
                </wp:positionV>
                <wp:extent cx="604300" cy="413468"/>
                <wp:effectExtent l="0" t="0" r="81915" b="6286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300" cy="4134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9879E" id="Conector de seta reta 9" o:spid="_x0000_s1026" type="#_x0000_t32" style="position:absolute;margin-left:315.2pt;margin-top:55.75pt;width:47.6pt;height:3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" strokecolor="#ed7d31 [3205]" strokeweight=".5pt">
                <v:stroke endarrow="block" joinstyle="miter"/>
              </v:shape>
            </w:pict>
          </mc:Fallback>
        </mc:AlternateContent>
      </w:r>
    </w:p>
    <w:sectPr w:rsidR="003E6167" w:rsidRPr="003E6167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1FD" w:rsidRDefault="001451FD">
      <w:pPr>
        <w:spacing w:before="0"/>
      </w:pPr>
      <w:r>
        <w:separator/>
      </w:r>
    </w:p>
  </w:endnote>
  <w:endnote w:type="continuationSeparator" w:id="0">
    <w:p w:rsidR="001451FD" w:rsidRDefault="001451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1FD" w:rsidRDefault="001451FD">
      <w:pPr>
        <w:spacing w:before="0"/>
      </w:pPr>
      <w:r>
        <w:separator/>
      </w:r>
    </w:p>
  </w:footnote>
  <w:footnote w:type="continuationSeparator" w:id="0">
    <w:p w:rsidR="001451FD" w:rsidRDefault="001451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358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10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</w:t>
    </w:r>
    <w:r w:rsidR="00310CB6">
      <w:rPr>
        <w:rStyle w:val="RefernciaSutil"/>
        <w:rFonts w:cs="Calibri"/>
        <w:smallCaps w:val="0"/>
        <w:color w:val="auto"/>
        <w:u w:val="none"/>
      </w:rPr>
      <w:t>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045A5"/>
    <w:multiLevelType w:val="hybridMultilevel"/>
    <w:tmpl w:val="0BFAB376"/>
    <w:lvl w:ilvl="0" w:tplc="80D864D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E7C72"/>
    <w:multiLevelType w:val="hybridMultilevel"/>
    <w:tmpl w:val="51DE4610"/>
    <w:lvl w:ilvl="0" w:tplc="5DEA6F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627808"/>
    <w:multiLevelType w:val="hybridMultilevel"/>
    <w:tmpl w:val="B792CC1A"/>
    <w:lvl w:ilvl="0" w:tplc="348433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2731A"/>
    <w:multiLevelType w:val="hybridMultilevel"/>
    <w:tmpl w:val="B6A42E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AB472A"/>
    <w:multiLevelType w:val="hybridMultilevel"/>
    <w:tmpl w:val="50D6B386"/>
    <w:lvl w:ilvl="0" w:tplc="E04C7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664C"/>
    <w:rsid w:val="000A59E3"/>
    <w:rsid w:val="000F6BFB"/>
    <w:rsid w:val="001451FD"/>
    <w:rsid w:val="002A4135"/>
    <w:rsid w:val="002A65F6"/>
    <w:rsid w:val="002B07F9"/>
    <w:rsid w:val="00310CB6"/>
    <w:rsid w:val="0034213C"/>
    <w:rsid w:val="003639A9"/>
    <w:rsid w:val="003640B9"/>
    <w:rsid w:val="003A5F16"/>
    <w:rsid w:val="003B46B5"/>
    <w:rsid w:val="003B76EC"/>
    <w:rsid w:val="003E4DCA"/>
    <w:rsid w:val="003E6167"/>
    <w:rsid w:val="00400ECA"/>
    <w:rsid w:val="0044560D"/>
    <w:rsid w:val="00451FA8"/>
    <w:rsid w:val="004C1852"/>
    <w:rsid w:val="00521C4B"/>
    <w:rsid w:val="005725CC"/>
    <w:rsid w:val="005E02A4"/>
    <w:rsid w:val="0062480B"/>
    <w:rsid w:val="00651B51"/>
    <w:rsid w:val="00675CDD"/>
    <w:rsid w:val="0069238B"/>
    <w:rsid w:val="00694B9C"/>
    <w:rsid w:val="006B608C"/>
    <w:rsid w:val="0078065E"/>
    <w:rsid w:val="007B4013"/>
    <w:rsid w:val="007C4096"/>
    <w:rsid w:val="0084710C"/>
    <w:rsid w:val="008726CC"/>
    <w:rsid w:val="00882593"/>
    <w:rsid w:val="008A3641"/>
    <w:rsid w:val="008A54DF"/>
    <w:rsid w:val="008F0DED"/>
    <w:rsid w:val="009149C3"/>
    <w:rsid w:val="0092469A"/>
    <w:rsid w:val="00993602"/>
    <w:rsid w:val="009C601A"/>
    <w:rsid w:val="009E0140"/>
    <w:rsid w:val="00A13AE3"/>
    <w:rsid w:val="00A76666"/>
    <w:rsid w:val="00AD358E"/>
    <w:rsid w:val="00C14D34"/>
    <w:rsid w:val="00C31173"/>
    <w:rsid w:val="00C6779C"/>
    <w:rsid w:val="00CB70CC"/>
    <w:rsid w:val="00CE1D3D"/>
    <w:rsid w:val="00D123D7"/>
    <w:rsid w:val="00D13922"/>
    <w:rsid w:val="00D205F3"/>
    <w:rsid w:val="00D753CB"/>
    <w:rsid w:val="00D75825"/>
    <w:rsid w:val="00F00A34"/>
    <w:rsid w:val="00F15C9C"/>
    <w:rsid w:val="00F24EE8"/>
    <w:rsid w:val="00F47668"/>
    <w:rsid w:val="00F6724C"/>
    <w:rsid w:val="00F67BBB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62480B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3E6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74</TotalTime>
  <Pages>4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18</cp:revision>
  <cp:lastPrinted>2012-02-10T19:10:00Z</cp:lastPrinted>
  <dcterms:created xsi:type="dcterms:W3CDTF">2020-06-15T12:30:00Z</dcterms:created>
  <dcterms:modified xsi:type="dcterms:W3CDTF">2020-07-09T20:45:00Z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