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B5" w:rsidRDefault="000319B5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-</w:t>
      </w: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8967F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proofErr w:type="gramEnd"/>
      <w:r>
        <w:rPr>
          <w:rFonts w:asciiTheme="minorHAnsi" w:hAnsiTheme="minorHAnsi" w:cstheme="minorHAnsi"/>
          <w:sz w:val="28"/>
          <w:szCs w:val="28"/>
          <w:lang w:eastAsia="ja-JP" w:bidi="ar-SA"/>
        </w:rPr>
        <w:t>aves – parte 3</w:t>
      </w:r>
    </w:p>
    <w:p w:rsidR="000319B5" w:rsidRPr="000319B5" w:rsidRDefault="000319B5" w:rsidP="000319B5">
      <w:pPr>
        <w:rPr>
          <w:lang w:eastAsia="ja-JP" w:bidi="ar-SA"/>
        </w:rPr>
      </w:pPr>
    </w:p>
    <w:p w:rsidR="000319B5" w:rsidRDefault="000319B5" w:rsidP="000319B5">
      <w:pPr>
        <w:rPr>
          <w:lang w:eastAsia="ja-JP" w:bidi="ar-SA"/>
        </w:rPr>
      </w:pPr>
      <w:r>
        <w:rPr>
          <w:lang w:eastAsia="ja-JP" w:bidi="ar-SA"/>
        </w:rPr>
        <w:t>Vamos pesquisar!</w:t>
      </w:r>
    </w:p>
    <w:p w:rsidR="009D6ECC" w:rsidRDefault="000319B5" w:rsidP="000319B5">
      <w:pPr>
        <w:rPr>
          <w:lang w:eastAsia="ja-JP" w:bidi="ar-SA"/>
        </w:rPr>
      </w:pPr>
      <w:r>
        <w:rPr>
          <w:lang w:eastAsia="ja-JP" w:bidi="ar-SA"/>
        </w:rPr>
        <w:t>Esco</w:t>
      </w:r>
      <w:r w:rsidR="009D6ECC">
        <w:rPr>
          <w:lang w:eastAsia="ja-JP" w:bidi="ar-SA"/>
        </w:rPr>
        <w:t>lha uma ave que você gosta e tenha</w:t>
      </w:r>
      <w:r>
        <w:rPr>
          <w:lang w:eastAsia="ja-JP" w:bidi="ar-SA"/>
        </w:rPr>
        <w:t xml:space="preserve"> interesse de saber mais informações</w:t>
      </w:r>
      <w:r w:rsidR="009D6ECC">
        <w:rPr>
          <w:lang w:eastAsia="ja-JP" w:bidi="ar-SA"/>
        </w:rPr>
        <w:t xml:space="preserve">. </w:t>
      </w:r>
    </w:p>
    <w:p w:rsidR="009D6ECC" w:rsidRDefault="009D6ECC" w:rsidP="000319B5">
      <w:pPr>
        <w:rPr>
          <w:lang w:eastAsia="ja-JP" w:bidi="ar-SA"/>
        </w:rPr>
      </w:pPr>
      <w:r>
        <w:rPr>
          <w:lang w:eastAsia="ja-JP" w:bidi="ar-SA"/>
        </w:rPr>
        <w:t>Faça uma pesquisa sobre essa ave contendo: nome da ave, características, alimentação, tamanho, onde podemos encontrar e muitas outras curiosidades.</w:t>
      </w:r>
    </w:p>
    <w:p w:rsidR="009D6ECC" w:rsidRDefault="009D6ECC" w:rsidP="000319B5">
      <w:pPr>
        <w:rPr>
          <w:lang w:eastAsia="ja-JP" w:bidi="ar-SA"/>
        </w:rPr>
      </w:pPr>
      <w:r>
        <w:rPr>
          <w:lang w:eastAsia="ja-JP" w:bidi="ar-SA"/>
        </w:rPr>
        <w:t>Escreva a sua pesquisa em forma de texto.</w:t>
      </w:r>
    </w:p>
    <w:p w:rsidR="009D6ECC" w:rsidRDefault="009D6ECC" w:rsidP="000319B5">
      <w:pPr>
        <w:rPr>
          <w:lang w:eastAsia="ja-JP" w:bidi="ar-SA"/>
        </w:rPr>
      </w:pPr>
      <w:r>
        <w:rPr>
          <w:lang w:eastAsia="ja-JP" w:bidi="ar-SA"/>
        </w:rPr>
        <w:t>Discutiremos amanhã na aula online.</w:t>
      </w:r>
    </w:p>
    <w:p w:rsidR="009D6ECC" w:rsidRDefault="009D6ECC" w:rsidP="000319B5">
      <w:pPr>
        <w:rPr>
          <w:lang w:eastAsia="ja-JP" w:bidi="ar-SA"/>
        </w:rPr>
      </w:pPr>
      <w:r>
        <w:rPr>
          <w:lang w:eastAsia="ja-JP" w:bidi="ar-SA"/>
        </w:rPr>
        <w:t>Boa pesquisa! Já estou curiosa pa</w:t>
      </w:r>
      <w:r w:rsidR="00A5185A">
        <w:rPr>
          <w:lang w:eastAsia="ja-JP" w:bidi="ar-SA"/>
        </w:rPr>
        <w:t>ra saber das suas descobertas!</w:t>
      </w:r>
      <w:r>
        <w:rPr>
          <w:lang w:eastAsia="ja-JP" w:bidi="ar-SA"/>
        </w:rPr>
        <w:t xml:space="preserve"> </w:t>
      </w:r>
    </w:p>
    <w:p w:rsidR="000319B5" w:rsidRPr="000319B5" w:rsidRDefault="009D6ECC" w:rsidP="000319B5">
      <w:pPr>
        <w:rPr>
          <w:lang w:eastAsia="ja-JP" w:bidi="ar-SA"/>
        </w:rPr>
      </w:pPr>
      <w:r>
        <w:rPr>
          <w:lang w:eastAsia="ja-JP" w:bidi="ar-SA"/>
        </w:rPr>
        <w:t xml:space="preserve">Separe essa atividade, pois ela será lida na aula online. </w:t>
      </w:r>
    </w:p>
    <w:p w:rsidR="000319B5" w:rsidRPr="000319B5" w:rsidRDefault="000319B5" w:rsidP="000319B5">
      <w:pPr>
        <w:rPr>
          <w:lang w:eastAsia="ja-JP" w:bidi="ar-SA"/>
        </w:rPr>
      </w:pPr>
    </w:p>
    <w:p w:rsidR="000319B5" w:rsidRPr="000319B5" w:rsidRDefault="00A5185A" w:rsidP="000319B5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FA77FCA" wp14:editId="67DE36FB">
            <wp:simplePos x="0" y="0"/>
            <wp:positionH relativeFrom="column">
              <wp:posOffset>277495</wp:posOffset>
            </wp:positionH>
            <wp:positionV relativeFrom="paragraph">
              <wp:posOffset>9525</wp:posOffset>
            </wp:positionV>
            <wp:extent cx="5652770" cy="2737485"/>
            <wp:effectExtent l="0" t="0" r="508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t="44088" r="45752" b="17115"/>
                    <a:stretch/>
                  </pic:blipFill>
                  <pic:spPr bwMode="auto">
                    <a:xfrm>
                      <a:off x="0" y="0"/>
                      <a:ext cx="5652770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9B5" w:rsidRPr="000319B5" w:rsidRDefault="00A5185A" w:rsidP="00A5185A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ja-JP" w:bidi="ar-SA"/>
        </w:rPr>
        <w:lastRenderedPageBreak/>
        <w:t>________________________________________________________________________________________________________________________________________________________________</w:t>
      </w:r>
    </w:p>
    <w:p w:rsidR="00A5185A" w:rsidRPr="000319B5" w:rsidRDefault="00A5185A" w:rsidP="00A5185A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85A" w:rsidRPr="000319B5" w:rsidRDefault="00A5185A" w:rsidP="00A5185A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85A" w:rsidRPr="000319B5" w:rsidRDefault="00A5185A" w:rsidP="00A5185A">
      <w:pPr>
        <w:spacing w:line="360" w:lineRule="auto"/>
        <w:rPr>
          <w:lang w:eastAsia="ja-JP" w:bidi="ar-SA"/>
        </w:rPr>
      </w:pPr>
    </w:p>
    <w:p w:rsidR="00A5185A" w:rsidRPr="000319B5" w:rsidRDefault="00A5185A" w:rsidP="00A5185A">
      <w:pPr>
        <w:spacing w:line="360" w:lineRule="auto"/>
        <w:rPr>
          <w:lang w:eastAsia="ja-JP" w:bidi="ar-SA"/>
        </w:rPr>
      </w:pPr>
    </w:p>
    <w:p w:rsidR="00202BC4" w:rsidRPr="000319B5" w:rsidRDefault="00202BC4" w:rsidP="000319B5">
      <w:pPr>
        <w:tabs>
          <w:tab w:val="left" w:pos="1453"/>
        </w:tabs>
        <w:rPr>
          <w:noProof/>
          <w:lang w:eastAsia="pt-BR" w:bidi="ar-SA"/>
        </w:rPr>
      </w:pPr>
    </w:p>
    <w:sectPr w:rsidR="00202BC4" w:rsidRPr="000319B5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E51" w:rsidRDefault="001D1E51">
      <w:pPr>
        <w:spacing w:before="0"/>
      </w:pPr>
      <w:r>
        <w:separator/>
      </w:r>
    </w:p>
  </w:endnote>
  <w:endnote w:type="continuationSeparator" w:id="0">
    <w:p w:rsidR="001D1E51" w:rsidRDefault="001D1E5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E51" w:rsidRDefault="001D1E51">
      <w:pPr>
        <w:spacing w:before="0"/>
      </w:pPr>
      <w:r>
        <w:separator/>
      </w:r>
    </w:p>
  </w:footnote>
  <w:footnote w:type="continuationSeparator" w:id="0">
    <w:p w:rsidR="001D1E51" w:rsidRDefault="001D1E5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EE95DC5" wp14:editId="09BF537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0319B5"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0319B5">
      <w:rPr>
        <w:rStyle w:val="RefernciaSutil"/>
        <w:rFonts w:cs="Calibri"/>
        <w:smallCaps w:val="0"/>
        <w:color w:val="auto"/>
        <w:u w:val="none"/>
      </w:rPr>
      <w:t>JUL</w:t>
    </w:r>
    <w:r w:rsidR="00310CB6">
      <w:rPr>
        <w:rStyle w:val="RefernciaSutil"/>
        <w:rFonts w:cs="Calibri"/>
        <w:smallCaps w:val="0"/>
        <w:color w:val="auto"/>
        <w:u w:val="none"/>
      </w:rPr>
      <w:t>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0319B5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34E1"/>
    <w:multiLevelType w:val="hybridMultilevel"/>
    <w:tmpl w:val="D43C83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A2882"/>
    <w:multiLevelType w:val="hybridMultilevel"/>
    <w:tmpl w:val="A10A6DF4"/>
    <w:lvl w:ilvl="0" w:tplc="3DBA9294">
      <w:start w:val="1"/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17AC0"/>
    <w:multiLevelType w:val="hybridMultilevel"/>
    <w:tmpl w:val="8C180A4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F7C9E"/>
    <w:multiLevelType w:val="hybridMultilevel"/>
    <w:tmpl w:val="31C49C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319B5"/>
    <w:rsid w:val="000957A4"/>
    <w:rsid w:val="0009664C"/>
    <w:rsid w:val="000A1C23"/>
    <w:rsid w:val="000A59E3"/>
    <w:rsid w:val="000F6BFB"/>
    <w:rsid w:val="001C085D"/>
    <w:rsid w:val="001D1E51"/>
    <w:rsid w:val="00202BC4"/>
    <w:rsid w:val="002A65F6"/>
    <w:rsid w:val="002B07F9"/>
    <w:rsid w:val="002C6D45"/>
    <w:rsid w:val="00310CB6"/>
    <w:rsid w:val="0034213C"/>
    <w:rsid w:val="003639A9"/>
    <w:rsid w:val="003640B9"/>
    <w:rsid w:val="003A5F16"/>
    <w:rsid w:val="003B46B5"/>
    <w:rsid w:val="003B76EC"/>
    <w:rsid w:val="003E4DCA"/>
    <w:rsid w:val="00400ECA"/>
    <w:rsid w:val="0041311B"/>
    <w:rsid w:val="0046294D"/>
    <w:rsid w:val="00495479"/>
    <w:rsid w:val="00521C4B"/>
    <w:rsid w:val="00547609"/>
    <w:rsid w:val="005D60D9"/>
    <w:rsid w:val="005E02A4"/>
    <w:rsid w:val="00651B51"/>
    <w:rsid w:val="00675CDD"/>
    <w:rsid w:val="0069238B"/>
    <w:rsid w:val="00694B9C"/>
    <w:rsid w:val="00762210"/>
    <w:rsid w:val="00882593"/>
    <w:rsid w:val="00894054"/>
    <w:rsid w:val="008967F2"/>
    <w:rsid w:val="008A3641"/>
    <w:rsid w:val="008A54DF"/>
    <w:rsid w:val="008B0DEE"/>
    <w:rsid w:val="008F0DED"/>
    <w:rsid w:val="009149C3"/>
    <w:rsid w:val="0092469A"/>
    <w:rsid w:val="00993602"/>
    <w:rsid w:val="009D6ECC"/>
    <w:rsid w:val="009E6E2D"/>
    <w:rsid w:val="00A17A15"/>
    <w:rsid w:val="00A24DC7"/>
    <w:rsid w:val="00A5185A"/>
    <w:rsid w:val="00A76666"/>
    <w:rsid w:val="00A90E73"/>
    <w:rsid w:val="00AD1ADF"/>
    <w:rsid w:val="00AE23D5"/>
    <w:rsid w:val="00AE6233"/>
    <w:rsid w:val="00B5597A"/>
    <w:rsid w:val="00C14D34"/>
    <w:rsid w:val="00C6779C"/>
    <w:rsid w:val="00CB70CC"/>
    <w:rsid w:val="00CE1D3D"/>
    <w:rsid w:val="00D123D7"/>
    <w:rsid w:val="00D13922"/>
    <w:rsid w:val="00D36F19"/>
    <w:rsid w:val="00D753CB"/>
    <w:rsid w:val="00D75825"/>
    <w:rsid w:val="00DC3A5E"/>
    <w:rsid w:val="00E55008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202BC4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202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202BC4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202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525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2020-07-10T16:36:00Z</dcterms:created>
  <dcterms:modified xsi:type="dcterms:W3CDTF">2020-07-10T16:36:00Z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