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518" w:rsidRDefault="00782E1E" w:rsidP="00782E1E">
      <w:pPr>
        <w:pStyle w:val="01Ttulo-IEIJ"/>
      </w:pPr>
      <w:r w:rsidRPr="00782E1E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8197405" wp14:editId="7384BB2E">
            <wp:simplePos x="0" y="0"/>
            <wp:positionH relativeFrom="column">
              <wp:posOffset>-91440</wp:posOffset>
            </wp:positionH>
            <wp:positionV relativeFrom="paragraph">
              <wp:posOffset>563245</wp:posOffset>
            </wp:positionV>
            <wp:extent cx="6534150" cy="735774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CIÊNCIAS – O MUNDO SOBRE RODAS</w:t>
      </w:r>
    </w:p>
    <w:p w:rsidR="00782E1E" w:rsidRDefault="00782E1E" w:rsidP="00782E1E">
      <w:pPr>
        <w:pStyle w:val="03Texto-IEIJ"/>
      </w:pPr>
    </w:p>
    <w:p w:rsidR="00CB1518" w:rsidRDefault="00CB1518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  <w:r w:rsidRPr="00782E1E"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4EC00DD2" wp14:editId="38DF1A90">
            <wp:simplePos x="0" y="0"/>
            <wp:positionH relativeFrom="column">
              <wp:posOffset>-53975</wp:posOffset>
            </wp:positionH>
            <wp:positionV relativeFrom="paragraph">
              <wp:posOffset>0</wp:posOffset>
            </wp:positionV>
            <wp:extent cx="6372225" cy="7419928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4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  <w:r w:rsidRPr="00782E1E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A8A2C3F" wp14:editId="51D04BE5">
            <wp:simplePos x="0" y="0"/>
            <wp:positionH relativeFrom="column">
              <wp:posOffset>3810</wp:posOffset>
            </wp:positionH>
            <wp:positionV relativeFrom="paragraph">
              <wp:posOffset>387985</wp:posOffset>
            </wp:positionV>
            <wp:extent cx="6305550" cy="7062470"/>
            <wp:effectExtent l="0" t="0" r="0" b="508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</w:pPr>
    </w:p>
    <w:p w:rsidR="00782E1E" w:rsidRDefault="00782E1E" w:rsidP="00782E1E">
      <w:pPr>
        <w:pStyle w:val="03Texto-IEIJ"/>
        <w:ind w:firstLine="709"/>
      </w:pPr>
      <w:r w:rsidRPr="00782E1E">
        <w:t>Para compreender melhor a história é necessário pesquisar alguns significados, assim</w:t>
      </w:r>
      <w:r w:rsidR="002F2977">
        <w:t xml:space="preserve"> você poder</w:t>
      </w:r>
      <w:r w:rsidR="00A36241">
        <w:t>á</w:t>
      </w:r>
      <w:r w:rsidR="002F2977">
        <w:t xml:space="preserve"> enriquecer</w:t>
      </w:r>
      <w:r w:rsidR="00A36241">
        <w:t xml:space="preserve"> o seu</w:t>
      </w:r>
      <w:r w:rsidRPr="00782E1E">
        <w:t xml:space="preserve"> vocabulário. </w:t>
      </w:r>
      <w:r w:rsidR="00A36241">
        <w:t>É importante lembrar</w:t>
      </w:r>
      <w:r w:rsidR="00BD46F5">
        <w:t>-se</w:t>
      </w:r>
      <w:bookmarkStart w:id="0" w:name="_GoBack"/>
      <w:bookmarkEnd w:id="0"/>
      <w:r w:rsidR="00A36241">
        <w:t xml:space="preserve"> de escrever com letra legível, escrever a pesquisa completa e traçar as palavras dentro do limite das linhas. Sempre que finalizar a escrita e o significad</w:t>
      </w:r>
      <w:r w:rsidR="00BB3C0D">
        <w:t>o dela passe para a próxima linh</w:t>
      </w:r>
      <w:r w:rsidR="00A36241">
        <w:t xml:space="preserve">a. </w:t>
      </w:r>
    </w:p>
    <w:p w:rsidR="00C53F9A" w:rsidRDefault="00C53F9A" w:rsidP="00782E1E">
      <w:pPr>
        <w:pStyle w:val="03Texto-IEIJ"/>
        <w:ind w:firstLine="709"/>
      </w:pPr>
      <w:r>
        <w:t xml:space="preserve">As palavras são: ENXOVAL, FEUDO, ESPLENDOR, SUNTUOSA, ADORNOS, FIDALGA, SÚDITOS, ILUSÃO, COCHEIRO, </w:t>
      </w:r>
      <w:r w:rsidR="00762ACB">
        <w:t>ESCOVILHÃO, ARTILHEIRO.</w:t>
      </w:r>
    </w:p>
    <w:p w:rsidR="00A36241" w:rsidRDefault="00A36241" w:rsidP="00782E1E">
      <w:pPr>
        <w:pStyle w:val="03Texto-IEIJ"/>
        <w:ind w:firstLine="70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2AC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2ACB"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62ACB" w:rsidRDefault="00762ACB" w:rsidP="00782E1E">
      <w:pPr>
        <w:pStyle w:val="03Texto-IEIJ"/>
        <w:ind w:firstLine="709"/>
      </w:pPr>
    </w:p>
    <w:p w:rsidR="00762ACB" w:rsidRDefault="00762ACB" w:rsidP="00782E1E">
      <w:pPr>
        <w:pStyle w:val="03Texto-IEIJ"/>
        <w:ind w:firstLine="709"/>
      </w:pPr>
      <w:r>
        <w:t>Agora que você já pesquisou todos os significados, leia o texto novamente, você terá outra compreensão dele.</w:t>
      </w:r>
    </w:p>
    <w:p w:rsidR="00762ACB" w:rsidRPr="00782E1E" w:rsidRDefault="00762ACB" w:rsidP="00782E1E">
      <w:pPr>
        <w:pStyle w:val="03Texto-IEIJ"/>
        <w:ind w:firstLine="709"/>
      </w:pPr>
    </w:p>
    <w:sectPr w:rsidR="00762ACB" w:rsidRPr="00782E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132" w:rsidRDefault="008B4132">
      <w:pPr>
        <w:spacing w:before="0"/>
      </w:pPr>
      <w:r>
        <w:separator/>
      </w:r>
    </w:p>
  </w:endnote>
  <w:endnote w:type="continuationSeparator" w:id="0">
    <w:p w:rsidR="008B4132" w:rsidRDefault="008B41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A38" w:rsidRDefault="004A4A3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A38" w:rsidRDefault="004A4A3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A38" w:rsidRDefault="004A4A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132" w:rsidRDefault="008B4132">
      <w:pPr>
        <w:spacing w:before="0"/>
      </w:pPr>
      <w:r>
        <w:separator/>
      </w:r>
    </w:p>
  </w:footnote>
  <w:footnote w:type="continuationSeparator" w:id="0">
    <w:p w:rsidR="008B4132" w:rsidRDefault="008B41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A38" w:rsidRDefault="004A4A3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14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JULHO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2C3EFC"/>
    <w:rsid w:val="002F2977"/>
    <w:rsid w:val="004A4A38"/>
    <w:rsid w:val="00762ACB"/>
    <w:rsid w:val="00782E1E"/>
    <w:rsid w:val="008B4132"/>
    <w:rsid w:val="00A36241"/>
    <w:rsid w:val="00BB3C0D"/>
    <w:rsid w:val="00BD25D4"/>
    <w:rsid w:val="00BD46F5"/>
    <w:rsid w:val="00C060A0"/>
    <w:rsid w:val="00C53F9A"/>
    <w:rsid w:val="00CB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7</TotalTime>
  <Pages>5</Pages>
  <Words>765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4</cp:revision>
  <cp:lastPrinted>2012-02-10T19:10:00Z</cp:lastPrinted>
  <dcterms:created xsi:type="dcterms:W3CDTF">2020-07-13T18:20:00Z</dcterms:created>
  <dcterms:modified xsi:type="dcterms:W3CDTF">2020-07-13T21:28:00Z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