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691" w:rsidRDefault="007A3520" w:rsidP="00830B41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– VEGETAÇÃO </w:t>
      </w:r>
      <w:r w:rsidR="00926CD3">
        <w:rPr>
          <w:rFonts w:asciiTheme="minorHAnsi" w:hAnsiTheme="minorHAnsi" w:cstheme="minorHAnsi"/>
          <w:sz w:val="28"/>
          <w:szCs w:val="28"/>
          <w:lang w:eastAsia="ja-JP" w:bidi="ar-SA"/>
        </w:rPr>
        <w:t>do paraná</w:t>
      </w:r>
    </w:p>
    <w:p w:rsidR="00B41BD6" w:rsidRDefault="00DB4E3D" w:rsidP="00DB4E3D">
      <w:pPr>
        <w:tabs>
          <w:tab w:val="left" w:pos="4032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C92691" w:rsidRPr="00DB4E3D" w:rsidRDefault="00B41BD6" w:rsidP="00DB4E3D">
      <w:pPr>
        <w:tabs>
          <w:tab w:val="left" w:pos="4032"/>
        </w:tabs>
        <w:rPr>
          <w:b/>
          <w:lang w:eastAsia="ja-JP" w:bidi="ar-SA"/>
        </w:rPr>
      </w:pPr>
      <w:r>
        <w:rPr>
          <w:lang w:eastAsia="ja-JP" w:bidi="ar-SA"/>
        </w:rPr>
        <w:t xml:space="preserve">                                                             </w:t>
      </w:r>
      <w:r w:rsidR="00DB4E3D" w:rsidRPr="00DB4E3D">
        <w:rPr>
          <w:b/>
          <w:lang w:eastAsia="ja-JP" w:bidi="ar-SA"/>
        </w:rPr>
        <w:t>MATA ATLÂNTICA</w:t>
      </w:r>
    </w:p>
    <w:p w:rsidR="0065740D" w:rsidRDefault="00C92691" w:rsidP="00C92691">
      <w:pPr>
        <w:jc w:val="both"/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 w:rsidRPr="00C92691">
        <w:rPr>
          <w:sz w:val="28"/>
          <w:szCs w:val="28"/>
          <w:lang w:eastAsia="ja-JP" w:bidi="ar-SA"/>
        </w:rPr>
        <w:t xml:space="preserve">Caracteriza-se por uma grande variedade de espécies vegetais e animais, muitas das quais não pode ser encontradas em outros ambientes. Originalmente, a mata Atlântica cobria toda a costa brasileira, do Rio Grande do Norte ao Rio Grande do Sul, estendendo-se para o interior do continente por centenas de quilômetros. Hoje, restam apenas 8% da cobertura original. </w:t>
      </w:r>
    </w:p>
    <w:p w:rsidR="00DB4E3D" w:rsidRDefault="00DB4E3D" w:rsidP="00C92691">
      <w:pPr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D5B71CA" wp14:editId="58291CC9">
            <wp:simplePos x="0" y="0"/>
            <wp:positionH relativeFrom="column">
              <wp:posOffset>647065</wp:posOffset>
            </wp:positionH>
            <wp:positionV relativeFrom="paragraph">
              <wp:posOffset>207645</wp:posOffset>
            </wp:positionV>
            <wp:extent cx="4349115" cy="236982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21162" r="37961" b="26940"/>
                    <a:stretch/>
                  </pic:blipFill>
                  <pic:spPr bwMode="auto">
                    <a:xfrm>
                      <a:off x="0" y="0"/>
                      <a:ext cx="4349115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E3D" w:rsidRDefault="00DB4E3D" w:rsidP="00C92691">
      <w:pPr>
        <w:jc w:val="both"/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Pr="00DB4E3D" w:rsidRDefault="00DB4E3D" w:rsidP="00DB4E3D">
      <w:pPr>
        <w:jc w:val="center"/>
        <w:rPr>
          <w:b/>
          <w:sz w:val="28"/>
          <w:szCs w:val="28"/>
          <w:lang w:eastAsia="ja-JP" w:bidi="ar-SA"/>
        </w:rPr>
      </w:pPr>
      <w:r w:rsidRPr="00DB4E3D">
        <w:rPr>
          <w:b/>
          <w:sz w:val="28"/>
          <w:szCs w:val="28"/>
          <w:lang w:eastAsia="ja-JP" w:bidi="ar-SA"/>
        </w:rPr>
        <w:t>CAMPOS</w:t>
      </w:r>
    </w:p>
    <w:p w:rsidR="00DB4E3D" w:rsidRDefault="00DB4E3D" w:rsidP="00DB4E3D">
      <w:pPr>
        <w:rPr>
          <w:sz w:val="28"/>
          <w:szCs w:val="28"/>
          <w:lang w:eastAsia="ja-JP" w:bidi="ar-SA"/>
        </w:rPr>
      </w:pPr>
    </w:p>
    <w:p w:rsidR="00DB4E3D" w:rsidRDefault="00DB4E3D" w:rsidP="00DB4E3D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9B250A5" wp14:editId="28CCB850">
            <wp:simplePos x="0" y="0"/>
            <wp:positionH relativeFrom="column">
              <wp:posOffset>1354455</wp:posOffset>
            </wp:positionH>
            <wp:positionV relativeFrom="paragraph">
              <wp:posOffset>783590</wp:posOffset>
            </wp:positionV>
            <wp:extent cx="3705225" cy="215582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20910" r="39660" b="27696"/>
                    <a:stretch/>
                  </pic:blipFill>
                  <pic:spPr bwMode="auto">
                    <a:xfrm>
                      <a:off x="0" y="0"/>
                      <a:ext cx="3705225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ab/>
        <w:t xml:space="preserve">Compostos por gramíneas e árvores esparsas, constituem pastagens naturais. </w:t>
      </w:r>
      <w:proofErr w:type="gramStart"/>
      <w:r>
        <w:rPr>
          <w:sz w:val="28"/>
          <w:szCs w:val="28"/>
          <w:lang w:eastAsia="ja-JP" w:bidi="ar-SA"/>
        </w:rPr>
        <w:t>São</w:t>
      </w:r>
      <w:proofErr w:type="gramEnd"/>
      <w:r>
        <w:rPr>
          <w:sz w:val="28"/>
          <w:szCs w:val="28"/>
          <w:lang w:eastAsia="ja-JP" w:bidi="ar-SA"/>
        </w:rPr>
        <w:t xml:space="preserve"> encontrados no leste do Segundo Planalto e próximo a Guarapuava.</w:t>
      </w: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Pr="00DB4E3D" w:rsidRDefault="00DB4E3D" w:rsidP="00DB4E3D">
      <w:pPr>
        <w:rPr>
          <w:lang w:eastAsia="pt-BR" w:bidi="ar-SA"/>
        </w:rPr>
      </w:pPr>
    </w:p>
    <w:p w:rsidR="00DB4E3D" w:rsidRDefault="00DB4E3D" w:rsidP="00DB4E3D">
      <w:pPr>
        <w:rPr>
          <w:lang w:eastAsia="pt-BR" w:bidi="ar-SA"/>
        </w:rPr>
      </w:pPr>
    </w:p>
    <w:p w:rsidR="00DB4E3D" w:rsidRDefault="00DB4E3D" w:rsidP="00DB4E3D">
      <w:pPr>
        <w:tabs>
          <w:tab w:val="left" w:pos="7238"/>
        </w:tabs>
        <w:rPr>
          <w:lang w:eastAsia="pt-BR" w:bidi="ar-SA"/>
        </w:rPr>
      </w:pPr>
      <w:r>
        <w:rPr>
          <w:lang w:eastAsia="pt-BR" w:bidi="ar-SA"/>
        </w:rPr>
        <w:lastRenderedPageBreak/>
        <w:tab/>
      </w:r>
    </w:p>
    <w:p w:rsidR="00DB4E3D" w:rsidRDefault="00DB4E3D" w:rsidP="00DB4E3D">
      <w:pPr>
        <w:pStyle w:val="PargrafodaLista"/>
        <w:numPr>
          <w:ilvl w:val="0"/>
          <w:numId w:val="8"/>
        </w:numPr>
        <w:tabs>
          <w:tab w:val="left" w:pos="7238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No texto que você acabou de ler </w:t>
      </w:r>
      <w:r w:rsidR="00D70E14">
        <w:rPr>
          <w:sz w:val="28"/>
          <w:szCs w:val="28"/>
          <w:lang w:eastAsia="pt-BR" w:bidi="ar-SA"/>
        </w:rPr>
        <w:t>foi citado dois tipos de vegetações presentes no estado do Paraná. Quais são essas vegetações?</w:t>
      </w:r>
    </w:p>
    <w:p w:rsidR="00D70E14" w:rsidRDefault="00D70E14" w:rsidP="00D70E14">
      <w:pPr>
        <w:pStyle w:val="PargrafodaLista"/>
        <w:tabs>
          <w:tab w:val="left" w:pos="7238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</w:t>
      </w:r>
    </w:p>
    <w:p w:rsidR="00D70E14" w:rsidRDefault="00D70E14" w:rsidP="00D70E14">
      <w:pPr>
        <w:pStyle w:val="PargrafodaLista"/>
        <w:tabs>
          <w:tab w:val="left" w:pos="7238"/>
        </w:tabs>
        <w:rPr>
          <w:sz w:val="28"/>
          <w:szCs w:val="28"/>
          <w:lang w:eastAsia="pt-BR" w:bidi="ar-SA"/>
        </w:rPr>
      </w:pPr>
    </w:p>
    <w:p w:rsidR="00D70E14" w:rsidRDefault="00D70E14" w:rsidP="00D70E14">
      <w:pPr>
        <w:pStyle w:val="PargrafodaLista"/>
        <w:numPr>
          <w:ilvl w:val="0"/>
          <w:numId w:val="8"/>
        </w:numPr>
        <w:tabs>
          <w:tab w:val="left" w:pos="7238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Preencha a tabela abaixo.</w:t>
      </w:r>
    </w:p>
    <w:p w:rsidR="00D70E14" w:rsidRDefault="00D70E14" w:rsidP="00D70E14">
      <w:pPr>
        <w:pStyle w:val="PargrafodaLista"/>
        <w:tabs>
          <w:tab w:val="left" w:pos="7238"/>
        </w:tabs>
        <w:rPr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29"/>
        <w:gridCol w:w="4605"/>
      </w:tblGrid>
      <w:tr w:rsidR="00D70E14" w:rsidTr="00D70E14">
        <w:tc>
          <w:tcPr>
            <w:tcW w:w="4889" w:type="dxa"/>
            <w:shd w:val="clear" w:color="auto" w:fill="FFFF00"/>
          </w:tcPr>
          <w:p w:rsidR="00D70E14" w:rsidRPr="00D70E14" w:rsidRDefault="00D70E14" w:rsidP="00D70E14">
            <w:pPr>
              <w:pStyle w:val="PargrafodaLista"/>
              <w:tabs>
                <w:tab w:val="left" w:pos="7238"/>
              </w:tabs>
              <w:ind w:left="0"/>
              <w:jc w:val="center"/>
              <w:rPr>
                <w:b/>
                <w:sz w:val="28"/>
                <w:szCs w:val="28"/>
                <w:lang w:eastAsia="pt-BR" w:bidi="ar-SA"/>
              </w:rPr>
            </w:pPr>
            <w:r w:rsidRPr="00D70E14">
              <w:rPr>
                <w:b/>
                <w:sz w:val="28"/>
                <w:szCs w:val="28"/>
                <w:lang w:eastAsia="pt-BR" w:bidi="ar-SA"/>
              </w:rPr>
              <w:t>NOME DA VEGETAÇÃO</w:t>
            </w:r>
          </w:p>
        </w:tc>
        <w:tc>
          <w:tcPr>
            <w:tcW w:w="4889" w:type="dxa"/>
            <w:shd w:val="clear" w:color="auto" w:fill="FFFF00"/>
          </w:tcPr>
          <w:p w:rsidR="00D70E14" w:rsidRPr="00D70E14" w:rsidRDefault="00D70E14" w:rsidP="00D70E14">
            <w:pPr>
              <w:pStyle w:val="PargrafodaLista"/>
              <w:tabs>
                <w:tab w:val="left" w:pos="7238"/>
              </w:tabs>
              <w:ind w:left="0"/>
              <w:jc w:val="center"/>
              <w:rPr>
                <w:b/>
                <w:sz w:val="28"/>
                <w:szCs w:val="28"/>
                <w:lang w:eastAsia="pt-BR" w:bidi="ar-SA"/>
              </w:rPr>
            </w:pPr>
            <w:r w:rsidRPr="00D70E14">
              <w:rPr>
                <w:b/>
                <w:sz w:val="28"/>
                <w:szCs w:val="28"/>
                <w:lang w:eastAsia="pt-BR" w:bidi="ar-SA"/>
              </w:rPr>
              <w:t>CARACTERÍSTICAS</w:t>
            </w:r>
          </w:p>
        </w:tc>
      </w:tr>
      <w:tr w:rsidR="00D70E14" w:rsidTr="00D70E14">
        <w:tc>
          <w:tcPr>
            <w:tcW w:w="4889" w:type="dxa"/>
          </w:tcPr>
          <w:p w:rsidR="00D70E14" w:rsidRDefault="00D70E14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D70E14" w:rsidRDefault="00D70E14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926CD3" w:rsidRDefault="00926CD3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926CD3" w:rsidRDefault="00926CD3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926CD3" w:rsidRDefault="00926CD3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889" w:type="dxa"/>
          </w:tcPr>
          <w:p w:rsidR="00D70E14" w:rsidRDefault="00D70E14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D70E14" w:rsidTr="00D70E14">
        <w:tc>
          <w:tcPr>
            <w:tcW w:w="4889" w:type="dxa"/>
          </w:tcPr>
          <w:p w:rsidR="00D70E14" w:rsidRDefault="00D70E14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926CD3" w:rsidRDefault="00926CD3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926CD3" w:rsidRDefault="00926CD3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926CD3" w:rsidRDefault="00926CD3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926CD3" w:rsidRDefault="00926CD3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  <w:p w:rsidR="00D70E14" w:rsidRDefault="00D70E14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</w:tc>
        <w:tc>
          <w:tcPr>
            <w:tcW w:w="4889" w:type="dxa"/>
          </w:tcPr>
          <w:p w:rsidR="00D70E14" w:rsidRDefault="00D70E14" w:rsidP="00D70E14">
            <w:pPr>
              <w:pStyle w:val="PargrafodaLista"/>
              <w:tabs>
                <w:tab w:val="left" w:pos="7238"/>
              </w:tabs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</w:tbl>
    <w:p w:rsidR="00D70E14" w:rsidRDefault="00D70E14" w:rsidP="00D70E14">
      <w:pPr>
        <w:pStyle w:val="PargrafodaLista"/>
        <w:tabs>
          <w:tab w:val="left" w:pos="7238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 </w:t>
      </w:r>
    </w:p>
    <w:p w:rsidR="00D70E14" w:rsidRDefault="00D70E14" w:rsidP="00D70E14">
      <w:pPr>
        <w:pStyle w:val="PargrafodaLista"/>
        <w:numPr>
          <w:ilvl w:val="0"/>
          <w:numId w:val="8"/>
        </w:numPr>
        <w:tabs>
          <w:tab w:val="left" w:pos="7238"/>
        </w:tabs>
        <w:rPr>
          <w:sz w:val="28"/>
          <w:szCs w:val="28"/>
          <w:lang w:eastAsia="pt-BR" w:bidi="ar-SA"/>
        </w:rPr>
      </w:pPr>
      <w:r w:rsidRPr="00C92691">
        <w:rPr>
          <w:sz w:val="28"/>
          <w:szCs w:val="28"/>
          <w:lang w:eastAsia="ja-JP" w:bidi="ar-SA"/>
        </w:rPr>
        <w:t xml:space="preserve"> Originalmente, a mata Atlântica cobria toda a costa brasileira, do Rio Grande do Norte ao Rio Grande do </w:t>
      </w:r>
      <w:r w:rsidR="000E05E3" w:rsidRPr="00C92691">
        <w:rPr>
          <w:sz w:val="28"/>
          <w:szCs w:val="28"/>
          <w:lang w:eastAsia="ja-JP" w:bidi="ar-SA"/>
        </w:rPr>
        <w:t>Sul.</w:t>
      </w:r>
    </w:p>
    <w:p w:rsidR="00926CD3" w:rsidRDefault="00926CD3" w:rsidP="00D70E14">
      <w:pPr>
        <w:pStyle w:val="PargrafodaLista"/>
        <w:tabs>
          <w:tab w:val="left" w:pos="7238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93D8DE8" wp14:editId="4979E2F5">
            <wp:simplePos x="0" y="0"/>
            <wp:positionH relativeFrom="column">
              <wp:posOffset>1609090</wp:posOffset>
            </wp:positionH>
            <wp:positionV relativeFrom="paragraph">
              <wp:posOffset>168275</wp:posOffset>
            </wp:positionV>
            <wp:extent cx="3362325" cy="3264535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9" t="15116" r="27620" b="8801"/>
                    <a:stretch/>
                  </pic:blipFill>
                  <pic:spPr bwMode="auto">
                    <a:xfrm>
                      <a:off x="0" y="0"/>
                      <a:ext cx="3362325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CD3" w:rsidRDefault="00926CD3" w:rsidP="00D70E14">
      <w:pPr>
        <w:pStyle w:val="PargrafodaLista"/>
        <w:tabs>
          <w:tab w:val="left" w:pos="7238"/>
        </w:tabs>
        <w:rPr>
          <w:sz w:val="28"/>
          <w:szCs w:val="28"/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926CD3" w:rsidRPr="00926CD3" w:rsidRDefault="00926CD3" w:rsidP="00926CD3">
      <w:pPr>
        <w:rPr>
          <w:lang w:eastAsia="pt-BR" w:bidi="ar-SA"/>
        </w:rPr>
      </w:pPr>
    </w:p>
    <w:p w:rsidR="00D70E14" w:rsidRDefault="00926CD3" w:rsidP="00926CD3">
      <w:pPr>
        <w:tabs>
          <w:tab w:val="left" w:pos="3719"/>
        </w:tabs>
        <w:rPr>
          <w:lang w:eastAsia="pt-BR" w:bidi="ar-SA"/>
        </w:rPr>
      </w:pPr>
      <w:r>
        <w:rPr>
          <w:lang w:eastAsia="pt-BR" w:bidi="ar-SA"/>
        </w:rPr>
        <w:tab/>
      </w:r>
    </w:p>
    <w:p w:rsidR="00926CD3" w:rsidRPr="006E2ED0" w:rsidRDefault="000E05E3" w:rsidP="00926CD3">
      <w:pPr>
        <w:pStyle w:val="PargrafodaLista"/>
        <w:numPr>
          <w:ilvl w:val="0"/>
          <w:numId w:val="8"/>
        </w:numPr>
        <w:tabs>
          <w:tab w:val="left" w:pos="3719"/>
        </w:tabs>
        <w:rPr>
          <w:sz w:val="28"/>
          <w:szCs w:val="28"/>
          <w:lang w:eastAsia="pt-BR" w:bidi="ar-SA"/>
        </w:rPr>
      </w:pPr>
      <w:r w:rsidRPr="006E2ED0">
        <w:rPr>
          <w:sz w:val="28"/>
          <w:szCs w:val="28"/>
          <w:lang w:eastAsia="pt-BR" w:bidi="ar-SA"/>
        </w:rPr>
        <w:t xml:space="preserve">Você sabe o que significa </w:t>
      </w:r>
      <w:r w:rsidR="00926CD3" w:rsidRPr="006E2ED0">
        <w:rPr>
          <w:b/>
          <w:sz w:val="28"/>
          <w:szCs w:val="28"/>
          <w:lang w:eastAsia="pt-BR" w:bidi="ar-SA"/>
        </w:rPr>
        <w:t xml:space="preserve">costa </w:t>
      </w:r>
      <w:r w:rsidRPr="006E2ED0">
        <w:rPr>
          <w:b/>
          <w:sz w:val="28"/>
          <w:szCs w:val="28"/>
          <w:lang w:eastAsia="pt-BR" w:bidi="ar-SA"/>
        </w:rPr>
        <w:t>brasileira?</w:t>
      </w:r>
      <w:r w:rsidRPr="006E2ED0">
        <w:rPr>
          <w:sz w:val="28"/>
          <w:szCs w:val="28"/>
          <w:lang w:eastAsia="pt-BR" w:bidi="ar-SA"/>
        </w:rPr>
        <w:t xml:space="preserve"> Vamos procurar o significado no dicionário? Escreva-o aqui.</w:t>
      </w:r>
    </w:p>
    <w:p w:rsidR="00926CD3" w:rsidRDefault="00926CD3" w:rsidP="00926CD3">
      <w:pPr>
        <w:pStyle w:val="PargrafodaLista"/>
        <w:tabs>
          <w:tab w:val="left" w:pos="3719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6CD3" w:rsidRPr="00926CD3" w:rsidRDefault="00926CD3" w:rsidP="00926CD3">
      <w:pPr>
        <w:rPr>
          <w:lang w:eastAsia="pt-BR" w:bidi="ar-SA"/>
        </w:rPr>
      </w:pPr>
    </w:p>
    <w:p w:rsidR="00926CD3" w:rsidRPr="006E2ED0" w:rsidRDefault="00926CD3" w:rsidP="00926CD3">
      <w:pPr>
        <w:pStyle w:val="PargrafodaLista"/>
        <w:numPr>
          <w:ilvl w:val="0"/>
          <w:numId w:val="8"/>
        </w:numPr>
        <w:rPr>
          <w:sz w:val="28"/>
          <w:szCs w:val="28"/>
          <w:lang w:eastAsia="pt-BR" w:bidi="ar-SA"/>
        </w:rPr>
      </w:pPr>
      <w:r w:rsidRPr="006E2ED0">
        <w:rPr>
          <w:sz w:val="28"/>
          <w:szCs w:val="28"/>
          <w:lang w:eastAsia="pt-BR" w:bidi="ar-SA"/>
        </w:rPr>
        <w:t xml:space="preserve">Faça uma lista dos estados pertencentes </w:t>
      </w:r>
      <w:r w:rsidR="000E05E3" w:rsidRPr="006E2ED0">
        <w:rPr>
          <w:sz w:val="28"/>
          <w:szCs w:val="28"/>
          <w:lang w:eastAsia="pt-BR" w:bidi="ar-SA"/>
        </w:rPr>
        <w:t>à</w:t>
      </w:r>
      <w:r w:rsidRPr="006E2ED0">
        <w:rPr>
          <w:sz w:val="28"/>
          <w:szCs w:val="28"/>
          <w:lang w:eastAsia="pt-BR" w:bidi="ar-SA"/>
        </w:rPr>
        <w:t xml:space="preserve"> costa brasileir</w:t>
      </w:r>
      <w:r w:rsidR="000E05E3" w:rsidRPr="006E2ED0">
        <w:rPr>
          <w:sz w:val="28"/>
          <w:szCs w:val="28"/>
          <w:lang w:eastAsia="pt-BR" w:bidi="ar-SA"/>
        </w:rPr>
        <w:t>a entre o Rio Grande do Norte e o</w:t>
      </w:r>
      <w:r w:rsidRPr="006E2ED0">
        <w:rPr>
          <w:sz w:val="28"/>
          <w:szCs w:val="28"/>
          <w:lang w:eastAsia="pt-BR" w:bidi="ar-SA"/>
        </w:rPr>
        <w:t xml:space="preserve"> Rio Grande do Sul.</w:t>
      </w:r>
    </w:p>
    <w:p w:rsidR="00926CD3" w:rsidRDefault="00926CD3" w:rsidP="00926CD3">
      <w:pPr>
        <w:pStyle w:val="PargrafodaLista"/>
        <w:rPr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jc w:val="center"/>
        <w:tblInd w:w="1809" w:type="dxa"/>
        <w:tblLook w:val="04A0" w:firstRow="1" w:lastRow="0" w:firstColumn="1" w:lastColumn="0" w:noHBand="0" w:noVBand="1"/>
      </w:tblPr>
      <w:tblGrid>
        <w:gridCol w:w="4536"/>
      </w:tblGrid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  <w:tr w:rsidR="00926CD3" w:rsidTr="00926CD3">
        <w:trPr>
          <w:jc w:val="center"/>
        </w:trPr>
        <w:tc>
          <w:tcPr>
            <w:tcW w:w="4536" w:type="dxa"/>
          </w:tcPr>
          <w:p w:rsidR="00926CD3" w:rsidRDefault="00926CD3" w:rsidP="00926CD3">
            <w:pPr>
              <w:pStyle w:val="PargrafodaLista"/>
              <w:ind w:left="0"/>
              <w:rPr>
                <w:sz w:val="28"/>
                <w:szCs w:val="28"/>
                <w:lang w:eastAsia="pt-BR" w:bidi="ar-SA"/>
              </w:rPr>
            </w:pPr>
          </w:p>
        </w:tc>
      </w:tr>
    </w:tbl>
    <w:p w:rsidR="00926CD3" w:rsidRPr="00B41BD6" w:rsidRDefault="00926CD3" w:rsidP="00926CD3">
      <w:pPr>
        <w:pStyle w:val="PargrafodaLista"/>
        <w:rPr>
          <w:color w:val="FF0000"/>
          <w:sz w:val="28"/>
          <w:szCs w:val="28"/>
          <w:lang w:eastAsia="pt-BR" w:bidi="ar-SA"/>
        </w:rPr>
      </w:pPr>
    </w:p>
    <w:p w:rsidR="000E05E3" w:rsidRPr="006E2ED0" w:rsidRDefault="000E05E3" w:rsidP="000E05E3">
      <w:pPr>
        <w:pStyle w:val="PargrafodaLista"/>
        <w:numPr>
          <w:ilvl w:val="0"/>
          <w:numId w:val="8"/>
        </w:numPr>
        <w:rPr>
          <w:sz w:val="28"/>
          <w:szCs w:val="28"/>
          <w:lang w:eastAsia="pt-BR" w:bidi="ar-SA"/>
        </w:rPr>
      </w:pPr>
      <w:r w:rsidRPr="006E2ED0">
        <w:rPr>
          <w:sz w:val="28"/>
          <w:szCs w:val="28"/>
          <w:lang w:eastAsia="pt-BR" w:bidi="ar-SA"/>
        </w:rPr>
        <w:t xml:space="preserve">Agora, volte ao mapa e tente traçar uma linha que </w:t>
      </w:r>
      <w:r w:rsidR="00B41BD6" w:rsidRPr="006E2ED0">
        <w:rPr>
          <w:sz w:val="28"/>
          <w:szCs w:val="28"/>
          <w:lang w:eastAsia="pt-BR" w:bidi="ar-SA"/>
        </w:rPr>
        <w:t>mostre o espaço que a costa brasileira cobria</w:t>
      </w:r>
      <w:proofErr w:type="gramStart"/>
      <w:r w:rsidR="00B41BD6" w:rsidRPr="006E2ED0">
        <w:rPr>
          <w:sz w:val="28"/>
          <w:szCs w:val="28"/>
          <w:lang w:eastAsia="pt-BR" w:bidi="ar-SA"/>
        </w:rPr>
        <w:t xml:space="preserve">  </w:t>
      </w:r>
      <w:proofErr w:type="gramEnd"/>
      <w:r w:rsidR="00B41BD6" w:rsidRPr="006E2ED0">
        <w:rPr>
          <w:sz w:val="28"/>
          <w:szCs w:val="28"/>
          <w:lang w:eastAsia="pt-BR" w:bidi="ar-SA"/>
        </w:rPr>
        <w:t>do Rio Grande do Norte ao Rio Grande do Sul.</w:t>
      </w:r>
    </w:p>
    <w:p w:rsidR="00B41BD6" w:rsidRPr="00B41BD6" w:rsidRDefault="00B41BD6" w:rsidP="00B41BD6">
      <w:pPr>
        <w:rPr>
          <w:color w:val="FF0000"/>
          <w:sz w:val="28"/>
          <w:szCs w:val="28"/>
          <w:lang w:eastAsia="pt-BR" w:bidi="ar-SA"/>
        </w:rPr>
      </w:pPr>
    </w:p>
    <w:p w:rsidR="00926CD3" w:rsidRPr="00926CD3" w:rsidRDefault="00926CD3" w:rsidP="00926CD3">
      <w:pPr>
        <w:pStyle w:val="PargrafodaLista"/>
        <w:rPr>
          <w:sz w:val="28"/>
          <w:szCs w:val="28"/>
          <w:lang w:eastAsia="pt-BR" w:bidi="ar-SA"/>
        </w:rPr>
      </w:pPr>
      <w:bookmarkStart w:id="0" w:name="_GoBack"/>
      <w:bookmarkEnd w:id="0"/>
    </w:p>
    <w:sectPr w:rsidR="00926CD3" w:rsidRPr="00926C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DDE" w:rsidRDefault="00A70DDE">
      <w:pPr>
        <w:spacing w:before="0"/>
      </w:pPr>
      <w:r>
        <w:separator/>
      </w:r>
    </w:p>
  </w:endnote>
  <w:endnote w:type="continuationSeparator" w:id="0">
    <w:p w:rsidR="00A70DDE" w:rsidRDefault="00A70DD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DD1" w:rsidRDefault="00B47DD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DD1" w:rsidRDefault="00B47DD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DD1" w:rsidRDefault="00B47D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DDE" w:rsidRDefault="00A70DDE">
      <w:pPr>
        <w:spacing w:before="0"/>
      </w:pPr>
      <w:r>
        <w:separator/>
      </w:r>
    </w:p>
  </w:footnote>
  <w:footnote w:type="continuationSeparator" w:id="0">
    <w:p w:rsidR="00A70DDE" w:rsidRDefault="00A70DD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DD1" w:rsidRDefault="00B47DD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737072C" wp14:editId="251B09F0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7A352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B47DD1">
      <w:rPr>
        <w:rStyle w:val="RefernciaSutil"/>
        <w:rFonts w:cs="Calibri"/>
        <w:smallCaps w:val="0"/>
        <w:color w:val="auto"/>
        <w:u w:val="none"/>
      </w:rPr>
      <w:t>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B47DD1">
      <w:rPr>
        <w:rStyle w:val="RefernciaSutil"/>
        <w:rFonts w:cs="Calibri"/>
        <w:smallCaps w:val="0"/>
        <w:color w:val="auto"/>
        <w:u w:val="none"/>
      </w:rPr>
      <w:t>JUL</w:t>
    </w:r>
    <w:r w:rsidR="00310CB6">
      <w:rPr>
        <w:rStyle w:val="RefernciaSutil"/>
        <w:rFonts w:cs="Calibri"/>
        <w:smallCaps w:val="0"/>
        <w:color w:val="auto"/>
        <w:u w:val="none"/>
      </w:rPr>
      <w:t>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7A3520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80CE3"/>
    <w:multiLevelType w:val="hybridMultilevel"/>
    <w:tmpl w:val="37B811EC"/>
    <w:lvl w:ilvl="0" w:tplc="124090AA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D3497"/>
    <w:multiLevelType w:val="hybridMultilevel"/>
    <w:tmpl w:val="14928726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F4BB6"/>
    <w:multiLevelType w:val="hybridMultilevel"/>
    <w:tmpl w:val="CC520E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B208B"/>
    <w:multiLevelType w:val="hybridMultilevel"/>
    <w:tmpl w:val="F82EB4EE"/>
    <w:lvl w:ilvl="0" w:tplc="4E66FA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D641B4"/>
    <w:multiLevelType w:val="hybridMultilevel"/>
    <w:tmpl w:val="368045F2"/>
    <w:lvl w:ilvl="0" w:tplc="8B604D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72ADF"/>
    <w:rsid w:val="00086F3C"/>
    <w:rsid w:val="0009664C"/>
    <w:rsid w:val="000A59E3"/>
    <w:rsid w:val="000E05E3"/>
    <w:rsid w:val="000F6BFB"/>
    <w:rsid w:val="0024181B"/>
    <w:rsid w:val="002A65F6"/>
    <w:rsid w:val="002B07F9"/>
    <w:rsid w:val="00310CB6"/>
    <w:rsid w:val="0034213C"/>
    <w:rsid w:val="003639A9"/>
    <w:rsid w:val="003640B9"/>
    <w:rsid w:val="003A065B"/>
    <w:rsid w:val="003A5F16"/>
    <w:rsid w:val="003B46B5"/>
    <w:rsid w:val="003B76EC"/>
    <w:rsid w:val="003E4DCA"/>
    <w:rsid w:val="00400ECA"/>
    <w:rsid w:val="00414C4B"/>
    <w:rsid w:val="00467893"/>
    <w:rsid w:val="004D2B94"/>
    <w:rsid w:val="00521C4B"/>
    <w:rsid w:val="00566AC1"/>
    <w:rsid w:val="005E02A4"/>
    <w:rsid w:val="005F3496"/>
    <w:rsid w:val="00651B51"/>
    <w:rsid w:val="0065740D"/>
    <w:rsid w:val="00675CDD"/>
    <w:rsid w:val="0069238B"/>
    <w:rsid w:val="00694B9C"/>
    <w:rsid w:val="006C44C8"/>
    <w:rsid w:val="006D2D6D"/>
    <w:rsid w:val="006D2FEC"/>
    <w:rsid w:val="006D63C1"/>
    <w:rsid w:val="006E2ED0"/>
    <w:rsid w:val="00723C73"/>
    <w:rsid w:val="007A3520"/>
    <w:rsid w:val="007F4C2E"/>
    <w:rsid w:val="00830B41"/>
    <w:rsid w:val="0083737E"/>
    <w:rsid w:val="008379FD"/>
    <w:rsid w:val="00872CDD"/>
    <w:rsid w:val="00882593"/>
    <w:rsid w:val="008A54DF"/>
    <w:rsid w:val="008F0DED"/>
    <w:rsid w:val="009149C3"/>
    <w:rsid w:val="0092469A"/>
    <w:rsid w:val="00926CD3"/>
    <w:rsid w:val="00993602"/>
    <w:rsid w:val="009940EF"/>
    <w:rsid w:val="00A04AD1"/>
    <w:rsid w:val="00A37EC9"/>
    <w:rsid w:val="00A70DDE"/>
    <w:rsid w:val="00A76666"/>
    <w:rsid w:val="00AB4423"/>
    <w:rsid w:val="00B06FBB"/>
    <w:rsid w:val="00B4169E"/>
    <w:rsid w:val="00B41BD6"/>
    <w:rsid w:val="00B47DD1"/>
    <w:rsid w:val="00C14D34"/>
    <w:rsid w:val="00C2449B"/>
    <w:rsid w:val="00C6779C"/>
    <w:rsid w:val="00C92691"/>
    <w:rsid w:val="00CB70CC"/>
    <w:rsid w:val="00CE1D3D"/>
    <w:rsid w:val="00D123D7"/>
    <w:rsid w:val="00D13922"/>
    <w:rsid w:val="00D70E14"/>
    <w:rsid w:val="00D753CB"/>
    <w:rsid w:val="00D75825"/>
    <w:rsid w:val="00DB4E3D"/>
    <w:rsid w:val="00DE7BB5"/>
    <w:rsid w:val="00F00A34"/>
    <w:rsid w:val="00F6724C"/>
    <w:rsid w:val="00F75CF9"/>
    <w:rsid w:val="00F869C3"/>
    <w:rsid w:val="00FA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DE7BB5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7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7A3520"/>
    <w:rPr>
      <w:b/>
      <w:bCs/>
    </w:rPr>
  </w:style>
  <w:style w:type="character" w:styleId="nfase">
    <w:name w:val="Emphasis"/>
    <w:basedOn w:val="Fontepargpadro"/>
    <w:uiPriority w:val="20"/>
    <w:qFormat/>
    <w:rsid w:val="007A35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DE7BB5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7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7A3520"/>
    <w:rPr>
      <w:b/>
      <w:bCs/>
    </w:rPr>
  </w:style>
  <w:style w:type="character" w:styleId="nfase">
    <w:name w:val="Emphasis"/>
    <w:basedOn w:val="Fontepargpadro"/>
    <w:uiPriority w:val="20"/>
    <w:qFormat/>
    <w:rsid w:val="007A35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9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2020-07-24T11:12:00Z</cp:lastPrinted>
  <dcterms:created xsi:type="dcterms:W3CDTF">2020-07-24T11:12:00Z</dcterms:created>
  <dcterms:modified xsi:type="dcterms:W3CDTF">2020-07-24T11:12:00Z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