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69C" w:rsidRDefault="009633DB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geografia – as paisagens urbanas</w:t>
      </w:r>
      <w:r w:rsidR="003A5F1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8A54DF" w:rsidRPr="0024324A" w:rsidRDefault="0015769C" w:rsidP="00BD3A92">
      <w:pPr>
        <w:pStyle w:val="PargrafodaLista"/>
        <w:numPr>
          <w:ilvl w:val="0"/>
          <w:numId w:val="4"/>
        </w:numPr>
        <w:spacing w:before="0"/>
        <w:ind w:left="0"/>
        <w:jc w:val="both"/>
        <w:rPr>
          <w:sz w:val="28"/>
          <w:szCs w:val="28"/>
          <w:lang w:eastAsia="ja-JP" w:bidi="ar-SA"/>
        </w:rPr>
      </w:pPr>
      <w:r w:rsidRPr="0024324A">
        <w:rPr>
          <w:sz w:val="28"/>
          <w:szCs w:val="28"/>
          <w:lang w:eastAsia="ja-JP" w:bidi="ar-SA"/>
        </w:rPr>
        <w:t>Leia os versos a seguir:</w:t>
      </w:r>
    </w:p>
    <w:p w:rsidR="00BD3A92" w:rsidRDefault="00BD3A92" w:rsidP="00BD3A92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  <w:r w:rsidRPr="00BD3A92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980606</wp:posOffset>
            </wp:positionH>
            <wp:positionV relativeFrom="paragraph">
              <wp:posOffset>117364</wp:posOffset>
            </wp:positionV>
            <wp:extent cx="3943350" cy="3614420"/>
            <wp:effectExtent l="0" t="0" r="0" b="5080"/>
            <wp:wrapSquare wrapText="bothSides"/>
            <wp:docPr id="2" name="Imagem 2" descr="C:\Users\pamel\Desktop\c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cida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A92" w:rsidRDefault="00BD3A92" w:rsidP="00BD3A92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15769C" w:rsidRPr="0024324A" w:rsidRDefault="0015769C" w:rsidP="00BD3A92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BD3A92" w:rsidRDefault="00BD3A92" w:rsidP="00BD3A92">
      <w:pPr>
        <w:spacing w:before="0"/>
        <w:ind w:left="1069"/>
        <w:jc w:val="both"/>
        <w:rPr>
          <w:sz w:val="28"/>
          <w:szCs w:val="28"/>
          <w:lang w:eastAsia="ja-JP" w:bidi="ar-SA"/>
        </w:rPr>
      </w:pPr>
    </w:p>
    <w:p w:rsidR="00BD3A92" w:rsidRDefault="00BD3A92" w:rsidP="00BD3A92">
      <w:pPr>
        <w:spacing w:before="0"/>
        <w:ind w:left="1069"/>
        <w:jc w:val="both"/>
        <w:rPr>
          <w:sz w:val="28"/>
          <w:szCs w:val="28"/>
          <w:lang w:eastAsia="ja-JP" w:bidi="ar-SA"/>
        </w:rPr>
      </w:pPr>
    </w:p>
    <w:p w:rsidR="00BD3A92" w:rsidRDefault="00BD3A92" w:rsidP="00BD3A92">
      <w:pPr>
        <w:spacing w:before="0"/>
        <w:ind w:left="1069"/>
        <w:jc w:val="both"/>
        <w:rPr>
          <w:sz w:val="28"/>
          <w:szCs w:val="28"/>
          <w:lang w:eastAsia="ja-JP" w:bidi="ar-SA"/>
        </w:rPr>
      </w:pPr>
    </w:p>
    <w:p w:rsidR="00BD3A92" w:rsidRDefault="00BD3A92" w:rsidP="00BD3A92">
      <w:pPr>
        <w:spacing w:before="0"/>
        <w:ind w:left="1069"/>
        <w:jc w:val="both"/>
        <w:rPr>
          <w:sz w:val="28"/>
          <w:szCs w:val="28"/>
          <w:lang w:eastAsia="ja-JP" w:bidi="ar-SA"/>
        </w:rPr>
      </w:pPr>
    </w:p>
    <w:p w:rsidR="00BD3A92" w:rsidRDefault="00BD3A92" w:rsidP="00BD3A92">
      <w:pPr>
        <w:spacing w:before="0"/>
        <w:ind w:left="1069"/>
        <w:jc w:val="both"/>
        <w:rPr>
          <w:sz w:val="28"/>
          <w:szCs w:val="28"/>
          <w:lang w:eastAsia="ja-JP" w:bidi="ar-SA"/>
        </w:rPr>
      </w:pPr>
    </w:p>
    <w:p w:rsidR="00BD3A92" w:rsidRDefault="00BD3A92" w:rsidP="00BD3A92">
      <w:pPr>
        <w:spacing w:before="0"/>
        <w:ind w:left="1069"/>
        <w:jc w:val="both"/>
        <w:rPr>
          <w:sz w:val="28"/>
          <w:szCs w:val="28"/>
          <w:lang w:eastAsia="ja-JP" w:bidi="ar-SA"/>
        </w:rPr>
      </w:pPr>
    </w:p>
    <w:p w:rsidR="00BD3A92" w:rsidRDefault="00BD3A92" w:rsidP="00BD3A92">
      <w:pPr>
        <w:spacing w:before="0"/>
        <w:ind w:left="1069"/>
        <w:jc w:val="both"/>
        <w:rPr>
          <w:sz w:val="28"/>
          <w:szCs w:val="28"/>
          <w:lang w:eastAsia="ja-JP" w:bidi="ar-SA"/>
        </w:rPr>
      </w:pPr>
    </w:p>
    <w:p w:rsidR="00BD3A92" w:rsidRDefault="00BD3A92" w:rsidP="00BD3A92">
      <w:pPr>
        <w:spacing w:before="0"/>
        <w:ind w:left="1069"/>
        <w:jc w:val="both"/>
        <w:rPr>
          <w:sz w:val="28"/>
          <w:szCs w:val="28"/>
          <w:lang w:eastAsia="ja-JP" w:bidi="ar-SA"/>
        </w:rPr>
      </w:pPr>
    </w:p>
    <w:p w:rsidR="00BD3A92" w:rsidRDefault="00BD3A92" w:rsidP="00BD3A92">
      <w:pPr>
        <w:spacing w:before="0"/>
        <w:ind w:left="1069"/>
        <w:jc w:val="both"/>
        <w:rPr>
          <w:sz w:val="28"/>
          <w:szCs w:val="28"/>
          <w:lang w:eastAsia="ja-JP" w:bidi="ar-SA"/>
        </w:rPr>
      </w:pPr>
    </w:p>
    <w:p w:rsidR="00BD3A92" w:rsidRDefault="00BD3A92" w:rsidP="00BD3A92">
      <w:pPr>
        <w:spacing w:before="0"/>
        <w:ind w:left="1069"/>
        <w:jc w:val="both"/>
        <w:rPr>
          <w:sz w:val="28"/>
          <w:szCs w:val="28"/>
          <w:lang w:eastAsia="ja-JP" w:bidi="ar-SA"/>
        </w:rPr>
      </w:pPr>
    </w:p>
    <w:p w:rsidR="00BD3A92" w:rsidRDefault="00BD3A92" w:rsidP="00BD3A92">
      <w:pPr>
        <w:spacing w:before="0"/>
        <w:ind w:left="1069"/>
        <w:jc w:val="both"/>
        <w:rPr>
          <w:sz w:val="28"/>
          <w:szCs w:val="28"/>
          <w:lang w:eastAsia="ja-JP" w:bidi="ar-SA"/>
        </w:rPr>
      </w:pPr>
    </w:p>
    <w:p w:rsidR="00BD3A92" w:rsidRDefault="00815FA9" w:rsidP="00BD3A92">
      <w:pPr>
        <w:spacing w:before="0"/>
        <w:ind w:left="1069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34097" wp14:editId="45C1AA0F">
                <wp:simplePos x="0" y="0"/>
                <wp:positionH relativeFrom="column">
                  <wp:posOffset>2945047</wp:posOffset>
                </wp:positionH>
                <wp:positionV relativeFrom="paragraph">
                  <wp:posOffset>37438</wp:posOffset>
                </wp:positionV>
                <wp:extent cx="2369185" cy="651510"/>
                <wp:effectExtent l="0" t="0" r="0" b="0"/>
                <wp:wrapSquare wrapText="bothSides"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185" cy="6515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3A92" w:rsidRPr="00815FA9" w:rsidRDefault="00BD3A92" w:rsidP="00BD3A92">
                            <w:pPr>
                              <w:pStyle w:val="Legenda"/>
                              <w:rPr>
                                <w:i w:val="0"/>
                                <w:sz w:val="16"/>
                                <w:szCs w:val="16"/>
                              </w:rPr>
                            </w:pPr>
                            <w:r w:rsidRPr="00815FA9">
                              <w:rPr>
                                <w:i w:val="0"/>
                                <w:sz w:val="16"/>
                                <w:szCs w:val="16"/>
                              </w:rPr>
                              <w:t xml:space="preserve">Iara Machado Mendes. </w:t>
                            </w:r>
                            <w:r w:rsidRPr="00815FA9">
                              <w:rPr>
                                <w:sz w:val="16"/>
                                <w:szCs w:val="16"/>
                              </w:rPr>
                              <w:t>Olhares &amp; Trilhas.</w:t>
                            </w:r>
                            <w:r w:rsidRPr="00815FA9">
                              <w:rPr>
                                <w:i w:val="0"/>
                                <w:sz w:val="16"/>
                                <w:szCs w:val="16"/>
                              </w:rPr>
                              <w:t xml:space="preserve"> n. 3.</w:t>
                            </w:r>
                          </w:p>
                          <w:p w:rsidR="00BD3A92" w:rsidRPr="00815FA9" w:rsidRDefault="00BD3A92" w:rsidP="00BD3A92">
                            <w:pPr>
                              <w:pStyle w:val="Legenda"/>
                              <w:rPr>
                                <w:rFonts w:cs="Mangal"/>
                                <w:i w:val="0"/>
                                <w:noProof/>
                                <w:sz w:val="16"/>
                                <w:szCs w:val="16"/>
                              </w:rPr>
                            </w:pPr>
                            <w:r w:rsidRPr="00815FA9">
                              <w:rPr>
                                <w:i w:val="0"/>
                                <w:sz w:val="16"/>
                                <w:szCs w:val="16"/>
                              </w:rPr>
                              <w:t xml:space="preserve">Disponível em: </w:t>
                            </w:r>
                            <w:hyperlink r:id="rId8" w:history="1">
                              <w:r w:rsidRPr="00815FA9">
                                <w:rPr>
                                  <w:rStyle w:val="Hyperlink"/>
                                  <w:i w:val="0"/>
                                  <w:sz w:val="16"/>
                                  <w:szCs w:val="16"/>
                                </w:rPr>
                                <w:t>www.see.ufu.br</w:t>
                              </w:r>
                            </w:hyperlink>
                            <w:r w:rsidRPr="00815FA9">
                              <w:rPr>
                                <w:i w:val="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34097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231.9pt;margin-top:2.95pt;width:186.55pt;height:5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" stroked="f">
                <v:textbox inset="0,0,0,0">
                  <w:txbxContent>
                    <w:p w:rsidR="00BD3A92" w:rsidRPr="00815FA9" w:rsidRDefault="00BD3A92" w:rsidP="00BD3A92">
                      <w:pPr>
                        <w:pStyle w:val="Legenda"/>
                        <w:rPr>
                          <w:i w:val="0"/>
                          <w:sz w:val="16"/>
                          <w:szCs w:val="16"/>
                        </w:rPr>
                      </w:pPr>
                      <w:r w:rsidRPr="00815FA9">
                        <w:rPr>
                          <w:i w:val="0"/>
                          <w:sz w:val="16"/>
                          <w:szCs w:val="16"/>
                        </w:rPr>
                        <w:t xml:space="preserve">Iara Machado Mendes. </w:t>
                      </w:r>
                      <w:r w:rsidRPr="00815FA9">
                        <w:rPr>
                          <w:sz w:val="16"/>
                          <w:szCs w:val="16"/>
                        </w:rPr>
                        <w:t>Olhares &amp; Trilhas.</w:t>
                      </w:r>
                      <w:r w:rsidRPr="00815FA9">
                        <w:rPr>
                          <w:i w:val="0"/>
                          <w:sz w:val="16"/>
                          <w:szCs w:val="16"/>
                        </w:rPr>
                        <w:t xml:space="preserve"> n. 3.</w:t>
                      </w:r>
                    </w:p>
                    <w:p w:rsidR="00BD3A92" w:rsidRPr="00815FA9" w:rsidRDefault="00BD3A92" w:rsidP="00BD3A92">
                      <w:pPr>
                        <w:pStyle w:val="Legenda"/>
                        <w:rPr>
                          <w:rFonts w:cs="Mangal"/>
                          <w:i w:val="0"/>
                          <w:noProof/>
                          <w:sz w:val="16"/>
                          <w:szCs w:val="16"/>
                        </w:rPr>
                      </w:pPr>
                      <w:r w:rsidRPr="00815FA9">
                        <w:rPr>
                          <w:i w:val="0"/>
                          <w:sz w:val="16"/>
                          <w:szCs w:val="16"/>
                        </w:rPr>
                        <w:t xml:space="preserve">Disponível em: </w:t>
                      </w:r>
                      <w:hyperlink r:id="rId9" w:history="1">
                        <w:r w:rsidRPr="00815FA9">
                          <w:rPr>
                            <w:rStyle w:val="Hyperlink"/>
                            <w:i w:val="0"/>
                            <w:sz w:val="16"/>
                            <w:szCs w:val="16"/>
                          </w:rPr>
                          <w:t>www.see.ufu.br</w:t>
                        </w:r>
                      </w:hyperlink>
                      <w:r w:rsidRPr="00815FA9">
                        <w:rPr>
                          <w:i w:val="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3A92" w:rsidRDefault="00BD3A92" w:rsidP="00BD3A92">
      <w:pPr>
        <w:spacing w:before="0"/>
        <w:ind w:left="1069"/>
        <w:jc w:val="both"/>
        <w:rPr>
          <w:sz w:val="28"/>
          <w:szCs w:val="28"/>
          <w:lang w:eastAsia="ja-JP" w:bidi="ar-SA"/>
        </w:rPr>
      </w:pPr>
    </w:p>
    <w:p w:rsidR="00BD3A92" w:rsidRDefault="00BD3A92" w:rsidP="00BD3A92">
      <w:pPr>
        <w:spacing w:before="0"/>
        <w:ind w:left="1069"/>
        <w:jc w:val="both"/>
        <w:rPr>
          <w:sz w:val="28"/>
          <w:szCs w:val="28"/>
          <w:lang w:eastAsia="ja-JP" w:bidi="ar-SA"/>
        </w:rPr>
      </w:pPr>
    </w:p>
    <w:p w:rsidR="00BD3A92" w:rsidRDefault="00BD3A92" w:rsidP="00815FA9">
      <w:pPr>
        <w:spacing w:before="0"/>
        <w:jc w:val="both"/>
        <w:rPr>
          <w:sz w:val="28"/>
          <w:szCs w:val="28"/>
          <w:lang w:eastAsia="ja-JP" w:bidi="ar-SA"/>
        </w:rPr>
      </w:pPr>
    </w:p>
    <w:p w:rsidR="0015769C" w:rsidRDefault="0015769C" w:rsidP="00815FA9">
      <w:pPr>
        <w:pStyle w:val="PargrafodaLista"/>
        <w:numPr>
          <w:ilvl w:val="0"/>
          <w:numId w:val="5"/>
        </w:numPr>
        <w:spacing w:before="0"/>
        <w:ind w:left="0"/>
        <w:jc w:val="both"/>
        <w:rPr>
          <w:sz w:val="28"/>
          <w:szCs w:val="28"/>
          <w:lang w:eastAsia="ja-JP" w:bidi="ar-SA"/>
        </w:rPr>
      </w:pPr>
      <w:r w:rsidRPr="00BD3A92">
        <w:rPr>
          <w:sz w:val="28"/>
          <w:szCs w:val="28"/>
          <w:lang w:eastAsia="ja-JP" w:bidi="ar-SA"/>
        </w:rPr>
        <w:t>Que tipos de paisagem são citados no poema?</w:t>
      </w:r>
    </w:p>
    <w:p w:rsidR="00815FA9" w:rsidRPr="00BD3A92" w:rsidRDefault="00815FA9" w:rsidP="00815FA9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15769C" w:rsidRPr="0024324A" w:rsidRDefault="0015769C" w:rsidP="00815FA9">
      <w:pPr>
        <w:pStyle w:val="PargrafodaLista"/>
        <w:numPr>
          <w:ilvl w:val="0"/>
          <w:numId w:val="5"/>
        </w:numPr>
        <w:spacing w:before="0"/>
        <w:ind w:left="0"/>
        <w:jc w:val="both"/>
        <w:rPr>
          <w:sz w:val="28"/>
          <w:szCs w:val="28"/>
          <w:lang w:eastAsia="ja-JP" w:bidi="ar-SA"/>
        </w:rPr>
      </w:pPr>
      <w:r w:rsidRPr="0024324A">
        <w:rPr>
          <w:sz w:val="28"/>
          <w:szCs w:val="28"/>
          <w:lang w:eastAsia="ja-JP" w:bidi="ar-SA"/>
        </w:rPr>
        <w:t>Segundo o poema, qual foi o progresso criado pelo homem?</w:t>
      </w:r>
    </w:p>
    <w:p w:rsidR="0015769C" w:rsidRDefault="0015769C" w:rsidP="00BD3A92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BD3A92" w:rsidRPr="0024324A" w:rsidRDefault="00BD3A92" w:rsidP="00BD3A92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24324A" w:rsidRPr="0024324A" w:rsidRDefault="0024324A" w:rsidP="00BD3A92">
      <w:pPr>
        <w:pStyle w:val="PargrafodaLista"/>
        <w:spacing w:before="0"/>
        <w:ind w:left="0"/>
        <w:jc w:val="both"/>
        <w:rPr>
          <w:b/>
          <w:sz w:val="28"/>
          <w:szCs w:val="28"/>
          <w:lang w:eastAsia="ja-JP" w:bidi="ar-SA"/>
        </w:rPr>
      </w:pPr>
      <w:r w:rsidRPr="0024324A">
        <w:rPr>
          <w:b/>
          <w:sz w:val="28"/>
          <w:szCs w:val="28"/>
          <w:lang w:eastAsia="ja-JP" w:bidi="ar-SA"/>
        </w:rPr>
        <w:t xml:space="preserve">O crescimento urbano </w:t>
      </w:r>
    </w:p>
    <w:p w:rsidR="0024324A" w:rsidRPr="0024324A" w:rsidRDefault="0024324A" w:rsidP="00BD3A92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  <w:r w:rsidRPr="0024324A">
        <w:rPr>
          <w:sz w:val="28"/>
          <w:szCs w:val="28"/>
          <w:lang w:eastAsia="ja-JP" w:bidi="ar-SA"/>
        </w:rPr>
        <w:tab/>
        <w:t xml:space="preserve">Atualmente, pouco mais da metade da população mundial mora em cidades. E muitos pesquisadores preveem que as cidades continuarão a crescer. </w:t>
      </w:r>
    </w:p>
    <w:p w:rsidR="0024324A" w:rsidRPr="0024324A" w:rsidRDefault="0024324A" w:rsidP="00BD3A92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  <w:r w:rsidRPr="0024324A">
        <w:rPr>
          <w:sz w:val="28"/>
          <w:szCs w:val="28"/>
          <w:lang w:eastAsia="ja-JP" w:bidi="ar-SA"/>
        </w:rPr>
        <w:tab/>
        <w:t xml:space="preserve">Ao longo do tempo, com trabalho e tecnologia, o ser humano foi aproveitando os recursos da natureza e criando elementos culturais. Assim, transformou as paisagens naturais. </w:t>
      </w:r>
    </w:p>
    <w:p w:rsidR="0024324A" w:rsidRDefault="0024324A" w:rsidP="00BD3A92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  <w:r w:rsidRPr="0024324A">
        <w:rPr>
          <w:sz w:val="28"/>
          <w:szCs w:val="28"/>
          <w:lang w:eastAsia="ja-JP" w:bidi="ar-SA"/>
        </w:rPr>
        <w:tab/>
        <w:t xml:space="preserve">As paisagens urbanas que vemos hoje resultam, portanto, de processos de transformação no espaço. </w:t>
      </w:r>
      <w:r>
        <w:rPr>
          <w:sz w:val="28"/>
          <w:szCs w:val="28"/>
          <w:lang w:eastAsia="ja-JP" w:bidi="ar-SA"/>
        </w:rPr>
        <w:t xml:space="preserve">Leia os textos a seguir. </w:t>
      </w:r>
    </w:p>
    <w:p w:rsidR="0024324A" w:rsidRDefault="00FB3591" w:rsidP="00BD3A92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  <w:r w:rsidRPr="00FB3591"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249140</wp:posOffset>
            </wp:positionH>
            <wp:positionV relativeFrom="paragraph">
              <wp:posOffset>165</wp:posOffset>
            </wp:positionV>
            <wp:extent cx="5494020" cy="2286000"/>
            <wp:effectExtent l="0" t="0" r="0" b="0"/>
            <wp:wrapSquare wrapText="bothSides"/>
            <wp:docPr id="4" name="Imagem 4" descr="C:\Users\pamel\Desktop\tex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texto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339397" wp14:editId="61B1FBD8">
                <wp:simplePos x="0" y="0"/>
                <wp:positionH relativeFrom="column">
                  <wp:posOffset>2134014</wp:posOffset>
                </wp:positionH>
                <wp:positionV relativeFrom="paragraph">
                  <wp:posOffset>32661</wp:posOffset>
                </wp:positionV>
                <wp:extent cx="3498215" cy="198755"/>
                <wp:effectExtent l="0" t="0" r="6985" b="0"/>
                <wp:wrapSquare wrapText="bothSides"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215" cy="1987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3591" w:rsidRPr="00FB3591" w:rsidRDefault="00FB3591" w:rsidP="00FB3591">
                            <w:pPr>
                              <w:pStyle w:val="Legenda"/>
                              <w:rPr>
                                <w:rFonts w:cs="Mangal"/>
                                <w:i w:val="0"/>
                                <w:noProof/>
                                <w:sz w:val="16"/>
                                <w:szCs w:val="16"/>
                              </w:rPr>
                            </w:pPr>
                            <w:r w:rsidRPr="00FB3591">
                              <w:rPr>
                                <w:i w:val="0"/>
                                <w:sz w:val="16"/>
                                <w:szCs w:val="16"/>
                              </w:rPr>
                              <w:t xml:space="preserve">Adaptado de: </w:t>
                            </w:r>
                            <w:r w:rsidRPr="00FB3591">
                              <w:rPr>
                                <w:sz w:val="16"/>
                                <w:szCs w:val="16"/>
                              </w:rPr>
                              <w:t xml:space="preserve">Uma vitória legal, </w:t>
                            </w:r>
                            <w:r w:rsidRPr="00FB3591">
                              <w:rPr>
                                <w:i w:val="0"/>
                                <w:sz w:val="16"/>
                                <w:szCs w:val="16"/>
                              </w:rPr>
                              <w:t>de Carlos Heitor Cony. Rio de Janeiro: Ediouro,2005.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39397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7" type="#_x0000_t202" style="position:absolute;left:0;text-align:left;margin-left:168.05pt;margin-top:2.55pt;width:275.45pt;height:1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" stroked="f">
                <v:textbox inset="0,0,0,0">
                  <w:txbxContent>
                    <w:p w:rsidR="00FB3591" w:rsidRPr="00FB3591" w:rsidRDefault="00FB3591" w:rsidP="00FB3591">
                      <w:pPr>
                        <w:pStyle w:val="Legenda"/>
                        <w:rPr>
                          <w:rFonts w:cs="Mangal"/>
                          <w:i w:val="0"/>
                          <w:noProof/>
                          <w:sz w:val="16"/>
                          <w:szCs w:val="16"/>
                        </w:rPr>
                      </w:pPr>
                      <w:r w:rsidRPr="00FB3591">
                        <w:rPr>
                          <w:i w:val="0"/>
                          <w:sz w:val="16"/>
                          <w:szCs w:val="16"/>
                        </w:rPr>
                        <w:t xml:space="preserve">Adaptado de: </w:t>
                      </w:r>
                      <w:r w:rsidRPr="00FB3591">
                        <w:rPr>
                          <w:sz w:val="16"/>
                          <w:szCs w:val="16"/>
                        </w:rPr>
                        <w:t xml:space="preserve">Uma vitória legal, </w:t>
                      </w:r>
                      <w:r w:rsidRPr="00FB3591">
                        <w:rPr>
                          <w:i w:val="0"/>
                          <w:sz w:val="16"/>
                          <w:szCs w:val="16"/>
                        </w:rPr>
                        <w:t>de Carlos Heitor Cony. Rio de Janeiro: Ediouro,2005.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  <w:r w:rsidRPr="00FB3591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329040</wp:posOffset>
            </wp:positionH>
            <wp:positionV relativeFrom="paragraph">
              <wp:posOffset>118993</wp:posOffset>
            </wp:positionV>
            <wp:extent cx="5193030" cy="2091055"/>
            <wp:effectExtent l="0" t="0" r="7620" b="4445"/>
            <wp:wrapSquare wrapText="bothSides"/>
            <wp:docPr id="6" name="Imagem 6" descr="C:\Users\pamel\Desktop\tex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text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</w:p>
    <w:p w:rsidR="00FB3591" w:rsidRDefault="00FB3591" w:rsidP="00FB3591">
      <w:pPr>
        <w:spacing w:before="0"/>
        <w:ind w:left="709"/>
        <w:jc w:val="both"/>
        <w:rPr>
          <w:sz w:val="28"/>
          <w:szCs w:val="28"/>
          <w:lang w:eastAsia="ja-JP" w:bidi="ar-SA"/>
        </w:rPr>
      </w:pPr>
    </w:p>
    <w:p w:rsidR="00FB3591" w:rsidRDefault="00FB3591" w:rsidP="00FB3591">
      <w:pPr>
        <w:spacing w:before="0"/>
        <w:jc w:val="both"/>
        <w:rPr>
          <w:sz w:val="28"/>
          <w:szCs w:val="28"/>
          <w:lang w:eastAsia="ja-JP" w:bidi="ar-SA"/>
        </w:rPr>
      </w:pPr>
    </w:p>
    <w:p w:rsidR="0024324A" w:rsidRDefault="0024324A" w:rsidP="00FB3591">
      <w:pPr>
        <w:pStyle w:val="PargrafodaLista"/>
        <w:numPr>
          <w:ilvl w:val="0"/>
          <w:numId w:val="4"/>
        </w:numPr>
        <w:spacing w:before="0"/>
        <w:ind w:left="0"/>
        <w:jc w:val="both"/>
        <w:rPr>
          <w:sz w:val="28"/>
          <w:szCs w:val="28"/>
          <w:lang w:eastAsia="ja-JP" w:bidi="ar-SA"/>
        </w:rPr>
      </w:pPr>
      <w:r w:rsidRPr="00FB3591">
        <w:rPr>
          <w:sz w:val="28"/>
          <w:szCs w:val="28"/>
          <w:lang w:eastAsia="ja-JP" w:bidi="ar-SA"/>
        </w:rPr>
        <w:t xml:space="preserve">Qual é a diferença entre as cidades descritas no texto? </w:t>
      </w:r>
    </w:p>
    <w:p w:rsidR="00FB3591" w:rsidRPr="00FB3591" w:rsidRDefault="00FB3591" w:rsidP="00FB3591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24324A" w:rsidRDefault="0024324A" w:rsidP="00FB3591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Texto 1:</w:t>
      </w:r>
    </w:p>
    <w:p w:rsidR="00FB3591" w:rsidRDefault="00FB3591" w:rsidP="00FB3591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24324A" w:rsidRDefault="0024324A" w:rsidP="00FB3591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Texto2: </w:t>
      </w:r>
    </w:p>
    <w:p w:rsidR="0024324A" w:rsidRDefault="0024324A" w:rsidP="00BD3A92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24324A" w:rsidRDefault="0024324A" w:rsidP="00BD3A92">
      <w:pPr>
        <w:pStyle w:val="PargrafodaLista"/>
        <w:numPr>
          <w:ilvl w:val="0"/>
          <w:numId w:val="4"/>
        </w:numPr>
        <w:spacing w:before="0"/>
        <w:ind w:left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Responda às perguntas feitas no </w:t>
      </w:r>
      <w:r w:rsidR="009605E3">
        <w:rPr>
          <w:sz w:val="28"/>
          <w:szCs w:val="28"/>
          <w:lang w:eastAsia="ja-JP" w:bidi="ar-SA"/>
        </w:rPr>
        <w:t xml:space="preserve">final do </w:t>
      </w:r>
      <w:r>
        <w:rPr>
          <w:sz w:val="28"/>
          <w:szCs w:val="28"/>
          <w:lang w:eastAsia="ja-JP" w:bidi="ar-SA"/>
        </w:rPr>
        <w:t xml:space="preserve">texto 2. </w:t>
      </w:r>
    </w:p>
    <w:p w:rsidR="0024324A" w:rsidRDefault="0024324A" w:rsidP="00BD3A92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24324A" w:rsidRDefault="0024324A" w:rsidP="00BD3A92">
      <w:pPr>
        <w:pStyle w:val="PargrafodaLista"/>
        <w:spacing w:before="0"/>
        <w:ind w:left="0" w:firstLine="709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O surgimento das cidades e o crescimento delas, impulsionado pelas atividades econômicas e pela migração do campo para a cidade, caracterizam o processo de </w:t>
      </w:r>
      <w:r>
        <w:rPr>
          <w:b/>
          <w:sz w:val="28"/>
          <w:szCs w:val="28"/>
          <w:lang w:eastAsia="ja-JP" w:bidi="ar-SA"/>
        </w:rPr>
        <w:t>urbanização.</w:t>
      </w:r>
    </w:p>
    <w:p w:rsidR="0024324A" w:rsidRDefault="0024324A" w:rsidP="00BD3A92">
      <w:pPr>
        <w:pStyle w:val="PargrafodaLista"/>
        <w:spacing w:before="0"/>
        <w:ind w:left="0" w:firstLine="709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No processo de urbanização a população urbana cresce bem mais que a rural.</w:t>
      </w:r>
    </w:p>
    <w:p w:rsidR="0024324A" w:rsidRDefault="0024324A" w:rsidP="00BD3A92">
      <w:pPr>
        <w:pStyle w:val="PargrafodaLista"/>
        <w:spacing w:before="0"/>
        <w:ind w:left="0" w:firstLine="709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No Brasil, o desenvolvimento industrial começou a partir de 1930. Com o crescimento das indústrias, o comércio e a prestação de serviços cresceram ainda mais.</w:t>
      </w:r>
    </w:p>
    <w:p w:rsidR="0024324A" w:rsidRDefault="0024324A" w:rsidP="00BD3A92">
      <w:pPr>
        <w:pStyle w:val="PargrafodaLista"/>
        <w:spacing w:before="0"/>
        <w:ind w:left="0" w:firstLine="709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Essas atividades atraíra</w:t>
      </w:r>
      <w:r w:rsidR="0072425D">
        <w:rPr>
          <w:sz w:val="28"/>
          <w:szCs w:val="28"/>
          <w:lang w:eastAsia="ja-JP" w:bidi="ar-SA"/>
        </w:rPr>
        <w:t>m</w:t>
      </w:r>
      <w:r>
        <w:rPr>
          <w:sz w:val="28"/>
          <w:szCs w:val="28"/>
          <w:lang w:eastAsia="ja-JP" w:bidi="ar-SA"/>
        </w:rPr>
        <w:t xml:space="preserve"> muitas pessoas para as áreas urbanas em busca de trabalho e melhores condições de vida. </w:t>
      </w:r>
    </w:p>
    <w:p w:rsidR="0024324A" w:rsidRDefault="0024324A" w:rsidP="00BD3A92">
      <w:pPr>
        <w:pStyle w:val="PargrafodaLista"/>
        <w:spacing w:before="0"/>
        <w:ind w:left="0" w:firstLine="709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A industrialização e o aumento da população urbana – principalmente pela </w:t>
      </w:r>
      <w:r>
        <w:rPr>
          <w:sz w:val="28"/>
          <w:szCs w:val="28"/>
          <w:lang w:eastAsia="ja-JP" w:bidi="ar-SA"/>
        </w:rPr>
        <w:lastRenderedPageBreak/>
        <w:t xml:space="preserve">migração do campo para a cidade – determinara o processo de urbanização. </w:t>
      </w:r>
    </w:p>
    <w:p w:rsidR="0024324A" w:rsidRDefault="0024324A" w:rsidP="00BD3A92">
      <w:pPr>
        <w:pStyle w:val="PargrafodaLista"/>
        <w:spacing w:before="0"/>
        <w:ind w:left="0" w:firstLine="709"/>
        <w:jc w:val="both"/>
        <w:rPr>
          <w:sz w:val="28"/>
          <w:szCs w:val="28"/>
          <w:lang w:eastAsia="ja-JP" w:bidi="ar-SA"/>
        </w:rPr>
      </w:pPr>
    </w:p>
    <w:p w:rsidR="00BD3A92" w:rsidRDefault="00BD3A92" w:rsidP="00BD3A92">
      <w:pPr>
        <w:pStyle w:val="PargrafodaLista"/>
        <w:numPr>
          <w:ilvl w:val="0"/>
          <w:numId w:val="4"/>
        </w:numPr>
        <w:spacing w:before="0"/>
        <w:ind w:left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Hoje, de cada dez brasileiros, cerca de oito vivem em cidades. Escreva com qual fração podemos representar essa informação? Faça um desenho representando-a. </w:t>
      </w:r>
    </w:p>
    <w:p w:rsidR="0072425D" w:rsidRDefault="0072425D" w:rsidP="0072425D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72425D" w:rsidRDefault="0072425D" w:rsidP="0072425D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BD3A92" w:rsidRPr="0024324A" w:rsidRDefault="00BD3A92" w:rsidP="00BD3A92">
      <w:pPr>
        <w:pStyle w:val="PargrafodaLista"/>
        <w:numPr>
          <w:ilvl w:val="0"/>
          <w:numId w:val="4"/>
        </w:numPr>
        <w:spacing w:before="0"/>
        <w:ind w:left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Observe os gráficos abaixo. O que eles mostram? </w:t>
      </w:r>
    </w:p>
    <w:bookmarkStart w:id="0" w:name="_GoBack"/>
    <w:bookmarkEnd w:id="0"/>
    <w:p w:rsidR="0024324A" w:rsidRPr="0024324A" w:rsidRDefault="00CF51BD" w:rsidP="0024324A">
      <w:pPr>
        <w:pStyle w:val="PargrafodaLista"/>
        <w:spacing w:before="0"/>
        <w:ind w:left="0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7E84D6" wp14:editId="11BAFE61">
                <wp:simplePos x="0" y="0"/>
                <wp:positionH relativeFrom="column">
                  <wp:posOffset>4813742</wp:posOffset>
                </wp:positionH>
                <wp:positionV relativeFrom="paragraph">
                  <wp:posOffset>2957830</wp:posOffset>
                </wp:positionV>
                <wp:extent cx="1637665" cy="317500"/>
                <wp:effectExtent l="0" t="0" r="635" b="6350"/>
                <wp:wrapSquare wrapText="bothSides"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317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51BD" w:rsidRPr="00CF51BD" w:rsidRDefault="00CF51BD" w:rsidP="00CF51BD">
                            <w:pPr>
                              <w:pStyle w:val="Legenda"/>
                              <w:rPr>
                                <w:rFonts w:cs="Mangal"/>
                                <w:noProof/>
                                <w:sz w:val="16"/>
                                <w:szCs w:val="16"/>
                              </w:rPr>
                            </w:pPr>
                            <w:r w:rsidRPr="00CF51BD">
                              <w:rPr>
                                <w:i w:val="0"/>
                                <w:sz w:val="16"/>
                                <w:szCs w:val="16"/>
                              </w:rPr>
                              <w:t xml:space="preserve">Fonte: IBGE. </w:t>
                            </w:r>
                            <w:r w:rsidRPr="00CF51BD">
                              <w:rPr>
                                <w:sz w:val="16"/>
                                <w:szCs w:val="16"/>
                              </w:rPr>
                              <w:t>Censo Demográfico 2010.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E84D6" id="Caixa de texto 9" o:spid="_x0000_s1028" type="#_x0000_t202" style="position:absolute;left:0;text-align:left;margin-left:379.05pt;margin-top:232.9pt;width:128.95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" stroked="f">
                <v:textbox inset="0,0,0,0">
                  <w:txbxContent>
                    <w:p w:rsidR="00CF51BD" w:rsidRPr="00CF51BD" w:rsidRDefault="00CF51BD" w:rsidP="00CF51BD">
                      <w:pPr>
                        <w:pStyle w:val="Legenda"/>
                        <w:rPr>
                          <w:rFonts w:cs="Mangal"/>
                          <w:noProof/>
                          <w:sz w:val="16"/>
                          <w:szCs w:val="16"/>
                        </w:rPr>
                      </w:pPr>
                      <w:r w:rsidRPr="00CF51BD">
                        <w:rPr>
                          <w:i w:val="0"/>
                          <w:sz w:val="16"/>
                          <w:szCs w:val="16"/>
                        </w:rPr>
                        <w:t xml:space="preserve">Fonte: IBGE. </w:t>
                      </w:r>
                      <w:r w:rsidRPr="00CF51BD">
                        <w:rPr>
                          <w:sz w:val="16"/>
                          <w:szCs w:val="16"/>
                        </w:rPr>
                        <w:t>Censo Demográfico 2010.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041ADD" wp14:editId="1D87633C">
                <wp:simplePos x="0" y="0"/>
                <wp:positionH relativeFrom="column">
                  <wp:posOffset>1482311</wp:posOffset>
                </wp:positionH>
                <wp:positionV relativeFrom="paragraph">
                  <wp:posOffset>341796</wp:posOffset>
                </wp:positionV>
                <wp:extent cx="3156585" cy="349250"/>
                <wp:effectExtent l="0" t="0" r="5715" b="0"/>
                <wp:wrapSquare wrapText="bothSides"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585" cy="349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51BD" w:rsidRPr="00CF51BD" w:rsidRDefault="00CF51BD" w:rsidP="00CF51BD">
                            <w:pPr>
                              <w:pStyle w:val="Legenda"/>
                              <w:rPr>
                                <w:rFonts w:cs="Mangal"/>
                                <w:b/>
                                <w:i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CF51BD">
                              <w:rPr>
                                <w:b/>
                                <w:i w:val="0"/>
                              </w:rPr>
                              <w:t>Brasil – Distribuição da população rural e urbana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1ADD" id="Caixa de texto 8" o:spid="_x0000_s1029" type="#_x0000_t202" style="position:absolute;left:0;text-align:left;margin-left:116.7pt;margin-top:26.9pt;width:248.55pt;height: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" stroked="f">
                <v:textbox inset="0,0,0,0">
                  <w:txbxContent>
                    <w:p w:rsidR="00CF51BD" w:rsidRPr="00CF51BD" w:rsidRDefault="00CF51BD" w:rsidP="00CF51BD">
                      <w:pPr>
                        <w:pStyle w:val="Legenda"/>
                        <w:rPr>
                          <w:rFonts w:cs="Mangal"/>
                          <w:b/>
                          <w:i w:val="0"/>
                          <w:noProof/>
                          <w:sz w:val="28"/>
                          <w:szCs w:val="28"/>
                        </w:rPr>
                      </w:pPr>
                      <w:r w:rsidRPr="00CF51BD">
                        <w:rPr>
                          <w:b/>
                          <w:i w:val="0"/>
                        </w:rPr>
                        <w:t>Brasil – Distribuição da população rural e urbana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51BD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-108143</wp:posOffset>
            </wp:positionH>
            <wp:positionV relativeFrom="paragraph">
              <wp:posOffset>691764</wp:posOffset>
            </wp:positionV>
            <wp:extent cx="6120130" cy="2316160"/>
            <wp:effectExtent l="0" t="0" r="0" b="8255"/>
            <wp:wrapSquare wrapText="bothSides"/>
            <wp:docPr id="7" name="Imagem 7" descr="C:\Users\pamel\Desktop\graf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grafic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1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4324A" w:rsidRPr="0024324A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B5A" w:rsidRDefault="00FE1B5A">
      <w:pPr>
        <w:spacing w:before="0"/>
      </w:pPr>
      <w:r>
        <w:separator/>
      </w:r>
    </w:p>
  </w:endnote>
  <w:endnote w:type="continuationSeparator" w:id="0">
    <w:p w:rsidR="00FE1B5A" w:rsidRDefault="00FE1B5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B5A" w:rsidRDefault="00FE1B5A">
      <w:pPr>
        <w:spacing w:before="0"/>
      </w:pPr>
      <w:r>
        <w:separator/>
      </w:r>
    </w:p>
  </w:footnote>
  <w:footnote w:type="continuationSeparator" w:id="0">
    <w:p w:rsidR="00FE1B5A" w:rsidRDefault="00FE1B5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AB1949">
      <w:rPr>
        <w:rStyle w:val="RefernciaSutil"/>
        <w:rFonts w:cs="Calibri"/>
        <w:smallCaps w:val="0"/>
        <w:color w:val="auto"/>
        <w:u w:val="none"/>
      </w:rPr>
      <w:t xml:space="preserve"> 29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310CB6">
      <w:rPr>
        <w:rStyle w:val="RefernciaSutil"/>
        <w:rFonts w:cs="Calibri"/>
        <w:smallCaps w:val="0"/>
        <w:color w:val="auto"/>
        <w:u w:val="none"/>
      </w:rPr>
      <w:t>JU</w:t>
    </w:r>
    <w:r w:rsidR="00920812">
      <w:rPr>
        <w:rStyle w:val="RefernciaSutil"/>
        <w:rFonts w:cs="Calibri"/>
        <w:smallCaps w:val="0"/>
        <w:color w:val="auto"/>
        <w:u w:val="none"/>
      </w:rPr>
      <w:t>LH</w:t>
    </w:r>
    <w:r w:rsidR="00310CB6">
      <w:rPr>
        <w:rStyle w:val="RefernciaSutil"/>
        <w:rFonts w:cs="Calibri"/>
        <w:smallCaps w:val="0"/>
        <w:color w:val="auto"/>
        <w:u w:val="none"/>
      </w:rPr>
      <w:t>O</w:t>
    </w:r>
    <w:proofErr w:type="gramEnd"/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77C9A"/>
    <w:multiLevelType w:val="hybridMultilevel"/>
    <w:tmpl w:val="2CE47500"/>
    <w:lvl w:ilvl="0" w:tplc="E424BF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16314"/>
    <w:multiLevelType w:val="hybridMultilevel"/>
    <w:tmpl w:val="0950AB20"/>
    <w:lvl w:ilvl="0" w:tplc="6EAE9126">
      <w:start w:val="1"/>
      <w:numFmt w:val="lowerLetter"/>
      <w:lvlText w:val="%1."/>
      <w:lvlJc w:val="left"/>
      <w:pPr>
        <w:ind w:left="1429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9664C"/>
    <w:rsid w:val="000A59E3"/>
    <w:rsid w:val="000F6BFB"/>
    <w:rsid w:val="0015769C"/>
    <w:rsid w:val="001C085D"/>
    <w:rsid w:val="001E2BA0"/>
    <w:rsid w:val="0024324A"/>
    <w:rsid w:val="002457C1"/>
    <w:rsid w:val="002A65F6"/>
    <w:rsid w:val="002B07F9"/>
    <w:rsid w:val="00310CB6"/>
    <w:rsid w:val="0034213C"/>
    <w:rsid w:val="003639A9"/>
    <w:rsid w:val="003640B9"/>
    <w:rsid w:val="003A5F16"/>
    <w:rsid w:val="003B46B5"/>
    <w:rsid w:val="003B76EC"/>
    <w:rsid w:val="003E4DCA"/>
    <w:rsid w:val="00400ECA"/>
    <w:rsid w:val="0046213F"/>
    <w:rsid w:val="005136C9"/>
    <w:rsid w:val="00521C4B"/>
    <w:rsid w:val="005E02A4"/>
    <w:rsid w:val="00651B51"/>
    <w:rsid w:val="00675CDD"/>
    <w:rsid w:val="0069238B"/>
    <w:rsid w:val="00694B9C"/>
    <w:rsid w:val="0072425D"/>
    <w:rsid w:val="00815FA9"/>
    <w:rsid w:val="00882593"/>
    <w:rsid w:val="008A3641"/>
    <w:rsid w:val="008A54DF"/>
    <w:rsid w:val="008F0DED"/>
    <w:rsid w:val="009149C3"/>
    <w:rsid w:val="00920812"/>
    <w:rsid w:val="0092469A"/>
    <w:rsid w:val="009605E3"/>
    <w:rsid w:val="009633DB"/>
    <w:rsid w:val="00993602"/>
    <w:rsid w:val="00A76666"/>
    <w:rsid w:val="00AB1949"/>
    <w:rsid w:val="00AD1ADF"/>
    <w:rsid w:val="00AD24D1"/>
    <w:rsid w:val="00BD3A92"/>
    <w:rsid w:val="00C14D34"/>
    <w:rsid w:val="00C6779C"/>
    <w:rsid w:val="00CB70CC"/>
    <w:rsid w:val="00CE1D3D"/>
    <w:rsid w:val="00CF51BD"/>
    <w:rsid w:val="00D123D7"/>
    <w:rsid w:val="00D13922"/>
    <w:rsid w:val="00D753CB"/>
    <w:rsid w:val="00D75825"/>
    <w:rsid w:val="00E84E45"/>
    <w:rsid w:val="00F00A34"/>
    <w:rsid w:val="00F6724C"/>
    <w:rsid w:val="00F75CF9"/>
    <w:rsid w:val="00F869C3"/>
    <w:rsid w:val="00FB3591"/>
    <w:rsid w:val="00FE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15769C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e.ufu.b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see.ufu.br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35</TotalTime>
  <Pages>3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12</cp:revision>
  <cp:lastPrinted>2020-07-28T17:10:00Z</cp:lastPrinted>
  <dcterms:created xsi:type="dcterms:W3CDTF">2020-07-07T12:16:00Z</dcterms:created>
  <dcterms:modified xsi:type="dcterms:W3CDTF">2020-07-28T17:10:00Z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