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111072" w:rsidRDefault="00B3191D" w:rsidP="00E52AFC">
      <w:pPr>
        <w:pStyle w:val="01Ttulo-IEIJ"/>
        <w:rPr>
          <w:lang w:val="en-US"/>
        </w:rPr>
      </w:pPr>
      <w:bookmarkStart w:id="0" w:name="_GoBack"/>
      <w:bookmarkEnd w:id="0"/>
      <w:r w:rsidRPr="00111072">
        <w:rPr>
          <w:lang w:val="en-US"/>
        </w:rPr>
        <w:t>online lessons – xx</w:t>
      </w:r>
      <w:r w:rsidR="00CE5F7D" w:rsidRPr="00111072">
        <w:rPr>
          <w:lang w:val="en-US"/>
        </w:rPr>
        <w:t>v</w:t>
      </w:r>
      <w:r w:rsidR="00111072" w:rsidRPr="00111072">
        <w:rPr>
          <w:lang w:val="en-US"/>
        </w:rPr>
        <w:t>i</w:t>
      </w:r>
      <w:r w:rsidR="00454F02">
        <w:rPr>
          <w:lang w:val="en-US"/>
        </w:rPr>
        <w:t>i</w:t>
      </w:r>
    </w:p>
    <w:p w:rsidR="00CE5F7D" w:rsidRPr="00454F02" w:rsidRDefault="00CE5F7D" w:rsidP="004C7B3A">
      <w:pPr>
        <w:rPr>
          <w:lang w:val="en-US"/>
        </w:rPr>
      </w:pPr>
    </w:p>
    <w:p w:rsidR="00111072" w:rsidRDefault="00454F02" w:rsidP="004C7B3A">
      <w:pPr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HELLO!</w:t>
      </w:r>
    </w:p>
    <w:p w:rsidR="00454F02" w:rsidRDefault="00454F02" w:rsidP="004C7B3A">
      <w:pPr>
        <w:rPr>
          <w:sz w:val="26"/>
          <w:szCs w:val="26"/>
        </w:rPr>
      </w:pPr>
      <w:r w:rsidRPr="00454F02">
        <w:rPr>
          <w:sz w:val="26"/>
          <w:szCs w:val="26"/>
        </w:rPr>
        <w:t>1. Vamos falar mais sobre nossas prefer</w:t>
      </w:r>
      <w:r>
        <w:rPr>
          <w:sz w:val="26"/>
          <w:szCs w:val="26"/>
        </w:rPr>
        <w:t xml:space="preserve">ências? </w:t>
      </w:r>
    </w:p>
    <w:p w:rsidR="00454F02" w:rsidRDefault="00554310" w:rsidP="004C7B3A">
      <w:pPr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="00454F02">
        <w:rPr>
          <w:sz w:val="26"/>
          <w:szCs w:val="26"/>
        </w:rPr>
        <w:t>Leia o exemplo com atenção:</w:t>
      </w:r>
    </w:p>
    <w:p w:rsidR="00454F02" w:rsidRDefault="00454F02" w:rsidP="004C7B3A">
      <w:pPr>
        <w:rPr>
          <w:sz w:val="26"/>
          <w:szCs w:val="26"/>
        </w:rPr>
      </w:pPr>
    </w:p>
    <w:p w:rsidR="00454F02" w:rsidRDefault="00554310" w:rsidP="004C7B3A">
      <w:pPr>
        <w:rPr>
          <w:sz w:val="26"/>
          <w:szCs w:val="26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5124</wp:posOffset>
                </wp:positionH>
                <wp:positionV relativeFrom="paragraph">
                  <wp:posOffset>11956</wp:posOffset>
                </wp:positionV>
                <wp:extent cx="1072055" cy="1277006"/>
                <wp:effectExtent l="0" t="0" r="13970" b="1841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5" cy="127700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E951CFE" id="Elipse 24" o:spid="_x0000_s1026" style="position:absolute;margin-left:.4pt;margin-top:.95pt;width:84.4pt;height:10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" filled="f" strokecolor="black [3200]" strokeweight="1pt">
                <v:stroke joinstyle="miter"/>
              </v:oval>
            </w:pict>
          </mc:Fallback>
        </mc:AlternateContent>
      </w:r>
      <w:r w:rsidR="00454F02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5124</wp:posOffset>
            </wp:positionH>
            <wp:positionV relativeFrom="paragraph">
              <wp:posOffset>75018</wp:posOffset>
            </wp:positionV>
            <wp:extent cx="2112579" cy="1101478"/>
            <wp:effectExtent l="0" t="0" r="2540" b="3810"/>
            <wp:wrapThrough wrapText="bothSides">
              <wp:wrapPolygon edited="0">
                <wp:start x="0" y="0"/>
                <wp:lineTo x="0" y="21301"/>
                <wp:lineTo x="21431" y="21301"/>
                <wp:lineTo x="21431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22854" r="39383" b="24717"/>
                    <a:stretch/>
                  </pic:blipFill>
                  <pic:spPr bwMode="auto">
                    <a:xfrm>
                      <a:off x="0" y="0"/>
                      <a:ext cx="2112579" cy="110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</w:t>
      </w:r>
    </w:p>
    <w:p w:rsidR="00554310" w:rsidRPr="00554310" w:rsidRDefault="00554310" w:rsidP="004C7B3A">
      <w:pPr>
        <w:rPr>
          <w:sz w:val="26"/>
          <w:szCs w:val="26"/>
          <w:lang w:val="en-US"/>
        </w:rPr>
      </w:pPr>
      <w:r w:rsidRPr="00554310">
        <w:rPr>
          <w:b/>
          <w:sz w:val="26"/>
          <w:szCs w:val="26"/>
          <w:lang w:val="en-US"/>
        </w:rPr>
        <w:t>I would rather</w:t>
      </w:r>
      <w:r w:rsidRPr="00554310">
        <w:rPr>
          <w:sz w:val="26"/>
          <w:szCs w:val="26"/>
          <w:lang w:val="en-US"/>
        </w:rPr>
        <w:t xml:space="preserve"> be hot all the time </w:t>
      </w:r>
      <w:r w:rsidRPr="00554310">
        <w:rPr>
          <w:b/>
          <w:sz w:val="26"/>
          <w:szCs w:val="26"/>
          <w:lang w:val="en-US"/>
        </w:rPr>
        <w:t>than</w:t>
      </w:r>
      <w:r w:rsidRPr="00554310">
        <w:rPr>
          <w:sz w:val="26"/>
          <w:szCs w:val="26"/>
          <w:lang w:val="en-US"/>
        </w:rPr>
        <w:t xml:space="preserve"> be cold all the time.</w:t>
      </w:r>
    </w:p>
    <w:p w:rsidR="00454F02" w:rsidRPr="00554310" w:rsidRDefault="00454F02" w:rsidP="004C7B3A">
      <w:pPr>
        <w:rPr>
          <w:sz w:val="26"/>
          <w:szCs w:val="26"/>
          <w:lang w:val="en-US"/>
        </w:rPr>
      </w:pPr>
    </w:p>
    <w:p w:rsidR="00554310" w:rsidRPr="00554310" w:rsidRDefault="00554310" w:rsidP="004C7B3A">
      <w:pPr>
        <w:rPr>
          <w:sz w:val="26"/>
          <w:szCs w:val="26"/>
          <w:lang w:val="en-US"/>
        </w:rPr>
      </w:pPr>
    </w:p>
    <w:p w:rsidR="00554310" w:rsidRPr="00554310" w:rsidRDefault="00554310" w:rsidP="004C7B3A">
      <w:pPr>
        <w:rPr>
          <w:sz w:val="26"/>
          <w:szCs w:val="26"/>
          <w:lang w:val="en-US"/>
        </w:rPr>
      </w:pPr>
    </w:p>
    <w:p w:rsidR="00554310" w:rsidRPr="00554310" w:rsidRDefault="00554310" w:rsidP="004C7B3A">
      <w:pPr>
        <w:rPr>
          <w:sz w:val="26"/>
          <w:szCs w:val="26"/>
          <w:lang w:val="en-US"/>
        </w:rPr>
      </w:pPr>
    </w:p>
    <w:p w:rsidR="00454F02" w:rsidRPr="00454F02" w:rsidRDefault="00554310" w:rsidP="004C7B3A">
      <w:pPr>
        <w:rPr>
          <w:sz w:val="26"/>
          <w:szCs w:val="26"/>
        </w:rPr>
      </w:pPr>
      <w:r>
        <w:rPr>
          <w:sz w:val="26"/>
          <w:szCs w:val="26"/>
        </w:rPr>
        <w:t>b) Agora, c</w:t>
      </w:r>
      <w:r w:rsidR="00454F02">
        <w:rPr>
          <w:sz w:val="26"/>
          <w:szCs w:val="26"/>
        </w:rPr>
        <w:t xml:space="preserve">omplete as frases contando o que você acha melhor. </w:t>
      </w:r>
    </w:p>
    <w:p w:rsidR="00454F02" w:rsidRPr="00454F02" w:rsidRDefault="00454F02" w:rsidP="004C7B3A">
      <w:pPr>
        <w:rPr>
          <w:sz w:val="26"/>
          <w:szCs w:val="26"/>
        </w:rPr>
      </w:pPr>
    </w:p>
    <w:p w:rsidR="00E2033E" w:rsidRDefault="00E2033E" w:rsidP="00554310">
      <w:pPr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413465E1" wp14:editId="60991506">
            <wp:extent cx="2726992" cy="1314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8" t="22316" r="34697" b="23642"/>
                    <a:stretch/>
                  </pic:blipFill>
                  <pic:spPr bwMode="auto">
                    <a:xfrm>
                      <a:off x="0" y="0"/>
                      <a:ext cx="2748479" cy="132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10" w:rsidRDefault="00554310" w:rsidP="00554310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/>
        <w:t>I would rather ________________________________________________________________</w:t>
      </w:r>
    </w:p>
    <w:p w:rsidR="00554310" w:rsidRPr="00454F02" w:rsidRDefault="00554310" w:rsidP="00554310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than ________________________________________________________________________</w:t>
      </w:r>
    </w:p>
    <w:p w:rsidR="00554310" w:rsidRDefault="00554310" w:rsidP="004C7B3A">
      <w:pPr>
        <w:rPr>
          <w:lang w:val="en-US"/>
        </w:rPr>
      </w:pPr>
    </w:p>
    <w:p w:rsidR="00E2033E" w:rsidRDefault="00554310" w:rsidP="004C7B3A">
      <w:pPr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49385160" wp14:editId="1096AF7D">
            <wp:extent cx="2657475" cy="131843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8" t="23123" r="37872" b="25255"/>
                    <a:stretch/>
                  </pic:blipFill>
                  <pic:spPr bwMode="auto">
                    <a:xfrm>
                      <a:off x="0" y="0"/>
                      <a:ext cx="2683039" cy="133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10" w:rsidRDefault="00554310" w:rsidP="00554310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/>
        <w:t>I would _____________________________________________________________________</w:t>
      </w:r>
    </w:p>
    <w:p w:rsidR="00554310" w:rsidRPr="00454F02" w:rsidRDefault="00554310" w:rsidP="00554310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than _______________________________________________________________________</w:t>
      </w:r>
    </w:p>
    <w:p w:rsidR="00E2033E" w:rsidRPr="00454F02" w:rsidRDefault="00E2033E" w:rsidP="00E2033E">
      <w:pPr>
        <w:ind w:left="3858" w:firstLine="643"/>
        <w:rPr>
          <w:noProof/>
          <w:lang w:val="en-US" w:eastAsia="pt-BR" w:bidi="ar-SA"/>
        </w:rPr>
      </w:pPr>
    </w:p>
    <w:p w:rsidR="00E2033E" w:rsidRDefault="00E2033E" w:rsidP="004C7B3A">
      <w:pPr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8B4920F" wp14:editId="1343AFC9">
            <wp:extent cx="2624447" cy="1515638"/>
            <wp:effectExtent l="0" t="0" r="508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221" t="23660" r="41046" b="25255"/>
                    <a:stretch/>
                  </pic:blipFill>
                  <pic:spPr bwMode="auto">
                    <a:xfrm>
                      <a:off x="0" y="0"/>
                      <a:ext cx="2628419" cy="151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10" w:rsidRDefault="00554310" w:rsidP="004C7B3A">
      <w:pPr>
        <w:rPr>
          <w:noProof/>
          <w:lang w:val="en-US" w:eastAsia="pt-BR" w:bidi="ar-SA"/>
        </w:rPr>
      </w:pPr>
    </w:p>
    <w:p w:rsidR="00554310" w:rsidRDefault="00554310" w:rsidP="00554310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I would _____________________________________________________________________</w:t>
      </w:r>
    </w:p>
    <w:p w:rsidR="00554310" w:rsidRPr="00454F02" w:rsidRDefault="00554310" w:rsidP="00554310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____________________________________________________________________________</w:t>
      </w:r>
    </w:p>
    <w:p w:rsidR="00554310" w:rsidRPr="00454F02" w:rsidRDefault="00554310" w:rsidP="004C7B3A">
      <w:pPr>
        <w:rPr>
          <w:noProof/>
          <w:lang w:val="en-US" w:eastAsia="pt-BR" w:bidi="ar-SA"/>
        </w:rPr>
      </w:pPr>
    </w:p>
    <w:p w:rsidR="00E2033E" w:rsidRPr="00454F02" w:rsidRDefault="00E2033E" w:rsidP="00E2033E">
      <w:pPr>
        <w:ind w:left="3858"/>
        <w:rPr>
          <w:noProof/>
          <w:lang w:val="en-US" w:eastAsia="pt-BR" w:bidi="ar-SA"/>
        </w:rPr>
      </w:pPr>
    </w:p>
    <w:p w:rsidR="00E2033E" w:rsidRPr="00454F02" w:rsidRDefault="00E2033E" w:rsidP="004C7B3A">
      <w:pPr>
        <w:rPr>
          <w:lang w:val="en-US"/>
        </w:rPr>
      </w:pPr>
      <w:r w:rsidRPr="00454F02">
        <w:rPr>
          <w:lang w:val="en-US"/>
        </w:rPr>
        <w:br/>
      </w:r>
      <w:r>
        <w:rPr>
          <w:noProof/>
          <w:lang w:eastAsia="pt-BR" w:bidi="ar-SA"/>
        </w:rPr>
        <w:drawing>
          <wp:inline distT="0" distB="0" distL="0" distR="0" wp14:anchorId="5105F1F8" wp14:editId="5DE79C10">
            <wp:extent cx="3467100" cy="18478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54" t="22585" r="38023" b="25255"/>
                    <a:stretch/>
                  </pic:blipFill>
                  <pic:spPr bwMode="auto"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10" w:rsidRDefault="00554310" w:rsidP="00554310">
      <w:pPr>
        <w:rPr>
          <w:lang w:val="en-US"/>
        </w:rPr>
      </w:pPr>
    </w:p>
    <w:p w:rsidR="00554310" w:rsidRDefault="00554310" w:rsidP="00554310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I ___________________________________________________________________________</w:t>
      </w:r>
    </w:p>
    <w:p w:rsidR="00554310" w:rsidRPr="00554310" w:rsidRDefault="00554310" w:rsidP="00554310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____________________________________________________________________________</w:t>
      </w:r>
    </w:p>
    <w:sectPr w:rsidR="00554310" w:rsidRPr="00554310" w:rsidSect="00E2033E">
      <w:headerReference w:type="default" r:id="rId12"/>
      <w:headerReference w:type="first" r:id="rId13"/>
      <w:pgSz w:w="11906" w:h="16838"/>
      <w:pgMar w:top="1135" w:right="849" w:bottom="709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167" w:rsidRDefault="003E4167">
      <w:pPr>
        <w:spacing w:before="0"/>
      </w:pPr>
      <w:r>
        <w:separator/>
      </w:r>
    </w:p>
  </w:endnote>
  <w:endnote w:type="continuationSeparator" w:id="0">
    <w:p w:rsidR="003E4167" w:rsidRDefault="003E416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167" w:rsidRDefault="003E4167">
      <w:pPr>
        <w:spacing w:before="0"/>
      </w:pPr>
      <w:r>
        <w:separator/>
      </w:r>
    </w:p>
  </w:footnote>
  <w:footnote w:type="continuationSeparator" w:id="0">
    <w:p w:rsidR="003E4167" w:rsidRDefault="003E416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6177BB">
      <w:rPr>
        <w:rStyle w:val="RefernciaSutil"/>
        <w:rFonts w:cs="Calibri"/>
        <w:smallCaps w:val="0"/>
        <w:color w:val="auto"/>
        <w:u w:val="none"/>
      </w:rPr>
      <w:t>ju</w:t>
    </w:r>
    <w:r w:rsidR="007B779F">
      <w:rPr>
        <w:rStyle w:val="RefernciaSutil"/>
        <w:rFonts w:cs="Calibri"/>
        <w:smallCaps w:val="0"/>
        <w:color w:val="auto"/>
        <w:u w:val="none"/>
      </w:rPr>
      <w:t>l</w:t>
    </w:r>
    <w:r w:rsidR="006177BB">
      <w:rPr>
        <w:rStyle w:val="RefernciaSutil"/>
        <w:rFonts w:cs="Calibri"/>
        <w:smallCaps w:val="0"/>
        <w:color w:val="auto"/>
        <w:u w:val="none"/>
      </w:rPr>
      <w:t>h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11866"/>
    <w:rsid w:val="00050694"/>
    <w:rsid w:val="000D6DFC"/>
    <w:rsid w:val="00111072"/>
    <w:rsid w:val="00350E8B"/>
    <w:rsid w:val="003552E1"/>
    <w:rsid w:val="00356D4A"/>
    <w:rsid w:val="00390695"/>
    <w:rsid w:val="003B7C24"/>
    <w:rsid w:val="003E4167"/>
    <w:rsid w:val="003E6400"/>
    <w:rsid w:val="00402045"/>
    <w:rsid w:val="004027F4"/>
    <w:rsid w:val="00454F02"/>
    <w:rsid w:val="004709A7"/>
    <w:rsid w:val="004C7B3A"/>
    <w:rsid w:val="004D54DE"/>
    <w:rsid w:val="00554310"/>
    <w:rsid w:val="00554FFD"/>
    <w:rsid w:val="005F7381"/>
    <w:rsid w:val="006177BB"/>
    <w:rsid w:val="00675391"/>
    <w:rsid w:val="006A4A96"/>
    <w:rsid w:val="006B1C49"/>
    <w:rsid w:val="007555C1"/>
    <w:rsid w:val="007B779F"/>
    <w:rsid w:val="00822370"/>
    <w:rsid w:val="00836E6F"/>
    <w:rsid w:val="008E14E7"/>
    <w:rsid w:val="0092240F"/>
    <w:rsid w:val="00987C57"/>
    <w:rsid w:val="009F0E5E"/>
    <w:rsid w:val="00A76E1B"/>
    <w:rsid w:val="00B0125A"/>
    <w:rsid w:val="00B3191D"/>
    <w:rsid w:val="00B93940"/>
    <w:rsid w:val="00C17FC0"/>
    <w:rsid w:val="00C85BD6"/>
    <w:rsid w:val="00CA5BF9"/>
    <w:rsid w:val="00CE5F7D"/>
    <w:rsid w:val="00D659A2"/>
    <w:rsid w:val="00E2033E"/>
    <w:rsid w:val="00E52AFC"/>
    <w:rsid w:val="00E8084C"/>
    <w:rsid w:val="00F066C6"/>
    <w:rsid w:val="00F367FB"/>
    <w:rsid w:val="00F721B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2020-07-25T13:13:00Z</cp:lastPrinted>
  <dcterms:created xsi:type="dcterms:W3CDTF">2020-07-29T14:04:00Z</dcterms:created>
  <dcterms:modified xsi:type="dcterms:W3CDTF">2020-07-29T14:04:00Z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