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78C" w:rsidRDefault="000F1EEB" w:rsidP="002F378C">
      <w:pPr>
        <w:pStyle w:val="01Ttulo-IEIJ"/>
      </w:pPr>
      <w:r>
        <w:t>GEOGRAF</w:t>
      </w:r>
      <w:r w:rsidR="002F378C">
        <w:t>ia</w:t>
      </w:r>
    </w:p>
    <w:p w:rsidR="00221EDF" w:rsidRDefault="00221EDF" w:rsidP="000309DC">
      <w:pPr>
        <w:pStyle w:val="02Subttulo-IEIJ"/>
      </w:pPr>
    </w:p>
    <w:p w:rsidR="000309DC" w:rsidRDefault="00221EDF" w:rsidP="000309DC">
      <w:pPr>
        <w:pStyle w:val="02Subttulo-IEIJ"/>
      </w:pPr>
      <w:r w:rsidRPr="000309DC"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DB7998A" wp14:editId="2789F8DC">
            <wp:simplePos x="0" y="0"/>
            <wp:positionH relativeFrom="column">
              <wp:posOffset>-250190</wp:posOffset>
            </wp:positionH>
            <wp:positionV relativeFrom="paragraph">
              <wp:posOffset>589280</wp:posOffset>
            </wp:positionV>
            <wp:extent cx="6612639" cy="4924425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639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09DC">
        <w:t>Agricultura</w:t>
      </w:r>
    </w:p>
    <w:p w:rsidR="000309DC" w:rsidRPr="002F378C" w:rsidRDefault="00DF00CA" w:rsidP="000F1EEB">
      <w:pPr>
        <w:tabs>
          <w:tab w:val="left" w:pos="1050"/>
        </w:tabs>
      </w:pPr>
      <w:r w:rsidRPr="00221EDF"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508950D3" wp14:editId="3EEE8B1D">
            <wp:simplePos x="0" y="0"/>
            <wp:positionH relativeFrom="column">
              <wp:posOffset>-257175</wp:posOffset>
            </wp:positionH>
            <wp:positionV relativeFrom="paragraph">
              <wp:posOffset>5292725</wp:posOffset>
            </wp:positionV>
            <wp:extent cx="6120130" cy="874304"/>
            <wp:effectExtent l="0" t="0" r="0" b="254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378C" w:rsidRDefault="002F378C" w:rsidP="002F378C">
      <w:pPr>
        <w:pStyle w:val="03Texto-IEIJ"/>
        <w:ind w:firstLine="709"/>
      </w:pPr>
    </w:p>
    <w:p w:rsidR="00221EDF" w:rsidRDefault="00221EDF" w:rsidP="002F378C">
      <w:pPr>
        <w:pStyle w:val="03Texto-IEIJ"/>
        <w:ind w:firstLine="709"/>
      </w:pPr>
    </w:p>
    <w:p w:rsidR="00221EDF" w:rsidRDefault="00221EDF" w:rsidP="002F378C">
      <w:pPr>
        <w:pStyle w:val="03Texto-IEIJ"/>
        <w:ind w:firstLine="709"/>
      </w:pPr>
    </w:p>
    <w:p w:rsidR="00221EDF" w:rsidRDefault="00221EDF" w:rsidP="002F378C">
      <w:pPr>
        <w:pStyle w:val="03Texto-IEIJ"/>
        <w:ind w:firstLine="709"/>
      </w:pPr>
    </w:p>
    <w:p w:rsidR="00221EDF" w:rsidRDefault="00221EDF" w:rsidP="002F378C">
      <w:pPr>
        <w:pStyle w:val="03Texto-IEIJ"/>
        <w:ind w:firstLine="709"/>
      </w:pPr>
    </w:p>
    <w:p w:rsidR="00221EDF" w:rsidRDefault="00970E6C" w:rsidP="002F378C">
      <w:pPr>
        <w:pStyle w:val="03Texto-IEIJ"/>
        <w:ind w:firstLine="709"/>
      </w:pPr>
      <w:r w:rsidRPr="00221EDF">
        <w:rPr>
          <w:noProof/>
          <w:lang w:eastAsia="pt-BR" w:bidi="ar-SA"/>
        </w:rPr>
        <w:lastRenderedPageBreak/>
        <w:drawing>
          <wp:anchor distT="0" distB="0" distL="114300" distR="114300" simplePos="0" relativeHeight="251662336" behindDoc="0" locked="0" layoutInCell="1" allowOverlap="1" wp14:anchorId="40E5E345" wp14:editId="4E4CB1F2">
            <wp:simplePos x="0" y="0"/>
            <wp:positionH relativeFrom="column">
              <wp:posOffset>-53340</wp:posOffset>
            </wp:positionH>
            <wp:positionV relativeFrom="paragraph">
              <wp:posOffset>0</wp:posOffset>
            </wp:positionV>
            <wp:extent cx="4749165" cy="2245995"/>
            <wp:effectExtent l="0" t="0" r="0" b="190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13A" w:rsidRDefault="002B613A" w:rsidP="002F378C">
      <w:pPr>
        <w:pStyle w:val="03Texto-IEIJ"/>
        <w:ind w:firstLine="709"/>
      </w:pPr>
    </w:p>
    <w:p w:rsidR="002B613A" w:rsidRPr="002B613A" w:rsidRDefault="002B613A" w:rsidP="002B613A"/>
    <w:p w:rsidR="002B613A" w:rsidRPr="002B613A" w:rsidRDefault="002B613A" w:rsidP="002B613A"/>
    <w:p w:rsidR="002B613A" w:rsidRPr="002B613A" w:rsidRDefault="002B613A" w:rsidP="002B613A"/>
    <w:p w:rsidR="002B613A" w:rsidRPr="002B613A" w:rsidRDefault="002B613A" w:rsidP="002B613A"/>
    <w:p w:rsidR="002B613A" w:rsidRPr="002B613A" w:rsidRDefault="002B613A" w:rsidP="002B613A"/>
    <w:p w:rsidR="002B613A" w:rsidRPr="002B613A" w:rsidRDefault="002B613A" w:rsidP="002B613A"/>
    <w:p w:rsidR="002B613A" w:rsidRPr="002B613A" w:rsidRDefault="002B613A" w:rsidP="002B613A">
      <w:r w:rsidRPr="002B613A"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1F5313E3" wp14:editId="512EA78E">
            <wp:simplePos x="0" y="0"/>
            <wp:positionH relativeFrom="column">
              <wp:posOffset>-311150</wp:posOffset>
            </wp:positionH>
            <wp:positionV relativeFrom="paragraph">
              <wp:posOffset>360045</wp:posOffset>
            </wp:positionV>
            <wp:extent cx="6505575" cy="1990090"/>
            <wp:effectExtent l="0" t="0" r="952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13A" w:rsidRDefault="002B613A" w:rsidP="002B613A">
      <w:r w:rsidRPr="002B613A"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202DA5A1" wp14:editId="1237C7E4">
            <wp:simplePos x="0" y="0"/>
            <wp:positionH relativeFrom="column">
              <wp:posOffset>-120015</wp:posOffset>
            </wp:positionH>
            <wp:positionV relativeFrom="paragraph">
              <wp:posOffset>2317750</wp:posOffset>
            </wp:positionV>
            <wp:extent cx="5172075" cy="2392045"/>
            <wp:effectExtent l="0" t="0" r="9525" b="825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0CA" w:rsidRDefault="002B613A" w:rsidP="002B613A">
      <w:pPr>
        <w:tabs>
          <w:tab w:val="left" w:pos="4110"/>
        </w:tabs>
      </w:pPr>
      <w:r>
        <w:tab/>
      </w:r>
    </w:p>
    <w:p w:rsidR="00DF00CA" w:rsidRPr="00DF00CA" w:rsidRDefault="00DF00CA" w:rsidP="00DF00CA"/>
    <w:p w:rsidR="00DF00CA" w:rsidRPr="00DF00CA" w:rsidRDefault="00DF00CA" w:rsidP="00DF00CA"/>
    <w:p w:rsidR="00DF00CA" w:rsidRPr="00DF00CA" w:rsidRDefault="00DF00CA" w:rsidP="00DF00CA"/>
    <w:p w:rsidR="00DF00CA" w:rsidRPr="00DF00CA" w:rsidRDefault="00DF00CA" w:rsidP="00DF00CA"/>
    <w:p w:rsidR="00DF00CA" w:rsidRPr="00DF00CA" w:rsidRDefault="00DF00CA" w:rsidP="00DF00CA"/>
    <w:p w:rsidR="00DF00CA" w:rsidRPr="00DF00CA" w:rsidRDefault="00DF00CA" w:rsidP="00DF00CA"/>
    <w:p w:rsidR="00DF00CA" w:rsidRPr="00DF00CA" w:rsidRDefault="00DF00CA" w:rsidP="00DF00CA"/>
    <w:p w:rsidR="00DF00CA" w:rsidRPr="00DF00CA" w:rsidRDefault="00DF00CA" w:rsidP="00DF00CA"/>
    <w:p w:rsidR="00DF00CA" w:rsidRPr="00DF00CA" w:rsidRDefault="00DF00CA" w:rsidP="00DF00CA"/>
    <w:p w:rsidR="00DF00CA" w:rsidRPr="00DF00CA" w:rsidRDefault="00DF00CA" w:rsidP="00DF00CA"/>
    <w:p w:rsidR="00DF00CA" w:rsidRDefault="00DF00CA" w:rsidP="00DF00CA"/>
    <w:p w:rsidR="00DF00CA" w:rsidRDefault="00DF00CA" w:rsidP="00DF00CA">
      <w:pPr>
        <w:tabs>
          <w:tab w:val="left" w:pos="1260"/>
        </w:tabs>
      </w:pPr>
      <w:r>
        <w:tab/>
      </w:r>
    </w:p>
    <w:p w:rsidR="00DF00CA" w:rsidRDefault="00DF00CA" w:rsidP="00DF00CA">
      <w:pPr>
        <w:tabs>
          <w:tab w:val="left" w:pos="1260"/>
        </w:tabs>
      </w:pPr>
    </w:p>
    <w:p w:rsidR="00DF00CA" w:rsidRDefault="00DF00CA" w:rsidP="00DF00CA">
      <w:pPr>
        <w:tabs>
          <w:tab w:val="left" w:pos="1260"/>
        </w:tabs>
      </w:pPr>
    </w:p>
    <w:p w:rsidR="00DF00CA" w:rsidRDefault="00DF00CA" w:rsidP="00854614">
      <w:pPr>
        <w:pStyle w:val="02Subttulo-IEIJ"/>
        <w:ind w:firstLine="360"/>
      </w:pPr>
      <w:r w:rsidRPr="00DF00CA">
        <w:rPr>
          <w:noProof/>
          <w:lang w:eastAsia="pt-BR" w:bidi="ar-SA"/>
        </w:rPr>
        <w:lastRenderedPageBreak/>
        <w:drawing>
          <wp:anchor distT="0" distB="0" distL="114300" distR="114300" simplePos="0" relativeHeight="251665408" behindDoc="0" locked="0" layoutInCell="1" allowOverlap="1" wp14:anchorId="375B73C0" wp14:editId="4A7452CF">
            <wp:simplePos x="0" y="0"/>
            <wp:positionH relativeFrom="column">
              <wp:posOffset>146685</wp:posOffset>
            </wp:positionH>
            <wp:positionV relativeFrom="paragraph">
              <wp:posOffset>0</wp:posOffset>
            </wp:positionV>
            <wp:extent cx="5953125" cy="1675130"/>
            <wp:effectExtent l="0" t="0" r="9525" b="127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F8D">
        <w:t>Interpretação de texto</w:t>
      </w:r>
    </w:p>
    <w:p w:rsidR="00DF00CA" w:rsidRDefault="00DF00CA" w:rsidP="00DF00CA">
      <w:pPr>
        <w:tabs>
          <w:tab w:val="left" w:pos="1260"/>
        </w:tabs>
      </w:pPr>
    </w:p>
    <w:p w:rsidR="00221EDF" w:rsidRDefault="00DF00CA" w:rsidP="00DF00CA">
      <w:pPr>
        <w:pStyle w:val="PargrafodaLista"/>
        <w:numPr>
          <w:ilvl w:val="0"/>
          <w:numId w:val="2"/>
        </w:numPr>
        <w:tabs>
          <w:tab w:val="left" w:pos="1260"/>
        </w:tabs>
        <w:jc w:val="both"/>
        <w:rPr>
          <w:sz w:val="28"/>
          <w:szCs w:val="28"/>
        </w:rPr>
      </w:pPr>
      <w:r w:rsidRPr="00DF00CA">
        <w:rPr>
          <w:sz w:val="28"/>
          <w:szCs w:val="28"/>
        </w:rPr>
        <w:t>Antigamente, quem eram os</w:t>
      </w:r>
      <w:r>
        <w:rPr>
          <w:sz w:val="28"/>
          <w:szCs w:val="28"/>
        </w:rPr>
        <w:t xml:space="preserve"> responsáveis pelo trabalho na agricultura?</w:t>
      </w:r>
    </w:p>
    <w:p w:rsidR="00DF00CA" w:rsidRDefault="00DF00CA" w:rsidP="00DF00CA">
      <w:pPr>
        <w:pStyle w:val="PargrafodaLista"/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DF00CA" w:rsidRDefault="00DF00CA" w:rsidP="00DF00CA">
      <w:pPr>
        <w:pStyle w:val="PargrafodaLista"/>
        <w:tabs>
          <w:tab w:val="left" w:pos="1260"/>
        </w:tabs>
        <w:jc w:val="both"/>
        <w:rPr>
          <w:sz w:val="28"/>
          <w:szCs w:val="28"/>
        </w:rPr>
      </w:pPr>
    </w:p>
    <w:p w:rsidR="00DB6C80" w:rsidRDefault="00DB6C80" w:rsidP="00DB6C80">
      <w:pPr>
        <w:pStyle w:val="PargrafodaLista"/>
        <w:numPr>
          <w:ilvl w:val="0"/>
          <w:numId w:val="2"/>
        </w:num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Pesquise e registre aqui o significado das palavras importação e exportação. </w:t>
      </w:r>
    </w:p>
    <w:p w:rsidR="00DB6C80" w:rsidRDefault="00DB6C80" w:rsidP="00DB6C80">
      <w:pPr>
        <w:pStyle w:val="PargrafodaLista"/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DB6C80" w:rsidRDefault="00DB6C80" w:rsidP="00DB6C80">
      <w:pPr>
        <w:pStyle w:val="PargrafodaLista"/>
        <w:tabs>
          <w:tab w:val="left" w:pos="1260"/>
        </w:tabs>
        <w:jc w:val="both"/>
        <w:rPr>
          <w:sz w:val="28"/>
          <w:szCs w:val="28"/>
        </w:rPr>
      </w:pPr>
    </w:p>
    <w:p w:rsidR="00DB6C80" w:rsidRDefault="00DB6C80" w:rsidP="00DB6C80">
      <w:pPr>
        <w:pStyle w:val="PargrafodaLista"/>
        <w:numPr>
          <w:ilvl w:val="0"/>
          <w:numId w:val="2"/>
        </w:num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Escreva o que você compreendeu sobre o significado de boia-fria. </w:t>
      </w:r>
    </w:p>
    <w:p w:rsidR="00DB6C80" w:rsidRDefault="00DB6C80" w:rsidP="00DB6C80">
      <w:pPr>
        <w:pStyle w:val="PargrafodaLista"/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5F2F8D" w:rsidRDefault="005F2F8D" w:rsidP="00DB6C80">
      <w:pPr>
        <w:pStyle w:val="PargrafodaLista"/>
        <w:tabs>
          <w:tab w:val="left" w:pos="1260"/>
        </w:tabs>
        <w:jc w:val="both"/>
        <w:rPr>
          <w:sz w:val="28"/>
          <w:szCs w:val="28"/>
        </w:rPr>
      </w:pPr>
    </w:p>
    <w:p w:rsidR="005F2F8D" w:rsidRDefault="005F2F8D" w:rsidP="005F2F8D">
      <w:pPr>
        <w:pStyle w:val="PargrafodaLista"/>
        <w:numPr>
          <w:ilvl w:val="0"/>
          <w:numId w:val="2"/>
        </w:num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Pesquise o que pode ser produzido a partir da cana de açúcar. </w:t>
      </w:r>
    </w:p>
    <w:p w:rsidR="00DB6C80" w:rsidRPr="00DF00CA" w:rsidRDefault="005F2F8D" w:rsidP="00DB6C80">
      <w:pPr>
        <w:pStyle w:val="PargrafodaLista"/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B6C80" w:rsidRPr="00DF00C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E71" w:rsidRDefault="002B3E71">
      <w:pPr>
        <w:spacing w:before="0"/>
      </w:pPr>
      <w:r>
        <w:separator/>
      </w:r>
    </w:p>
  </w:endnote>
  <w:endnote w:type="continuationSeparator" w:id="0">
    <w:p w:rsidR="002B3E71" w:rsidRDefault="002B3E7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5CB" w:rsidRDefault="004F05C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5CB" w:rsidRDefault="004F05C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5CB" w:rsidRDefault="004F05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E71" w:rsidRDefault="002B3E71">
      <w:pPr>
        <w:spacing w:before="0"/>
      </w:pPr>
      <w:r>
        <w:separator/>
      </w:r>
    </w:p>
  </w:footnote>
  <w:footnote w:type="continuationSeparator" w:id="0">
    <w:p w:rsidR="002B3E71" w:rsidRDefault="002B3E7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5CB" w:rsidRDefault="004F05C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B1518" w:rsidRDefault="004A4A38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BD25D4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EB65DC">
      <w:rPr>
        <w:rStyle w:val="RefernciaSutil"/>
        <w:rFonts w:cs="Calibri"/>
        <w:smallCaps w:val="0"/>
        <w:color w:val="auto"/>
        <w:u w:val="none"/>
      </w:rPr>
      <w:t>3</w:t>
    </w:r>
    <w:r w:rsidR="003C1C4D">
      <w:rPr>
        <w:rStyle w:val="RefernciaSutil"/>
        <w:rFonts w:cs="Calibri"/>
        <w:smallCaps w:val="0"/>
        <w:color w:val="auto"/>
        <w:u w:val="none"/>
      </w:rPr>
      <w:t>1</w:t>
    </w:r>
    <w:bookmarkStart w:id="0" w:name="_GoBack"/>
    <w:bookmarkEnd w:id="0"/>
    <w:r w:rsidR="00BD25D4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JULHO</w:t>
    </w:r>
    <w:r w:rsidR="00BD25D4">
      <w:rPr>
        <w:rStyle w:val="RefernciaSutil"/>
        <w:rFonts w:cs="Calibri"/>
        <w:smallCaps w:val="0"/>
        <w:color w:val="auto"/>
        <w:u w:val="none"/>
      </w:rPr>
      <w:t>.</w:t>
    </w:r>
  </w:p>
  <w:p w:rsidR="00CB1518" w:rsidRDefault="00BD25D4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8850AE"/>
    <w:multiLevelType w:val="hybridMultilevel"/>
    <w:tmpl w:val="54361B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5A2F27"/>
    <w:multiLevelType w:val="hybridMultilevel"/>
    <w:tmpl w:val="3288F2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38"/>
    <w:rsid w:val="000309DC"/>
    <w:rsid w:val="000554DA"/>
    <w:rsid w:val="000F1EEB"/>
    <w:rsid w:val="00221EDF"/>
    <w:rsid w:val="002B3E71"/>
    <w:rsid w:val="002B613A"/>
    <w:rsid w:val="002E4835"/>
    <w:rsid w:val="002F2977"/>
    <w:rsid w:val="002F378C"/>
    <w:rsid w:val="003B51CE"/>
    <w:rsid w:val="003C1C4D"/>
    <w:rsid w:val="003C2020"/>
    <w:rsid w:val="00456561"/>
    <w:rsid w:val="004A4A38"/>
    <w:rsid w:val="004F05CB"/>
    <w:rsid w:val="005F2F8D"/>
    <w:rsid w:val="006206A3"/>
    <w:rsid w:val="00782E1E"/>
    <w:rsid w:val="00817056"/>
    <w:rsid w:val="00854614"/>
    <w:rsid w:val="008E33F2"/>
    <w:rsid w:val="00970E6C"/>
    <w:rsid w:val="00A36241"/>
    <w:rsid w:val="00BB3C0D"/>
    <w:rsid w:val="00BD25D4"/>
    <w:rsid w:val="00CB1518"/>
    <w:rsid w:val="00D6385D"/>
    <w:rsid w:val="00DB6C80"/>
    <w:rsid w:val="00DE4B1A"/>
    <w:rsid w:val="00DF00CA"/>
    <w:rsid w:val="00E20E07"/>
    <w:rsid w:val="00E343BC"/>
    <w:rsid w:val="00E52654"/>
    <w:rsid w:val="00EB65DC"/>
    <w:rsid w:val="00EC7E1A"/>
    <w:rsid w:val="00F10D46"/>
    <w:rsid w:val="00F9791E"/>
    <w:rsid w:val="00FF4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EF734-61D6-4661-8219-4B93674F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782E1E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DF00CA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11</TotalTime>
  <Pages>3</Pages>
  <Words>274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9</cp:revision>
  <cp:lastPrinted>2012-02-10T19:10:00Z</cp:lastPrinted>
  <dcterms:created xsi:type="dcterms:W3CDTF">2020-07-30T17:08:00Z</dcterms:created>
  <dcterms:modified xsi:type="dcterms:W3CDTF">2020-07-31T00:17:00Z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