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2CB" w:rsidRDefault="00F15D61" w:rsidP="00E446A1">
      <w:pPr>
        <w:pStyle w:val="01Ttulo-IEIJ"/>
      </w:pPr>
      <w:r>
        <w:t>geografia</w:t>
      </w:r>
      <w:r w:rsidR="006862CB">
        <w:t xml:space="preserve"> </w:t>
      </w:r>
    </w:p>
    <w:p w:rsidR="006862CB" w:rsidRDefault="006862CB" w:rsidP="00981C87">
      <w:pPr>
        <w:pStyle w:val="03Texto-IEIJ"/>
      </w:pPr>
    </w:p>
    <w:p w:rsidR="000F0FC9" w:rsidRDefault="000F0FC9" w:rsidP="001C6DF6">
      <w:pPr>
        <w:pStyle w:val="02Subttulo-IEIJ"/>
        <w:ind w:firstLine="709"/>
      </w:pPr>
      <w:r>
        <w:t>Relevo suave e terra roxa em Londrina: a esperança de muitos</w:t>
      </w:r>
    </w:p>
    <w:p w:rsidR="000F0FC9" w:rsidRDefault="000F0FC9" w:rsidP="00981C87">
      <w:pPr>
        <w:pStyle w:val="03Texto-IEIJ"/>
      </w:pPr>
    </w:p>
    <w:p w:rsidR="000F0FC9" w:rsidRDefault="000F0FC9" w:rsidP="00981C87">
      <w:pPr>
        <w:pStyle w:val="03Texto-IEIJ"/>
      </w:pPr>
      <w:r>
        <w:t xml:space="preserve">Muito se falava da terra roxa e fértil do Norte do Paraná e, por isso, muitas pessoas vieram para Londrina. </w:t>
      </w:r>
    </w:p>
    <w:p w:rsidR="000F0FC9" w:rsidRDefault="000F0FC9" w:rsidP="00981C87">
      <w:pPr>
        <w:pStyle w:val="03Texto-IEIJ"/>
      </w:pPr>
      <w:r>
        <w:t xml:space="preserve">Mas o </w:t>
      </w:r>
      <w:r w:rsidRPr="005D2AAF">
        <w:rPr>
          <w:b/>
        </w:rPr>
        <w:t>relevo</w:t>
      </w:r>
      <w:r>
        <w:t xml:space="preserve"> de nosso município também ajudou muito para que as plantações de milho, feijão, mandioca, soja, árvores frutíferas, hortaliças, café e outros produtos agrícolas se desenvolvessem. </w:t>
      </w:r>
    </w:p>
    <w:p w:rsidR="005D2AAF" w:rsidRDefault="005D2AAF" w:rsidP="00981C87">
      <w:pPr>
        <w:pStyle w:val="03Texto-IEIJ"/>
      </w:pPr>
      <w:r w:rsidRPr="005D2AAF">
        <w:rPr>
          <w:b/>
        </w:rPr>
        <w:t>Relevo</w:t>
      </w:r>
      <w:r>
        <w:t xml:space="preserve"> </w:t>
      </w:r>
      <w:r w:rsidR="00186184">
        <w:t xml:space="preserve">é o nome que damos às irregularidades do solo (terra), isto é, os altos e baixos que existem na superfície terrestre. </w:t>
      </w:r>
    </w:p>
    <w:p w:rsidR="00186184" w:rsidRDefault="008631BC" w:rsidP="00981C87">
      <w:pPr>
        <w:pStyle w:val="03Texto-IEIJ"/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7EEBFC" wp14:editId="312FF21F">
                <wp:simplePos x="0" y="0"/>
                <wp:positionH relativeFrom="column">
                  <wp:posOffset>-129540</wp:posOffset>
                </wp:positionH>
                <wp:positionV relativeFrom="paragraph">
                  <wp:posOffset>475615</wp:posOffset>
                </wp:positionV>
                <wp:extent cx="6257925" cy="150495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1BC" w:rsidRDefault="008631BC" w:rsidP="00981C87">
                            <w:pPr>
                              <w:pStyle w:val="03Texto-IEIJ"/>
                            </w:pPr>
                            <w:r>
                              <w:t xml:space="preserve">Em sua opinião, no trajeto da sua casa até a escola, por quais relevos você passa? Use pontos de referência para exemplificar. </w:t>
                            </w:r>
                          </w:p>
                          <w:p w:rsidR="008631BC" w:rsidRDefault="008631BC" w:rsidP="00981C87">
                            <w:pPr>
                              <w:pStyle w:val="03Texto-IEIJ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8631BC" w:rsidRDefault="008631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EEBF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0.2pt;margin-top:37.45pt;width:492.75pt;height:11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">
                <v:textbox>
                  <w:txbxContent>
                    <w:p w:rsidR="008631BC" w:rsidRDefault="008631BC" w:rsidP="00981C87">
                      <w:pPr>
                        <w:pStyle w:val="03Texto-IEIJ"/>
                      </w:pPr>
                      <w:r>
                        <w:t>Em sua opinião, n</w:t>
                      </w:r>
                      <w:r>
                        <w:t xml:space="preserve">o trajeto da sua casa até a escola, por quais relevos você passa? </w:t>
                      </w:r>
                      <w:r>
                        <w:t xml:space="preserve">Use pontos de referência para exemplificar. </w:t>
                      </w:r>
                    </w:p>
                    <w:p w:rsidR="008631BC" w:rsidRDefault="008631BC" w:rsidP="00981C87">
                      <w:pPr>
                        <w:pStyle w:val="03Texto-IEIJ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8631BC" w:rsidRDefault="008631BC"/>
                  </w:txbxContent>
                </v:textbox>
                <w10:wrap type="square"/>
              </v:shape>
            </w:pict>
          </mc:Fallback>
        </mc:AlternateContent>
      </w:r>
      <w:r w:rsidR="00186184">
        <w:t xml:space="preserve">Você pode observar isso nos lugares por onde passa ao vir para a escola. </w:t>
      </w:r>
    </w:p>
    <w:p w:rsidR="008631BC" w:rsidRDefault="008631BC" w:rsidP="00981C87">
      <w:pPr>
        <w:pStyle w:val="03Texto-IEIJ"/>
      </w:pPr>
    </w:p>
    <w:p w:rsidR="00186184" w:rsidRDefault="00186184" w:rsidP="00186184">
      <w:pPr>
        <w:pStyle w:val="02Subttulo-IEIJ"/>
        <w:ind w:firstLine="709"/>
      </w:pPr>
      <w:r>
        <w:t>Relevo de Londrina</w:t>
      </w:r>
    </w:p>
    <w:p w:rsidR="00186184" w:rsidRDefault="00186184" w:rsidP="00981C87">
      <w:pPr>
        <w:pStyle w:val="03Texto-IEIJ"/>
      </w:pPr>
    </w:p>
    <w:p w:rsidR="00186184" w:rsidRDefault="003067A1" w:rsidP="00981C87">
      <w:pPr>
        <w:pStyle w:val="03Texto-IEIJ"/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8BBF45" wp14:editId="0B3576D6">
                <wp:simplePos x="0" y="0"/>
                <wp:positionH relativeFrom="column">
                  <wp:posOffset>-129540</wp:posOffset>
                </wp:positionH>
                <wp:positionV relativeFrom="paragraph">
                  <wp:posOffset>839470</wp:posOffset>
                </wp:positionV>
                <wp:extent cx="6353175" cy="1905000"/>
                <wp:effectExtent l="0" t="0" r="28575" b="1905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7A1" w:rsidRPr="003067A1" w:rsidRDefault="003067A1" w:rsidP="0030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7A1">
                              <w:rPr>
                                <w:sz w:val="28"/>
                                <w:szCs w:val="28"/>
                              </w:rPr>
                              <w:t>Pesquise no dicionário e registre aqui o significado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completo</w:t>
                            </w:r>
                            <w:r w:rsidRPr="003067A1">
                              <w:rPr>
                                <w:sz w:val="28"/>
                                <w:szCs w:val="28"/>
                              </w:rPr>
                              <w:t xml:space="preserve"> das palavras: agricultura e pecuária. </w:t>
                            </w:r>
                          </w:p>
                          <w:p w:rsidR="003067A1" w:rsidRPr="003067A1" w:rsidRDefault="00E52D0B" w:rsidP="003067A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Agricultura__</w:t>
                            </w:r>
                            <w:r w:rsidR="003067A1" w:rsidRPr="003067A1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3067A1">
                              <w:rPr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BBF45" id="_x0000_s1027" type="#_x0000_t202" style="position:absolute;left:0;text-align:left;margin-left:-10.2pt;margin-top:66.1pt;width:500.25pt;height:15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">
                <v:textbox>
                  <w:txbxContent>
                    <w:p w:rsidR="003067A1" w:rsidRPr="003067A1" w:rsidRDefault="003067A1" w:rsidP="003067A1">
                      <w:pPr>
                        <w:rPr>
                          <w:sz w:val="28"/>
                          <w:szCs w:val="28"/>
                        </w:rPr>
                      </w:pPr>
                      <w:r w:rsidRPr="003067A1">
                        <w:rPr>
                          <w:sz w:val="28"/>
                          <w:szCs w:val="28"/>
                        </w:rPr>
                        <w:t>Pesquise no dicionário e registre aqui o significado</w:t>
                      </w:r>
                      <w:r>
                        <w:rPr>
                          <w:sz w:val="28"/>
                          <w:szCs w:val="28"/>
                        </w:rPr>
                        <w:t xml:space="preserve"> completo</w:t>
                      </w:r>
                      <w:r w:rsidRPr="003067A1">
                        <w:rPr>
                          <w:sz w:val="28"/>
                          <w:szCs w:val="28"/>
                        </w:rPr>
                        <w:t xml:space="preserve"> das palavras: agricultura e pecuária. </w:t>
                      </w:r>
                    </w:p>
                    <w:p w:rsidR="003067A1" w:rsidRPr="003067A1" w:rsidRDefault="00E52D0B" w:rsidP="003067A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Agricultura__</w:t>
                      </w:r>
                      <w:r w:rsidR="003067A1" w:rsidRPr="003067A1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3067A1">
                        <w:rPr>
                          <w:sz w:val="28"/>
                          <w:szCs w:val="28"/>
                        </w:rPr>
                        <w:t>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184">
        <w:t xml:space="preserve">Com um relevo suave, isto é, não muito acidentado ou quebrado, e solo fértil (terra roxa), nosso município sempre possuiu ótimas condições para o desenvolvimento da agricultura e da pecuária. </w:t>
      </w:r>
    </w:p>
    <w:p w:rsidR="003067A1" w:rsidRDefault="003F5F93" w:rsidP="00981C87">
      <w:pPr>
        <w:pStyle w:val="03Texto-IEIJ"/>
      </w:pPr>
      <w:r w:rsidRPr="003F5F93">
        <w:rPr>
          <w:noProof/>
          <w:lang w:eastAsia="pt-BR" w:bidi="ar-SA"/>
        </w:rPr>
        <w:lastRenderedPageBreak/>
        <w:drawing>
          <wp:anchor distT="0" distB="0" distL="114300" distR="114300" simplePos="0" relativeHeight="251666432" behindDoc="0" locked="0" layoutInCell="1" allowOverlap="1" wp14:anchorId="55925D9C" wp14:editId="6B1DFDBD">
            <wp:simplePos x="0" y="0"/>
            <wp:positionH relativeFrom="column">
              <wp:posOffset>-167640</wp:posOffset>
            </wp:positionH>
            <wp:positionV relativeFrom="paragraph">
              <wp:posOffset>2082165</wp:posOffset>
            </wp:positionV>
            <wp:extent cx="3558540" cy="5612765"/>
            <wp:effectExtent l="0" t="0" r="3810" b="698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D0B"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9C3437" wp14:editId="1B8C2C3A">
                <wp:simplePos x="0" y="0"/>
                <wp:positionH relativeFrom="column">
                  <wp:posOffset>-120015</wp:posOffset>
                </wp:positionH>
                <wp:positionV relativeFrom="paragraph">
                  <wp:posOffset>182245</wp:posOffset>
                </wp:positionV>
                <wp:extent cx="6362700" cy="1685925"/>
                <wp:effectExtent l="0" t="0" r="19050" b="2857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D0B" w:rsidRPr="003067A1" w:rsidRDefault="00E52D0B" w:rsidP="00E52D0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Pecuária</w:t>
                            </w:r>
                            <w:r w:rsidRPr="003067A1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</w:t>
                            </w:r>
                            <w:r w:rsidRPr="003067A1">
                              <w:rPr>
                                <w:sz w:val="28"/>
                                <w:szCs w:val="28"/>
                              </w:rPr>
                              <w:t>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:rsidR="00E52D0B" w:rsidRDefault="00E52D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3437" id="_x0000_s1028" type="#_x0000_t202" style="position:absolute;left:0;text-align:left;margin-left:-9.45pt;margin-top:14.35pt;width:501pt;height:13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">
                <v:textbox>
                  <w:txbxContent>
                    <w:p w:rsidR="00E52D0B" w:rsidRPr="003067A1" w:rsidRDefault="00E52D0B" w:rsidP="00E52D0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Pecuária</w:t>
                      </w:r>
                      <w:r w:rsidRPr="003067A1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</w:t>
                      </w:r>
                      <w:r w:rsidRPr="003067A1">
                        <w:rPr>
                          <w:sz w:val="28"/>
                          <w:szCs w:val="28"/>
                        </w:rPr>
                        <w:t>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_____________________</w:t>
                      </w:r>
                    </w:p>
                    <w:p w:rsidR="00E52D0B" w:rsidRDefault="00E52D0B"/>
                  </w:txbxContent>
                </v:textbox>
                <w10:wrap type="square"/>
              </v:shape>
            </w:pict>
          </mc:Fallback>
        </mc:AlternateContent>
      </w:r>
    </w:p>
    <w:p w:rsidR="00186184" w:rsidRDefault="00186184" w:rsidP="00981C87">
      <w:pPr>
        <w:pStyle w:val="03Texto-IEIJ"/>
      </w:pPr>
      <w:r>
        <w:tab/>
        <w:t xml:space="preserve">As maiores </w:t>
      </w:r>
      <w:r w:rsidR="008631BC">
        <w:t>altitudes de Londrina estão na direção SUL. O nome provisório da maior altitude é Morro da Fazenda Paraíso e possui 880 metros</w:t>
      </w:r>
    </w:p>
    <w:p w:rsidR="008631BC" w:rsidRDefault="003F5F93" w:rsidP="00981C87">
      <w:pPr>
        <w:pStyle w:val="03Texto-IEIJ"/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13DA1A" wp14:editId="70A2C227">
                <wp:simplePos x="0" y="0"/>
                <wp:positionH relativeFrom="column">
                  <wp:posOffset>3528060</wp:posOffset>
                </wp:positionH>
                <wp:positionV relativeFrom="paragraph">
                  <wp:posOffset>1033145</wp:posOffset>
                </wp:positionV>
                <wp:extent cx="2714625" cy="3190875"/>
                <wp:effectExtent l="0" t="0" r="28575" b="2857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F93" w:rsidRDefault="003F5F93" w:rsidP="00981C87">
                            <w:pPr>
                              <w:pStyle w:val="03Texto-IEIJ"/>
                            </w:pPr>
                          </w:p>
                          <w:p w:rsidR="003A58FA" w:rsidRDefault="003A58FA" w:rsidP="00981C87">
                            <w:pPr>
                              <w:pStyle w:val="03Texto-IEIJ"/>
                            </w:pPr>
                            <w:r>
                              <w:t xml:space="preserve">Complete o espaço com a palavra </w:t>
                            </w:r>
                            <w:r w:rsidRPr="003A58FA">
                              <w:rPr>
                                <w:b/>
                              </w:rPr>
                              <w:t>menor</w:t>
                            </w:r>
                            <w:r>
                              <w:t xml:space="preserve"> ou </w:t>
                            </w:r>
                            <w:r w:rsidRPr="003A58FA">
                              <w:rPr>
                                <w:b/>
                              </w:rPr>
                              <w:t>maior</w:t>
                            </w:r>
                            <w:r>
                              <w:t xml:space="preserve">. </w:t>
                            </w:r>
                          </w:p>
                          <w:p w:rsidR="003A58FA" w:rsidRDefault="003A58FA" w:rsidP="00981C87">
                            <w:pPr>
                              <w:pStyle w:val="03Texto-IEIJ"/>
                            </w:pPr>
                          </w:p>
                          <w:p w:rsidR="003A58FA" w:rsidRPr="00186184" w:rsidRDefault="003A58FA" w:rsidP="00981C87">
                            <w:pPr>
                              <w:pStyle w:val="03Texto-IEIJ"/>
                            </w:pPr>
                            <w:r w:rsidRPr="003A58FA">
                              <w:rPr>
                                <w:b/>
                              </w:rPr>
                              <w:t>Altitude</w:t>
                            </w:r>
                            <w:r>
                              <w:t xml:space="preserve">: designa a elevação vertical de determinado ponto em relação ao nível do mar. Quanto mais alta for a altitude, </w:t>
                            </w:r>
                            <w:r w:rsidR="00981C87">
                              <w:t>______________</w:t>
                            </w:r>
                            <w:r>
                              <w:t xml:space="preserve">será a temperatura. Ela geralmente é medida em metros. </w:t>
                            </w:r>
                          </w:p>
                          <w:p w:rsidR="003A58FA" w:rsidRDefault="003A58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3DA1A" id="_x0000_s1029" type="#_x0000_t202" style="position:absolute;left:0;text-align:left;margin-left:277.8pt;margin-top:81.35pt;width:213.75pt;height:25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">
                <v:textbox>
                  <w:txbxContent>
                    <w:p w:rsidR="003F5F93" w:rsidRDefault="003F5F93" w:rsidP="00981C87">
                      <w:pPr>
                        <w:pStyle w:val="03Texto-IEIJ"/>
                      </w:pPr>
                    </w:p>
                    <w:p w:rsidR="003A58FA" w:rsidRDefault="003A58FA" w:rsidP="00981C87">
                      <w:pPr>
                        <w:pStyle w:val="03Texto-IEIJ"/>
                      </w:pPr>
                      <w:r>
                        <w:t xml:space="preserve">Complete o espaço com a palavra </w:t>
                      </w:r>
                      <w:r w:rsidRPr="003A58FA">
                        <w:rPr>
                          <w:b/>
                        </w:rPr>
                        <w:t>menor</w:t>
                      </w:r>
                      <w:r>
                        <w:t xml:space="preserve"> ou </w:t>
                      </w:r>
                      <w:r w:rsidRPr="003A58FA">
                        <w:rPr>
                          <w:b/>
                        </w:rPr>
                        <w:t>maior</w:t>
                      </w:r>
                      <w:r>
                        <w:t xml:space="preserve">. </w:t>
                      </w:r>
                    </w:p>
                    <w:p w:rsidR="003A58FA" w:rsidRDefault="003A58FA" w:rsidP="00981C87">
                      <w:pPr>
                        <w:pStyle w:val="03Texto-IEIJ"/>
                      </w:pPr>
                    </w:p>
                    <w:p w:rsidR="003A58FA" w:rsidRPr="00186184" w:rsidRDefault="003A58FA" w:rsidP="00981C87">
                      <w:pPr>
                        <w:pStyle w:val="03Texto-IEIJ"/>
                      </w:pPr>
                      <w:r w:rsidRPr="003A58FA">
                        <w:rPr>
                          <w:b/>
                        </w:rPr>
                        <w:t>Altitude</w:t>
                      </w:r>
                      <w:r>
                        <w:t xml:space="preserve">: designa a elevação vertical de determinado ponto em relação ao nível do mar. Quanto mais alta for a altitude, </w:t>
                      </w:r>
                      <w:r w:rsidR="00981C87">
                        <w:t>______________</w:t>
                      </w:r>
                      <w:r>
                        <w:t xml:space="preserve">será a temperatura. Ela geralmente é medida em metros. </w:t>
                      </w:r>
                    </w:p>
                    <w:p w:rsidR="003A58FA" w:rsidRDefault="003A58FA"/>
                  </w:txbxContent>
                </v:textbox>
                <w10:wrap type="square"/>
              </v:shape>
            </w:pict>
          </mc:Fallback>
        </mc:AlternateContent>
      </w:r>
      <w:r w:rsidR="008631BC">
        <w:tab/>
        <w:t>A menor altitude (370 metros)</w:t>
      </w:r>
      <w:r w:rsidR="003A58FA">
        <w:t xml:space="preserve"> </w:t>
      </w:r>
      <w:r w:rsidR="008631BC">
        <w:t xml:space="preserve">está na direção NORTE e próximo à foz do ribeirão Limoeiro e ao rio Tibagi. </w:t>
      </w:r>
    </w:p>
    <w:sectPr w:rsidR="008631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1EC" w:rsidRDefault="005431EC">
      <w:pPr>
        <w:spacing w:before="0"/>
      </w:pPr>
      <w:r>
        <w:separator/>
      </w:r>
    </w:p>
  </w:endnote>
  <w:endnote w:type="continuationSeparator" w:id="0">
    <w:p w:rsidR="005431EC" w:rsidRDefault="005431E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651" w:rsidRDefault="00CB265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651" w:rsidRDefault="00CB265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651" w:rsidRDefault="00CB265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1EC" w:rsidRDefault="005431EC">
      <w:pPr>
        <w:spacing w:before="0"/>
      </w:pPr>
      <w:r>
        <w:separator/>
      </w:r>
    </w:p>
  </w:footnote>
  <w:footnote w:type="continuationSeparator" w:id="0">
    <w:p w:rsidR="005431EC" w:rsidRDefault="005431E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651" w:rsidRDefault="00CB265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</w:t>
    </w:r>
    <w:r w:rsidR="00BD25D4">
      <w:rPr>
        <w:rStyle w:val="RefernciaSutil"/>
        <w:rFonts w:cs="Calibri"/>
        <w:smallCaps w:val="0"/>
        <w:color w:val="auto"/>
        <w:u w:val="none"/>
      </w:rPr>
      <w:t xml:space="preserve">LONDRINA, </w:t>
    </w:r>
    <w:r w:rsidR="006862CB">
      <w:rPr>
        <w:rStyle w:val="RefernciaSutil"/>
        <w:rFonts w:cs="Calibri"/>
        <w:smallCaps w:val="0"/>
        <w:color w:val="auto"/>
        <w:u w:val="none"/>
      </w:rPr>
      <w:t>0</w:t>
    </w:r>
    <w:r w:rsidR="00CB2651">
      <w:rPr>
        <w:rStyle w:val="RefernciaSutil"/>
        <w:rFonts w:cs="Calibri"/>
        <w:smallCaps w:val="0"/>
        <w:color w:val="auto"/>
        <w:u w:val="none"/>
      </w:rPr>
      <w:t>6</w:t>
    </w:r>
    <w:bookmarkStart w:id="0" w:name="_GoBack"/>
    <w:bookmarkEnd w:id="0"/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 w:rsidR="00D77F9B">
      <w:rPr>
        <w:rStyle w:val="RefernciaSutil"/>
        <w:rFonts w:cs="Calibri"/>
        <w:smallCaps w:val="0"/>
        <w:color w:val="auto"/>
        <w:u w:val="none"/>
      </w:rPr>
      <w:t>AGOSTO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D5C74"/>
    <w:multiLevelType w:val="hybridMultilevel"/>
    <w:tmpl w:val="BA001972"/>
    <w:lvl w:ilvl="0" w:tplc="0EA8861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7845C50"/>
    <w:multiLevelType w:val="hybridMultilevel"/>
    <w:tmpl w:val="977256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341C1"/>
    <w:multiLevelType w:val="hybridMultilevel"/>
    <w:tmpl w:val="2A0671B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E67E5"/>
    <w:multiLevelType w:val="hybridMultilevel"/>
    <w:tmpl w:val="166A592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66D5D"/>
    <w:multiLevelType w:val="hybridMultilevel"/>
    <w:tmpl w:val="DB061F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E2A0A"/>
    <w:multiLevelType w:val="hybridMultilevel"/>
    <w:tmpl w:val="C0BEC7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E3041"/>
    <w:multiLevelType w:val="hybridMultilevel"/>
    <w:tmpl w:val="F76449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B15F5F"/>
    <w:multiLevelType w:val="hybridMultilevel"/>
    <w:tmpl w:val="452AC63C"/>
    <w:lvl w:ilvl="0" w:tplc="3E48C5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E074673"/>
    <w:multiLevelType w:val="hybridMultilevel"/>
    <w:tmpl w:val="46F6DB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AF5147"/>
    <w:multiLevelType w:val="hybridMultilevel"/>
    <w:tmpl w:val="1A3491F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4"/>
  </w:num>
  <w:num w:numId="10">
    <w:abstractNumId w:val="10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554DA"/>
    <w:rsid w:val="000F0FC9"/>
    <w:rsid w:val="000F1EEB"/>
    <w:rsid w:val="000F703F"/>
    <w:rsid w:val="0014208A"/>
    <w:rsid w:val="00146E32"/>
    <w:rsid w:val="001651F5"/>
    <w:rsid w:val="00186184"/>
    <w:rsid w:val="001C6DF6"/>
    <w:rsid w:val="002D3C94"/>
    <w:rsid w:val="002E4835"/>
    <w:rsid w:val="002F2977"/>
    <w:rsid w:val="002F378C"/>
    <w:rsid w:val="003067A1"/>
    <w:rsid w:val="003A58FA"/>
    <w:rsid w:val="003B51CE"/>
    <w:rsid w:val="003F5F93"/>
    <w:rsid w:val="00456561"/>
    <w:rsid w:val="004A4A38"/>
    <w:rsid w:val="004A7F99"/>
    <w:rsid w:val="004F05CB"/>
    <w:rsid w:val="005431EC"/>
    <w:rsid w:val="005B77FA"/>
    <w:rsid w:val="005D2AAF"/>
    <w:rsid w:val="005E39D3"/>
    <w:rsid w:val="005F35E0"/>
    <w:rsid w:val="0061151F"/>
    <w:rsid w:val="006206A3"/>
    <w:rsid w:val="006862CB"/>
    <w:rsid w:val="006A2335"/>
    <w:rsid w:val="0072705E"/>
    <w:rsid w:val="00775931"/>
    <w:rsid w:val="00782E1E"/>
    <w:rsid w:val="00817056"/>
    <w:rsid w:val="008631BC"/>
    <w:rsid w:val="008C4607"/>
    <w:rsid w:val="008E33F2"/>
    <w:rsid w:val="00913648"/>
    <w:rsid w:val="00981C87"/>
    <w:rsid w:val="009B3F93"/>
    <w:rsid w:val="009D6F0B"/>
    <w:rsid w:val="00A36241"/>
    <w:rsid w:val="00BA1975"/>
    <w:rsid w:val="00BB3C0D"/>
    <w:rsid w:val="00BD25D4"/>
    <w:rsid w:val="00CB1518"/>
    <w:rsid w:val="00CB2651"/>
    <w:rsid w:val="00CE195B"/>
    <w:rsid w:val="00D058EF"/>
    <w:rsid w:val="00D31950"/>
    <w:rsid w:val="00D6385D"/>
    <w:rsid w:val="00D77F9B"/>
    <w:rsid w:val="00DE27B5"/>
    <w:rsid w:val="00DE4B1A"/>
    <w:rsid w:val="00E20E07"/>
    <w:rsid w:val="00E343BC"/>
    <w:rsid w:val="00E446A1"/>
    <w:rsid w:val="00E52654"/>
    <w:rsid w:val="00E52D0B"/>
    <w:rsid w:val="00EB65DC"/>
    <w:rsid w:val="00EC202C"/>
    <w:rsid w:val="00EC7E1A"/>
    <w:rsid w:val="00F10D46"/>
    <w:rsid w:val="00F15D61"/>
    <w:rsid w:val="00F20B59"/>
    <w:rsid w:val="00F616D7"/>
    <w:rsid w:val="00F9791E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981C87"/>
    <w:pPr>
      <w:keepNext w:val="0"/>
      <w:spacing w:before="120"/>
      <w:ind w:firstLine="709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397EA-EE26-4134-8E80-AEA1CFBF7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97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13</cp:revision>
  <cp:lastPrinted>2020-08-05T21:51:00Z</cp:lastPrinted>
  <dcterms:created xsi:type="dcterms:W3CDTF">2020-08-05T11:17:00Z</dcterms:created>
  <dcterms:modified xsi:type="dcterms:W3CDTF">2020-08-05T21:51:00Z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