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7AC" w:rsidRDefault="001A4F4E" w:rsidP="003C42BA">
      <w:pPr>
        <w:pStyle w:val="ttulo-IEIJ"/>
        <w:pBdr>
          <w:bottom w:val="triple" w:sz="4" w:space="8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geografia </w:t>
      </w:r>
    </w:p>
    <w:p w:rsidR="0008431B" w:rsidRDefault="003A3218" w:rsidP="0008431B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3A3218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  <w:r w:rsidR="0008431B">
        <w:rPr>
          <w:rFonts w:asciiTheme="minorHAnsi" w:hAnsiTheme="minorHAnsi" w:cstheme="minorHAnsi"/>
          <w:sz w:val="28"/>
          <w:szCs w:val="28"/>
          <w:lang w:eastAsia="ja-JP" w:bidi="ar-SA"/>
        </w:rPr>
        <w:tab/>
        <w:t xml:space="preserve">Atualmente, o Brasil é um país urbano-industrial. Vamos entender por quê: </w:t>
      </w:r>
    </w:p>
    <w:p w:rsidR="0008431B" w:rsidRDefault="0008431B" w:rsidP="0008431B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08431B" w:rsidRDefault="0008431B" w:rsidP="0008431B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• A maioria da população vive em cidades.</w:t>
      </w:r>
    </w:p>
    <w:p w:rsidR="0008431B" w:rsidRDefault="0008431B" w:rsidP="0008431B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• A atividade industrial é muito importante na organização do espaço. </w:t>
      </w:r>
    </w:p>
    <w:p w:rsidR="00597494" w:rsidRDefault="00597494" w:rsidP="0008431B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597494" w:rsidRDefault="001A59AA" w:rsidP="0008431B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1A59AA">
        <w:rPr>
          <w:rFonts w:asciiTheme="minorHAnsi" w:hAnsiTheme="minorHAnsi" w:cstheme="minorHAnsi"/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307975</wp:posOffset>
            </wp:positionV>
            <wp:extent cx="5972175" cy="3457575"/>
            <wp:effectExtent l="0" t="0" r="9525" b="9525"/>
            <wp:wrapSquare wrapText="bothSides"/>
            <wp:docPr id="2" name="Imagem 2" descr="C:\Users\pamel\Desktop\brasil i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brasil in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494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Observe os mapas: </w:t>
      </w:r>
    </w:p>
    <w:p w:rsidR="001A59AA" w:rsidRDefault="001A59AA" w:rsidP="0008431B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1A59AA">
        <w:rPr>
          <w:rFonts w:asciiTheme="minorHAnsi" w:hAnsiTheme="minorHAnsi" w:cstheme="minorHAnsi"/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3677285</wp:posOffset>
            </wp:positionV>
            <wp:extent cx="5633720" cy="3117215"/>
            <wp:effectExtent l="0" t="0" r="5080" b="6985"/>
            <wp:wrapSquare wrapText="bothSides"/>
            <wp:docPr id="3" name="Imagem 3" descr="C:\Users\pamel\Desktop\brasil urb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\Desktop\brasil urb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2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59AA" w:rsidRDefault="001A59AA" w:rsidP="0008431B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B942FF" w:rsidRDefault="00B942FF" w:rsidP="0008431B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B942FF" w:rsidRDefault="00B942FF" w:rsidP="0008431B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B942FF" w:rsidRDefault="00B942FF" w:rsidP="0008431B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B942FF" w:rsidRDefault="00B942FF" w:rsidP="0008431B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B942FF" w:rsidRDefault="00B942FF" w:rsidP="0008431B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B942FF" w:rsidRDefault="00B942FF" w:rsidP="0008431B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B942FF" w:rsidRDefault="00B942FF" w:rsidP="0008431B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B942FF" w:rsidRDefault="00B942FF" w:rsidP="0008431B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B942FF" w:rsidRDefault="00B942FF" w:rsidP="0008431B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B942FF" w:rsidRDefault="00B942FF" w:rsidP="0008431B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B942FF" w:rsidRDefault="00B942FF" w:rsidP="0008431B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B942FF" w:rsidRDefault="00B942FF" w:rsidP="0008431B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B942FF" w:rsidRDefault="00B942FF" w:rsidP="0008431B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B942FF" w:rsidRDefault="00B942FF" w:rsidP="0008431B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B942FF" w:rsidRDefault="00B942FF" w:rsidP="006526DF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lastRenderedPageBreak/>
        <w:tab/>
        <w:t xml:space="preserve">Com base nos mapas acima, responda às questões no mapa abaixo. </w:t>
      </w:r>
    </w:p>
    <w:p w:rsidR="00B942FF" w:rsidRDefault="00B942FF" w:rsidP="006526DF">
      <w:pPr>
        <w:pStyle w:val="PargrafodaLista"/>
        <w:numPr>
          <w:ilvl w:val="0"/>
          <w:numId w:val="7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Quais são os estados brasileiros com maior concentração industrial? Pinte de verde esses estados e escreva suas siglas no local correspondente. </w:t>
      </w:r>
    </w:p>
    <w:p w:rsidR="002443F8" w:rsidRDefault="002443F8" w:rsidP="006526DF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B942FF" w:rsidRDefault="00B942FF" w:rsidP="006526DF">
      <w:pPr>
        <w:pStyle w:val="PargrafodaLista"/>
        <w:numPr>
          <w:ilvl w:val="0"/>
          <w:numId w:val="7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Quais são os estados brasileiros com alta urbanização? Pinte de amarelo esses estados e escreva suas siglas. </w:t>
      </w:r>
    </w:p>
    <w:p w:rsidR="002443F8" w:rsidRPr="002443F8" w:rsidRDefault="002443F8" w:rsidP="006526DF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B942FF" w:rsidRPr="00B942FF" w:rsidRDefault="002443F8" w:rsidP="006526DF">
      <w:pPr>
        <w:pStyle w:val="PargrafodaLista"/>
        <w:numPr>
          <w:ilvl w:val="0"/>
          <w:numId w:val="7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B942FF">
        <w:rPr>
          <w:rFonts w:asciiTheme="minorHAnsi" w:hAnsiTheme="minorHAnsi" w:cstheme="minorHAnsi"/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244475</wp:posOffset>
            </wp:positionV>
            <wp:extent cx="6120130" cy="5676900"/>
            <wp:effectExtent l="0" t="0" r="0" b="0"/>
            <wp:wrapSquare wrapText="bothSides"/>
            <wp:docPr id="4" name="Imagem 4" descr="C:\Users\pamel\Desktop\mapa do brasil em branc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mel\Desktop\mapa do brasil em branco 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>Como se caracteriza a distribuição industrial e a urbanização em seu estado?</w:t>
      </w:r>
    </w:p>
    <w:p w:rsidR="00B942FF" w:rsidRDefault="00B942FF" w:rsidP="0008431B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B942FF" w:rsidRDefault="00B942FF" w:rsidP="0008431B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B942FF" w:rsidRDefault="00B942FF" w:rsidP="0008431B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B942FF" w:rsidRDefault="00B942FF" w:rsidP="0008431B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B942FF" w:rsidRDefault="00B942FF" w:rsidP="0008431B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B942FF" w:rsidRDefault="00B942FF" w:rsidP="0008431B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B942FF" w:rsidRDefault="00C30F27" w:rsidP="0008431B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lastRenderedPageBreak/>
        <w:tab/>
        <w:t xml:space="preserve">Muitas cidades surgiram de simples povoados. Outras foram planejadas, isto é, construídas a partir de um projeto, como Brasília, Palmas, Goiânia, Belo Horizonte, entre outras. </w:t>
      </w:r>
    </w:p>
    <w:p w:rsidR="00603807" w:rsidRDefault="003A6B2E" w:rsidP="0008431B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3A6B2E">
        <w:rPr>
          <w:rFonts w:asciiTheme="minorHAnsi" w:hAnsiTheme="minorHAnsi" w:cstheme="minorHAnsi"/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712470</wp:posOffset>
            </wp:positionV>
            <wp:extent cx="6120130" cy="4025043"/>
            <wp:effectExtent l="0" t="0" r="0" b="0"/>
            <wp:wrapSquare wrapText="bothSides"/>
            <wp:docPr id="5" name="Imagem 5" descr="C:\Users\pamel\Desktop\croqui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mel\Desktop\croqui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2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3807">
        <w:rPr>
          <w:rFonts w:asciiTheme="minorHAnsi" w:hAnsiTheme="minorHAnsi" w:cstheme="minorHAnsi"/>
          <w:sz w:val="28"/>
          <w:szCs w:val="28"/>
          <w:lang w:eastAsia="ja-JP" w:bidi="ar-SA"/>
        </w:rPr>
        <w:tab/>
        <w:t>Qualquer cidade, planejada ou não, é constantemente transformada. Alguns elementos da paisagem desaparecem, outros surgem. O importante é que as necessidades dos moradores sejam atendidas. Veja o croqui:</w:t>
      </w:r>
    </w:p>
    <w:p w:rsidR="00603807" w:rsidRDefault="00603807" w:rsidP="0008431B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03807" w:rsidRDefault="00603807" w:rsidP="00E81237">
      <w:pPr>
        <w:pStyle w:val="PargrafodaLista"/>
        <w:numPr>
          <w:ilvl w:val="0"/>
          <w:numId w:val="7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Para melhor atender às necessidades dos moradores de uma cidade como a da imagem acima, é preciso construir: </w:t>
      </w:r>
    </w:p>
    <w:p w:rsidR="00E81237" w:rsidRDefault="00E81237" w:rsidP="00E81237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03807" w:rsidRDefault="00603807" w:rsidP="00E81237">
      <w:pPr>
        <w:spacing w:before="0"/>
        <w:ind w:left="1418" w:firstLine="709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• uma ponte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ab/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ab/>
        <w:t>• uma fábrica</w:t>
      </w:r>
    </w:p>
    <w:p w:rsidR="00603807" w:rsidRDefault="00603807" w:rsidP="00E81237">
      <w:pPr>
        <w:spacing w:before="0"/>
        <w:ind w:left="1418" w:firstLine="709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• uma praça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ab/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ab/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ab/>
        <w:t xml:space="preserve">• um porto </w:t>
      </w:r>
    </w:p>
    <w:p w:rsidR="00603807" w:rsidRDefault="00603807" w:rsidP="00E81237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03807" w:rsidRDefault="00603807" w:rsidP="00E81237">
      <w:pPr>
        <w:pStyle w:val="PargrafodaLista"/>
        <w:numPr>
          <w:ilvl w:val="0"/>
          <w:numId w:val="9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Construa uma tabela de </w:t>
      </w:r>
      <w:r>
        <w:rPr>
          <w:rFonts w:asciiTheme="minorHAnsi" w:hAnsiTheme="minorHAnsi" w:cstheme="minorHAnsi"/>
          <w:b/>
          <w:sz w:val="28"/>
          <w:szCs w:val="28"/>
          <w:lang w:eastAsia="ja-JP" w:bidi="ar-SA"/>
        </w:rPr>
        <w:t xml:space="preserve">dupla entrada 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>com as construções citadas acima. Inclua na tabela onde e por que construir no local escolhido.</w:t>
      </w:r>
    </w:p>
    <w:p w:rsidR="00E81237" w:rsidRDefault="00E81237" w:rsidP="00E81237">
      <w:pPr>
        <w:pStyle w:val="PargrafodaLista"/>
        <w:ind w:left="0"/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E81237" w:rsidRPr="00E81237" w:rsidRDefault="00E81237" w:rsidP="00E81237">
      <w:pPr>
        <w:pStyle w:val="PargrafodaLista"/>
        <w:ind w:left="0"/>
        <w:jc w:val="both"/>
        <w:rPr>
          <w:rFonts w:asciiTheme="minorHAnsi" w:hAnsiTheme="minorHAnsi" w:cstheme="minorHAnsi"/>
          <w:i/>
          <w:sz w:val="28"/>
          <w:szCs w:val="28"/>
          <w:lang w:eastAsia="ja-JP" w:bidi="ar-SA"/>
        </w:rPr>
      </w:pPr>
      <w:r w:rsidRPr="00E81237">
        <w:rPr>
          <w:rFonts w:asciiTheme="minorHAnsi" w:hAnsiTheme="minorHAnsi" w:cstheme="minorHAnsi"/>
          <w:i/>
          <w:sz w:val="28"/>
          <w:szCs w:val="28"/>
          <w:lang w:eastAsia="ja-JP" w:bidi="ar-SA"/>
        </w:rPr>
        <w:t>(</w:t>
      </w:r>
      <w:proofErr w:type="gramStart"/>
      <w:r w:rsidRPr="00E81237">
        <w:rPr>
          <w:rFonts w:asciiTheme="minorHAnsi" w:hAnsiTheme="minorHAnsi" w:cstheme="minorHAnsi"/>
          <w:i/>
          <w:sz w:val="28"/>
          <w:szCs w:val="28"/>
          <w:lang w:eastAsia="ja-JP" w:bidi="ar-SA"/>
        </w:rPr>
        <w:t>construa</w:t>
      </w:r>
      <w:proofErr w:type="gramEnd"/>
      <w:r w:rsidRPr="00E81237">
        <w:rPr>
          <w:rFonts w:asciiTheme="minorHAnsi" w:hAnsiTheme="minorHAnsi" w:cstheme="minorHAnsi"/>
          <w:i/>
          <w:sz w:val="28"/>
          <w:szCs w:val="28"/>
          <w:lang w:eastAsia="ja-JP" w:bidi="ar-SA"/>
        </w:rPr>
        <w:t xml:space="preserve"> sua tabela aqui)</w:t>
      </w:r>
    </w:p>
    <w:p w:rsidR="00E81237" w:rsidRDefault="00E81237" w:rsidP="00E81237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03807" w:rsidRDefault="00603807" w:rsidP="00E81237">
      <w:pPr>
        <w:pStyle w:val="PargrafodaLista"/>
        <w:numPr>
          <w:ilvl w:val="0"/>
          <w:numId w:val="9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Analisando as construções da tabela, responda: </w:t>
      </w:r>
    </w:p>
    <w:p w:rsidR="00603807" w:rsidRDefault="00603807" w:rsidP="00E81237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526DF" w:rsidRDefault="006526DF" w:rsidP="00E81237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03807" w:rsidRDefault="00603807" w:rsidP="00E81237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lastRenderedPageBreak/>
        <w:t>• para que elas servem?</w:t>
      </w:r>
    </w:p>
    <w:p w:rsidR="006526DF" w:rsidRPr="006526DF" w:rsidRDefault="006526DF" w:rsidP="00E81237">
      <w:pPr>
        <w:pStyle w:val="PargrafodaLista"/>
        <w:ind w:left="0"/>
        <w:jc w:val="both"/>
        <w:rPr>
          <w:rFonts w:asciiTheme="minorHAnsi" w:hAnsiTheme="minorHAnsi" w:cstheme="minorHAnsi"/>
          <w:i/>
          <w:sz w:val="28"/>
          <w:szCs w:val="28"/>
          <w:lang w:eastAsia="ja-JP" w:bidi="ar-SA"/>
        </w:rPr>
      </w:pPr>
      <w:r w:rsidRPr="006526DF">
        <w:rPr>
          <w:rFonts w:asciiTheme="minorHAnsi" w:hAnsiTheme="minorHAnsi" w:cstheme="minorHAnsi"/>
          <w:i/>
          <w:sz w:val="28"/>
          <w:szCs w:val="28"/>
          <w:lang w:eastAsia="ja-JP" w:bidi="ar-SA"/>
        </w:rPr>
        <w:t>(Escreva aqui sua resposta)</w:t>
      </w:r>
    </w:p>
    <w:p w:rsidR="006526DF" w:rsidRDefault="006526DF" w:rsidP="00E81237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526DF" w:rsidRDefault="006526DF" w:rsidP="00E81237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03807" w:rsidRDefault="00603807" w:rsidP="00E81237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•quem poderá usá-las? </w:t>
      </w:r>
    </w:p>
    <w:p w:rsidR="006526DF" w:rsidRPr="006526DF" w:rsidRDefault="006526DF" w:rsidP="006526DF">
      <w:pPr>
        <w:pStyle w:val="PargrafodaLista"/>
        <w:ind w:left="0"/>
        <w:jc w:val="both"/>
        <w:rPr>
          <w:rFonts w:asciiTheme="minorHAnsi" w:hAnsiTheme="minorHAnsi" w:cstheme="minorHAnsi"/>
          <w:i/>
          <w:sz w:val="28"/>
          <w:szCs w:val="28"/>
          <w:lang w:eastAsia="ja-JP" w:bidi="ar-SA"/>
        </w:rPr>
      </w:pPr>
      <w:r w:rsidRPr="006526DF">
        <w:rPr>
          <w:rFonts w:asciiTheme="minorHAnsi" w:hAnsiTheme="minorHAnsi" w:cstheme="minorHAnsi"/>
          <w:i/>
          <w:sz w:val="28"/>
          <w:szCs w:val="28"/>
          <w:lang w:eastAsia="ja-JP" w:bidi="ar-SA"/>
        </w:rPr>
        <w:t>(Escreva aqui sua resposta)</w:t>
      </w:r>
    </w:p>
    <w:p w:rsidR="00603807" w:rsidRDefault="00603807" w:rsidP="00603807">
      <w:pPr>
        <w:pStyle w:val="PargrafodaLista"/>
        <w:ind w:left="108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03807" w:rsidRPr="00603807" w:rsidRDefault="00603807" w:rsidP="00603807">
      <w:pPr>
        <w:pStyle w:val="PargrafodaLista"/>
        <w:ind w:left="108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sectPr w:rsidR="00603807" w:rsidRPr="00603807">
      <w:headerReference w:type="default" r:id="rId12"/>
      <w:headerReference w:type="first" r:id="rId13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2ABC" w:rsidRDefault="00722ABC">
      <w:pPr>
        <w:spacing w:before="0"/>
      </w:pPr>
      <w:r>
        <w:separator/>
      </w:r>
    </w:p>
  </w:endnote>
  <w:endnote w:type="continuationSeparator" w:id="0">
    <w:p w:rsidR="00722ABC" w:rsidRDefault="00722AB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2ABC" w:rsidRDefault="00722ABC">
      <w:pPr>
        <w:spacing w:before="0"/>
      </w:pPr>
      <w:r>
        <w:separator/>
      </w:r>
    </w:p>
  </w:footnote>
  <w:footnote w:type="continuationSeparator" w:id="0">
    <w:p w:rsidR="00722ABC" w:rsidRDefault="00722AB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AD1AD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A4038F">
      <w:rPr>
        <w:rStyle w:val="RefernciaSutil"/>
        <w:rFonts w:cs="Calibri"/>
        <w:smallCaps w:val="0"/>
        <w:color w:val="auto"/>
        <w:u w:val="none"/>
      </w:rPr>
      <w:t>19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proofErr w:type="gramStart"/>
    <w:r w:rsidR="007A76CB">
      <w:rPr>
        <w:rStyle w:val="RefernciaSutil"/>
        <w:rFonts w:cs="Calibri"/>
        <w:smallCaps w:val="0"/>
        <w:color w:val="auto"/>
        <w:u w:val="none"/>
      </w:rPr>
      <w:t>AGOSTO</w:t>
    </w:r>
    <w:proofErr w:type="gramEnd"/>
    <w:r w:rsidR="00310CB6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proofErr w:type="gramStart"/>
    <w:r>
      <w:rPr>
        <w:rStyle w:val="RefernciaSutil"/>
        <w:rFonts w:cs="Calibri"/>
        <w:smallCaps w:val="0"/>
        <w:color w:val="auto"/>
        <w:u w:val="none"/>
      </w:rPr>
      <w:t>TURMA:</w:t>
    </w:r>
    <w:r>
      <w:rPr>
        <w:rStyle w:val="RefernciaSutil"/>
        <w:rFonts w:cs="Calibri"/>
        <w:smallCaps w:val="0"/>
        <w:color w:val="auto"/>
        <w:u w:val="none"/>
      </w:rPr>
      <w:tab/>
    </w:r>
    <w:proofErr w:type="gramEnd"/>
    <w:r w:rsidR="003B76EC">
      <w:rPr>
        <w:rStyle w:val="RefernciaSutil"/>
        <w:rFonts w:cs="Calibri"/>
        <w:smallCaps w:val="0"/>
        <w:color w:val="auto"/>
        <w:u w:val="none"/>
      </w:rPr>
      <w:t>5º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54912"/>
    <w:multiLevelType w:val="hybridMultilevel"/>
    <w:tmpl w:val="53042FC6"/>
    <w:lvl w:ilvl="0" w:tplc="CBEA6D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4E0DEB"/>
    <w:multiLevelType w:val="hybridMultilevel"/>
    <w:tmpl w:val="84CCF8F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B37EFC"/>
    <w:multiLevelType w:val="hybridMultilevel"/>
    <w:tmpl w:val="BC4C5B0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602ED2"/>
    <w:multiLevelType w:val="hybridMultilevel"/>
    <w:tmpl w:val="7DF24A00"/>
    <w:lvl w:ilvl="0" w:tplc="20C479D6">
      <w:numFmt w:val="bullet"/>
      <w:lvlText w:val=""/>
      <w:lvlJc w:val="left"/>
      <w:pPr>
        <w:ind w:left="720" w:hanging="360"/>
      </w:pPr>
      <w:rPr>
        <w:rFonts w:ascii="Wingdings" w:eastAsia="Arial Unicode MS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094188"/>
    <w:multiLevelType w:val="hybridMultilevel"/>
    <w:tmpl w:val="0DDC254E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1B3C0B"/>
    <w:multiLevelType w:val="hybridMultilevel"/>
    <w:tmpl w:val="AB50C90E"/>
    <w:lvl w:ilvl="0" w:tplc="8062CA2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037AC"/>
    <w:rsid w:val="0008431B"/>
    <w:rsid w:val="0009664C"/>
    <w:rsid w:val="000A59E3"/>
    <w:rsid w:val="000F6BFB"/>
    <w:rsid w:val="00176ACC"/>
    <w:rsid w:val="001A4F4E"/>
    <w:rsid w:val="001A59AA"/>
    <w:rsid w:val="001C085D"/>
    <w:rsid w:val="001E2BA0"/>
    <w:rsid w:val="002443F8"/>
    <w:rsid w:val="002A65F6"/>
    <w:rsid w:val="002B07F9"/>
    <w:rsid w:val="00310CB6"/>
    <w:rsid w:val="0034213C"/>
    <w:rsid w:val="003639A9"/>
    <w:rsid w:val="003640B9"/>
    <w:rsid w:val="003A3218"/>
    <w:rsid w:val="003A5F16"/>
    <w:rsid w:val="003A6B2E"/>
    <w:rsid w:val="003B46B5"/>
    <w:rsid w:val="003B49FE"/>
    <w:rsid w:val="003B76EC"/>
    <w:rsid w:val="003C42BA"/>
    <w:rsid w:val="003E4DCA"/>
    <w:rsid w:val="00400ECA"/>
    <w:rsid w:val="00521C4B"/>
    <w:rsid w:val="00597494"/>
    <w:rsid w:val="005E02A4"/>
    <w:rsid w:val="005E4E47"/>
    <w:rsid w:val="005F1248"/>
    <w:rsid w:val="00603807"/>
    <w:rsid w:val="006237CE"/>
    <w:rsid w:val="00651B51"/>
    <w:rsid w:val="006526DF"/>
    <w:rsid w:val="00675CDD"/>
    <w:rsid w:val="0069238B"/>
    <w:rsid w:val="00694B9C"/>
    <w:rsid w:val="00722ABC"/>
    <w:rsid w:val="007A76CB"/>
    <w:rsid w:val="00882593"/>
    <w:rsid w:val="008A3641"/>
    <w:rsid w:val="008A54DF"/>
    <w:rsid w:val="008F0DED"/>
    <w:rsid w:val="009149C3"/>
    <w:rsid w:val="00920812"/>
    <w:rsid w:val="0092469A"/>
    <w:rsid w:val="009800F5"/>
    <w:rsid w:val="00993602"/>
    <w:rsid w:val="00A4038F"/>
    <w:rsid w:val="00A76666"/>
    <w:rsid w:val="00AD1ADF"/>
    <w:rsid w:val="00B942FF"/>
    <w:rsid w:val="00BB0C40"/>
    <w:rsid w:val="00C14D34"/>
    <w:rsid w:val="00C30F27"/>
    <w:rsid w:val="00C34AE7"/>
    <w:rsid w:val="00C62FA4"/>
    <w:rsid w:val="00C6779C"/>
    <w:rsid w:val="00CB70CC"/>
    <w:rsid w:val="00CE1D3D"/>
    <w:rsid w:val="00D123D7"/>
    <w:rsid w:val="00D13922"/>
    <w:rsid w:val="00D213A0"/>
    <w:rsid w:val="00D753CB"/>
    <w:rsid w:val="00D75825"/>
    <w:rsid w:val="00E81237"/>
    <w:rsid w:val="00EC21E6"/>
    <w:rsid w:val="00F00A34"/>
    <w:rsid w:val="00F6724C"/>
    <w:rsid w:val="00F75CF9"/>
    <w:rsid w:val="00F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0037AC"/>
    <w:pPr>
      <w:spacing w:before="0"/>
      <w:ind w:left="720"/>
      <w:contextualSpacing/>
    </w:pPr>
    <w:rPr>
      <w:rFonts w:ascii="Times New Roman" w:hAnsi="Times New Roman" w:cs="Mangal"/>
      <w:kern w:val="1"/>
      <w:szCs w:val="21"/>
      <w:lang w:eastAsia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5F4B99-E775-4C23-B8CC-F37A67BC5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111</TotalTime>
  <Pages>4</Pages>
  <Words>236</Words>
  <Characters>1279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14</cp:revision>
  <cp:lastPrinted>2012-02-10T19:10:00Z</cp:lastPrinted>
  <dcterms:created xsi:type="dcterms:W3CDTF">2020-08-12T12:44:00Z</dcterms:created>
  <dcterms:modified xsi:type="dcterms:W3CDTF">2020-08-18T14:49:00Z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