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D11" w:rsidRDefault="00837EBA" w:rsidP="00A31CD4">
      <w:pPr>
        <w:pStyle w:val="01Ttulo-IEIJ"/>
      </w:pPr>
      <w:r w:rsidRPr="00837EBA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D21DE57" wp14:editId="375B7810">
            <wp:simplePos x="0" y="0"/>
            <wp:positionH relativeFrom="column">
              <wp:posOffset>711034</wp:posOffset>
            </wp:positionH>
            <wp:positionV relativeFrom="paragraph">
              <wp:posOffset>496128</wp:posOffset>
            </wp:positionV>
            <wp:extent cx="4866005" cy="8032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14C">
        <w:t>PORTUGUÊS – PARTE II</w:t>
      </w:r>
    </w:p>
    <w:p w:rsidR="002C4D11" w:rsidRDefault="002C4D11" w:rsidP="002C4D11"/>
    <w:p w:rsidR="00837EBA" w:rsidRDefault="00837EBA" w:rsidP="00837EBA">
      <w:pPr>
        <w:jc w:val="center"/>
      </w:pPr>
    </w:p>
    <w:p w:rsidR="00837EBA" w:rsidRDefault="00837EBA" w:rsidP="00837EBA">
      <w:pPr>
        <w:jc w:val="center"/>
      </w:pPr>
    </w:p>
    <w:p w:rsidR="00837EBA" w:rsidRPr="00837EBA" w:rsidRDefault="00837EBA" w:rsidP="00837EBA">
      <w:r w:rsidRPr="00837EBA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6D01509" wp14:editId="57C3E8B6">
            <wp:simplePos x="0" y="0"/>
            <wp:positionH relativeFrom="column">
              <wp:posOffset>-203089</wp:posOffset>
            </wp:positionH>
            <wp:positionV relativeFrom="paragraph">
              <wp:posOffset>280947</wp:posOffset>
            </wp:positionV>
            <wp:extent cx="6462395" cy="6416675"/>
            <wp:effectExtent l="0" t="0" r="0" b="31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EBA" w:rsidRPr="00837EBA" w:rsidRDefault="00837EBA" w:rsidP="00837EBA"/>
    <w:p w:rsidR="00837EBA" w:rsidRDefault="00837EBA" w:rsidP="00837EBA"/>
    <w:p w:rsidR="002C4D11" w:rsidRDefault="002C4D11" w:rsidP="00837EBA"/>
    <w:p w:rsidR="00837EBA" w:rsidRDefault="003C57BB" w:rsidP="00837EBA">
      <w:r>
        <w:lastRenderedPageBreak/>
        <w:t xml:space="preserve">2. </w:t>
      </w:r>
      <w:r w:rsidR="001F274B">
        <w:t>O que os quadros tem em comum?</w:t>
      </w:r>
    </w:p>
    <w:p w:rsidR="001F274B" w:rsidRDefault="003C57BB" w:rsidP="00837EBA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C57BB" w:rsidRDefault="003C57BB" w:rsidP="00837EBA"/>
    <w:p w:rsidR="001F274B" w:rsidRDefault="003C57BB" w:rsidP="00837EBA">
      <w:r>
        <w:t xml:space="preserve">3. </w:t>
      </w:r>
      <w:r w:rsidR="001F274B">
        <w:t>Reveja os quadros 1 e 2 e depois responda às questões.</w:t>
      </w:r>
    </w:p>
    <w:p w:rsidR="003C57BB" w:rsidRDefault="003C57BB" w:rsidP="00837EBA"/>
    <w:p w:rsidR="001F274B" w:rsidRDefault="001F274B" w:rsidP="001F274B">
      <w:pPr>
        <w:pStyle w:val="PargrafodaLista"/>
        <w:numPr>
          <w:ilvl w:val="0"/>
          <w:numId w:val="6"/>
        </w:numPr>
      </w:pPr>
      <w:r>
        <w:t>Onde você poderia assistir a cenas de entrevistas como essas?</w:t>
      </w:r>
    </w:p>
    <w:p w:rsidR="001F274B" w:rsidRDefault="003C57BB" w:rsidP="00837EBA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</w:t>
      </w:r>
    </w:p>
    <w:p w:rsidR="003C57BB" w:rsidRDefault="003C57BB" w:rsidP="00837EBA"/>
    <w:p w:rsidR="001F274B" w:rsidRDefault="001F274B" w:rsidP="001F274B">
      <w:pPr>
        <w:pStyle w:val="PargrafodaLista"/>
        <w:numPr>
          <w:ilvl w:val="0"/>
          <w:numId w:val="6"/>
        </w:numPr>
      </w:pPr>
      <w:r>
        <w:t>Se você pudesse dar um título a elas, qual seria?</w:t>
      </w:r>
    </w:p>
    <w:p w:rsidR="003C57BB" w:rsidRDefault="003C57BB" w:rsidP="00837EBA">
      <w:pPr>
        <w:rPr>
          <w:noProof/>
          <w:lang w:eastAsia="pt-BR" w:bidi="ar-SA"/>
        </w:rPr>
      </w:pPr>
    </w:p>
    <w:p w:rsidR="003C57BB" w:rsidRDefault="001F274B" w:rsidP="00837EBA">
      <w:pPr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Quadro 1 </w:t>
      </w:r>
    </w:p>
    <w:p w:rsidR="001F274B" w:rsidRDefault="001F274B" w:rsidP="00837EBA">
      <w:pPr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________________________________________________________________________________ </w:t>
      </w:r>
    </w:p>
    <w:p w:rsidR="003C57BB" w:rsidRDefault="003C57BB" w:rsidP="00837EBA">
      <w:pPr>
        <w:rPr>
          <w:noProof/>
          <w:lang w:eastAsia="pt-BR" w:bidi="ar-SA"/>
        </w:rPr>
      </w:pPr>
    </w:p>
    <w:p w:rsidR="001F274B" w:rsidRDefault="001F274B" w:rsidP="00837EBA">
      <w:pPr>
        <w:rPr>
          <w:noProof/>
          <w:lang w:eastAsia="pt-BR" w:bidi="ar-SA"/>
        </w:rPr>
      </w:pPr>
      <w:r>
        <w:rPr>
          <w:noProof/>
          <w:lang w:eastAsia="pt-BR" w:bidi="ar-SA"/>
        </w:rPr>
        <w:t>Quadro 2</w:t>
      </w:r>
    </w:p>
    <w:p w:rsidR="001F274B" w:rsidRDefault="001F274B" w:rsidP="001F274B">
      <w:pPr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________________________________________________________________________________ </w:t>
      </w:r>
    </w:p>
    <w:p w:rsidR="001F274B" w:rsidRDefault="001F274B" w:rsidP="00837EBA">
      <w:pPr>
        <w:rPr>
          <w:noProof/>
          <w:lang w:eastAsia="pt-BR" w:bidi="ar-SA"/>
        </w:rPr>
      </w:pPr>
    </w:p>
    <w:p w:rsidR="001F274B" w:rsidRDefault="003C57BB" w:rsidP="00837EBA">
      <w:pPr>
        <w:rPr>
          <w:noProof/>
          <w:lang w:eastAsia="pt-BR" w:bidi="ar-SA"/>
        </w:rPr>
      </w:pPr>
      <w:r>
        <w:rPr>
          <w:noProof/>
          <w:lang w:eastAsia="pt-BR" w:bidi="ar-SA"/>
        </w:rPr>
        <w:t>4. Sobre os quadros 3 e 4 responda:</w:t>
      </w:r>
    </w:p>
    <w:p w:rsidR="003C57BB" w:rsidRDefault="003C57BB" w:rsidP="00837EBA">
      <w:pPr>
        <w:rPr>
          <w:noProof/>
          <w:lang w:eastAsia="pt-BR" w:bidi="ar-SA"/>
        </w:rPr>
      </w:pPr>
    </w:p>
    <w:p w:rsidR="003C57BB" w:rsidRDefault="003C57BB" w:rsidP="003C57BB">
      <w:pPr>
        <w:pStyle w:val="PargrafodaLista"/>
        <w:numPr>
          <w:ilvl w:val="0"/>
          <w:numId w:val="7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Onde as entrevistas foram publicadas? </w:t>
      </w:r>
    </w:p>
    <w:p w:rsidR="003C57BB" w:rsidRDefault="003C57BB" w:rsidP="003C57BB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</w:t>
      </w:r>
    </w:p>
    <w:p w:rsidR="003C57BB" w:rsidRDefault="003C57BB" w:rsidP="003C57BB">
      <w:pPr>
        <w:rPr>
          <w:noProof/>
          <w:lang w:eastAsia="pt-BR" w:bidi="ar-SA"/>
        </w:rPr>
      </w:pPr>
    </w:p>
    <w:p w:rsidR="003C57BB" w:rsidRDefault="003C57BB" w:rsidP="003C57BB">
      <w:pPr>
        <w:pStyle w:val="PargrafodaLista"/>
        <w:numPr>
          <w:ilvl w:val="0"/>
          <w:numId w:val="7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Que informações dos quadros você usou para responder?</w:t>
      </w:r>
    </w:p>
    <w:p w:rsidR="003C57BB" w:rsidRDefault="003C57BB" w:rsidP="003C57BB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</w:t>
      </w:r>
    </w:p>
    <w:p w:rsidR="002901D4" w:rsidRDefault="002901D4" w:rsidP="003C57BB"/>
    <w:p w:rsidR="002901D4" w:rsidRDefault="002901D4" w:rsidP="002901D4">
      <w:pPr>
        <w:pStyle w:val="PargrafodaLista"/>
        <w:numPr>
          <w:ilvl w:val="0"/>
          <w:numId w:val="7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Por que essas pessoas foram entrevistadas?</w:t>
      </w:r>
    </w:p>
    <w:p w:rsidR="00837EBA" w:rsidRPr="00837EBA" w:rsidRDefault="002901D4" w:rsidP="00837EBA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</w:t>
      </w:r>
      <w:bookmarkStart w:id="0" w:name="_GoBack"/>
      <w:bookmarkEnd w:id="0"/>
    </w:p>
    <w:sectPr w:rsidR="00837EBA" w:rsidRPr="00837EBA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1D1" w:rsidRDefault="003C71D1">
      <w:pPr>
        <w:spacing w:before="0"/>
      </w:pPr>
      <w:r>
        <w:separator/>
      </w:r>
    </w:p>
  </w:endnote>
  <w:endnote w:type="continuationSeparator" w:id="0">
    <w:p w:rsidR="003C71D1" w:rsidRDefault="003C71D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1D1" w:rsidRDefault="003C71D1">
      <w:pPr>
        <w:spacing w:before="0"/>
      </w:pPr>
      <w:r>
        <w:separator/>
      </w:r>
    </w:p>
  </w:footnote>
  <w:footnote w:type="continuationSeparator" w:id="0">
    <w:p w:rsidR="003C71D1" w:rsidRDefault="003C71D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5B1A5A">
      <w:rPr>
        <w:rStyle w:val="RefernciaSutil"/>
        <w:rFonts w:cs="Calibri"/>
        <w:smallCaps w:val="0"/>
        <w:color w:val="auto"/>
        <w:u w:val="none"/>
      </w:rPr>
      <w:t>2</w:t>
    </w:r>
    <w:r w:rsidR="00355255">
      <w:rPr>
        <w:rStyle w:val="RefernciaSutil"/>
        <w:rFonts w:cs="Calibri"/>
        <w:smallCaps w:val="0"/>
        <w:color w:val="auto"/>
        <w:u w:val="none"/>
      </w:rPr>
      <w:t>8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D0B2D"/>
    <w:multiLevelType w:val="hybridMultilevel"/>
    <w:tmpl w:val="58BCAB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DF2766"/>
    <w:multiLevelType w:val="hybridMultilevel"/>
    <w:tmpl w:val="5C3012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554DA"/>
    <w:rsid w:val="000F1EEB"/>
    <w:rsid w:val="0011658D"/>
    <w:rsid w:val="00197DC3"/>
    <w:rsid w:val="001F274B"/>
    <w:rsid w:val="002711E6"/>
    <w:rsid w:val="002901D4"/>
    <w:rsid w:val="002C4D11"/>
    <w:rsid w:val="002D3C94"/>
    <w:rsid w:val="002D5497"/>
    <w:rsid w:val="002E4835"/>
    <w:rsid w:val="002E5EBA"/>
    <w:rsid w:val="002F2977"/>
    <w:rsid w:val="002F378C"/>
    <w:rsid w:val="00311FA2"/>
    <w:rsid w:val="0035293F"/>
    <w:rsid w:val="00355255"/>
    <w:rsid w:val="003942B1"/>
    <w:rsid w:val="003B51CE"/>
    <w:rsid w:val="003C57BB"/>
    <w:rsid w:val="003C71D1"/>
    <w:rsid w:val="003F0001"/>
    <w:rsid w:val="003F61D6"/>
    <w:rsid w:val="004044C8"/>
    <w:rsid w:val="00423988"/>
    <w:rsid w:val="00442804"/>
    <w:rsid w:val="00456561"/>
    <w:rsid w:val="00465AEE"/>
    <w:rsid w:val="004A4A38"/>
    <w:rsid w:val="004C70AA"/>
    <w:rsid w:val="004F05CB"/>
    <w:rsid w:val="0058607A"/>
    <w:rsid w:val="005B1A5A"/>
    <w:rsid w:val="005B77FA"/>
    <w:rsid w:val="005F35E0"/>
    <w:rsid w:val="0061151F"/>
    <w:rsid w:val="006206A3"/>
    <w:rsid w:val="00641B87"/>
    <w:rsid w:val="00652CE2"/>
    <w:rsid w:val="006862CB"/>
    <w:rsid w:val="006A2335"/>
    <w:rsid w:val="006C7B0E"/>
    <w:rsid w:val="00782E1E"/>
    <w:rsid w:val="007F1B3F"/>
    <w:rsid w:val="00805568"/>
    <w:rsid w:val="00817056"/>
    <w:rsid w:val="0082144F"/>
    <w:rsid w:val="00837EBA"/>
    <w:rsid w:val="0085656E"/>
    <w:rsid w:val="008E33F2"/>
    <w:rsid w:val="0090168F"/>
    <w:rsid w:val="00913648"/>
    <w:rsid w:val="009511F9"/>
    <w:rsid w:val="00976B98"/>
    <w:rsid w:val="00977945"/>
    <w:rsid w:val="00993664"/>
    <w:rsid w:val="009A62EE"/>
    <w:rsid w:val="009B08E6"/>
    <w:rsid w:val="009B3F93"/>
    <w:rsid w:val="009D6F0B"/>
    <w:rsid w:val="00A31CD4"/>
    <w:rsid w:val="00A354B8"/>
    <w:rsid w:val="00A36241"/>
    <w:rsid w:val="00A90C7D"/>
    <w:rsid w:val="00B92FAE"/>
    <w:rsid w:val="00BA1975"/>
    <w:rsid w:val="00BB3C0D"/>
    <w:rsid w:val="00BD25D4"/>
    <w:rsid w:val="00C25987"/>
    <w:rsid w:val="00C32754"/>
    <w:rsid w:val="00CB1518"/>
    <w:rsid w:val="00CE195B"/>
    <w:rsid w:val="00D047E9"/>
    <w:rsid w:val="00D058EF"/>
    <w:rsid w:val="00D56965"/>
    <w:rsid w:val="00D6385D"/>
    <w:rsid w:val="00D77F9B"/>
    <w:rsid w:val="00DC6A5F"/>
    <w:rsid w:val="00DE4B1A"/>
    <w:rsid w:val="00E20E07"/>
    <w:rsid w:val="00E343BC"/>
    <w:rsid w:val="00E52654"/>
    <w:rsid w:val="00E57417"/>
    <w:rsid w:val="00E83934"/>
    <w:rsid w:val="00EB65DC"/>
    <w:rsid w:val="00EC0D37"/>
    <w:rsid w:val="00EC7E1A"/>
    <w:rsid w:val="00F10D46"/>
    <w:rsid w:val="00F2214C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47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9</cp:revision>
  <cp:lastPrinted>2012-02-10T19:10:00Z</cp:lastPrinted>
  <dcterms:created xsi:type="dcterms:W3CDTF">2020-08-27T13:39:00Z</dcterms:created>
  <dcterms:modified xsi:type="dcterms:W3CDTF">2020-08-27T14:25:00Z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