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EFD" w:rsidRDefault="00AE5EFD" w:rsidP="00E91A59">
      <w:pPr>
        <w:pStyle w:val="ttulo-IEIJ"/>
        <w:pBdr>
          <w:bottom w:val="triple" w:sz="4" w:space="2" w:color="auto"/>
        </w:pBdr>
        <w:rPr>
          <w:noProof/>
          <w:lang w:eastAsia="pt-BR" w:bidi="ar-SA"/>
        </w:rPr>
      </w:pPr>
      <w:bookmarkStart w:id="0" w:name="_GoBack"/>
      <w:bookmarkEnd w:id="0"/>
    </w:p>
    <w:p w:rsidR="00AE5EFD" w:rsidRDefault="00AE5EFD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8E0160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 w:rsidR="008E0160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D7170C">
        <w:rPr>
          <w:rFonts w:asciiTheme="minorHAnsi" w:hAnsiTheme="minorHAnsi" w:cstheme="minorHAnsi"/>
          <w:sz w:val="26"/>
          <w:szCs w:val="26"/>
          <w:lang w:eastAsia="ja-JP" w:bidi="ar-SA"/>
        </w:rPr>
        <w:t>desafio matemático</w:t>
      </w:r>
      <w:r w:rsidR="00C153E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COM OPERAÇÕES</w:t>
      </w:r>
    </w:p>
    <w:p w:rsidR="00D7170C" w:rsidRDefault="00FA2600" w:rsidP="009851A3">
      <w:pPr>
        <w:pStyle w:val="PargrafodaLista"/>
        <w:numPr>
          <w:ilvl w:val="0"/>
          <w:numId w:val="1"/>
        </w:numPr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:rsidR="00AE5EFD" w:rsidRDefault="007F260A" w:rsidP="00D7170C">
      <w:pPr>
        <w:rPr>
          <w:lang w:eastAsia="ja-JP" w:bidi="ar-SA"/>
        </w:rPr>
      </w:pPr>
      <w:r w:rsidRPr="001B4E6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6BEB3BE" wp14:editId="0D027CDB">
            <wp:simplePos x="0" y="0"/>
            <wp:positionH relativeFrom="column">
              <wp:posOffset>1967230</wp:posOffset>
            </wp:positionH>
            <wp:positionV relativeFrom="paragraph">
              <wp:posOffset>401320</wp:posOffset>
            </wp:positionV>
            <wp:extent cx="2120265" cy="7124700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33837" r="75200" b="6345"/>
                    <a:stretch/>
                  </pic:blipFill>
                  <pic:spPr bwMode="auto">
                    <a:xfrm>
                      <a:off x="0" y="0"/>
                      <a:ext cx="2120265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70C" w:rsidRPr="001B4E6C">
        <w:rPr>
          <w:sz w:val="28"/>
          <w:szCs w:val="28"/>
          <w:lang w:eastAsia="ja-JP" w:bidi="ar-SA"/>
        </w:rPr>
        <w:t>Resolva as ope</w:t>
      </w:r>
      <w:r w:rsidR="001B4E6C" w:rsidRPr="001B4E6C">
        <w:rPr>
          <w:sz w:val="28"/>
          <w:szCs w:val="28"/>
          <w:lang w:eastAsia="ja-JP" w:bidi="ar-SA"/>
        </w:rPr>
        <w:t>rações e descubra qual é a</w:t>
      </w:r>
      <w:proofErr w:type="gramStart"/>
      <w:r w:rsidR="001B4E6C" w:rsidRPr="001B4E6C">
        <w:rPr>
          <w:sz w:val="28"/>
          <w:szCs w:val="28"/>
          <w:lang w:eastAsia="ja-JP" w:bidi="ar-SA"/>
        </w:rPr>
        <w:t xml:space="preserve"> </w:t>
      </w:r>
      <w:r w:rsidR="00D7170C" w:rsidRPr="001B4E6C">
        <w:rPr>
          <w:sz w:val="28"/>
          <w:szCs w:val="28"/>
          <w:lang w:eastAsia="ja-JP" w:bidi="ar-SA"/>
        </w:rPr>
        <w:t xml:space="preserve"> </w:t>
      </w:r>
      <w:proofErr w:type="gramEnd"/>
      <w:r w:rsidR="00D7170C" w:rsidRPr="001B4E6C">
        <w:rPr>
          <w:sz w:val="28"/>
          <w:szCs w:val="28"/>
          <w:lang w:eastAsia="ja-JP" w:bidi="ar-SA"/>
        </w:rPr>
        <w:t>mochila</w:t>
      </w:r>
      <w:r w:rsidR="001B4E6C" w:rsidRPr="001B4E6C">
        <w:rPr>
          <w:sz w:val="28"/>
          <w:szCs w:val="28"/>
          <w:lang w:eastAsia="ja-JP" w:bidi="ar-SA"/>
        </w:rPr>
        <w:t xml:space="preserve"> de cada criança</w:t>
      </w:r>
      <w:r w:rsidR="001B4E6C">
        <w:rPr>
          <w:lang w:eastAsia="ja-JP" w:bidi="ar-SA"/>
        </w:rPr>
        <w:t>.</w:t>
      </w:r>
    </w:p>
    <w:p w:rsidR="00D7170C" w:rsidRDefault="007F260A" w:rsidP="00D7170C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191753D8" wp14:editId="2EF84FCD">
            <wp:simplePos x="0" y="0"/>
            <wp:positionH relativeFrom="column">
              <wp:posOffset>4852035</wp:posOffset>
            </wp:positionH>
            <wp:positionV relativeFrom="paragraph">
              <wp:posOffset>139065</wp:posOffset>
            </wp:positionV>
            <wp:extent cx="781050" cy="712470"/>
            <wp:effectExtent l="0" t="0" r="0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8" t="35650" r="47344" b="41692"/>
                    <a:stretch/>
                  </pic:blipFill>
                  <pic:spPr bwMode="auto">
                    <a:xfrm>
                      <a:off x="0" y="0"/>
                      <a:ext cx="781050" cy="71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70C" w:rsidRDefault="00D7170C" w:rsidP="00D7170C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F6D0463" wp14:editId="144E4633">
            <wp:simplePos x="0" y="0"/>
            <wp:positionH relativeFrom="column">
              <wp:posOffset>289560</wp:posOffset>
            </wp:positionH>
            <wp:positionV relativeFrom="paragraph">
              <wp:posOffset>111760</wp:posOffset>
            </wp:positionV>
            <wp:extent cx="694690" cy="554355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8" t="37463" r="72993" b="45015"/>
                    <a:stretch/>
                  </pic:blipFill>
                  <pic:spPr bwMode="auto">
                    <a:xfrm>
                      <a:off x="0" y="0"/>
                      <a:ext cx="694690" cy="55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60A" w:rsidRDefault="00D7170C" w:rsidP="00D7170C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E6E0ED" wp14:editId="4B4F8A89">
                <wp:simplePos x="0" y="0"/>
                <wp:positionH relativeFrom="column">
                  <wp:posOffset>-1085215</wp:posOffset>
                </wp:positionH>
                <wp:positionV relativeFrom="paragraph">
                  <wp:posOffset>516890</wp:posOffset>
                </wp:positionV>
                <wp:extent cx="1514475" cy="2819400"/>
                <wp:effectExtent l="0" t="0" r="28575" b="1905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8194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60A" w:rsidRDefault="00D7170C" w:rsidP="00D7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260A">
                              <w:rPr>
                                <w:sz w:val="28"/>
                                <w:szCs w:val="28"/>
                              </w:rPr>
                              <w:t>368</w:t>
                            </w:r>
                            <w:proofErr w:type="gramStart"/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 w:rsidRPr="007F260A">
                              <w:rPr>
                                <w:sz w:val="28"/>
                                <w:szCs w:val="28"/>
                              </w:rPr>
                              <w:t>+ 296 =</w:t>
                            </w:r>
                          </w:p>
                          <w:p w:rsidR="00D7170C" w:rsidRDefault="00D7170C" w:rsidP="00D7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60A" w:rsidRDefault="007F260A" w:rsidP="00D7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D7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D7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D7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Pr="007F260A" w:rsidRDefault="007F260A" w:rsidP="00D717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Nome do cliente: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26" style="position:absolute;margin-left:-85.45pt;margin-top:40.7pt;width:119.25pt;height:2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" fillcolor="white [3201]" strokecolor="black [3213]" strokeweight="1.5pt">
                <v:textbox>
                  <w:txbxContent>
                    <w:p w:rsidR="007F260A" w:rsidRDefault="00D7170C" w:rsidP="00D7170C">
                      <w:pPr>
                        <w:rPr>
                          <w:sz w:val="28"/>
                          <w:szCs w:val="28"/>
                        </w:rPr>
                      </w:pPr>
                      <w:r w:rsidRPr="007F260A">
                        <w:rPr>
                          <w:sz w:val="28"/>
                          <w:szCs w:val="28"/>
                        </w:rPr>
                        <w:t>368</w:t>
                      </w:r>
                      <w:proofErr w:type="gramStart"/>
                      <w:r w:rsidRPr="007F260A"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Pr="007F260A">
                        <w:rPr>
                          <w:sz w:val="28"/>
                          <w:szCs w:val="28"/>
                        </w:rPr>
                        <w:t>+ 296 =</w:t>
                      </w:r>
                    </w:p>
                    <w:p w:rsidR="00D7170C" w:rsidRDefault="00D7170C" w:rsidP="00D7170C">
                      <w:pPr>
                        <w:rPr>
                          <w:sz w:val="28"/>
                          <w:szCs w:val="28"/>
                        </w:rPr>
                      </w:pPr>
                      <w:r w:rsidRPr="007F260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60A" w:rsidRDefault="007F260A" w:rsidP="00D7170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D7170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D7170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D7170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Pr="007F260A" w:rsidRDefault="007F260A" w:rsidP="00D717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Nome do cliente: 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7F260A" w:rsidRPr="007F260A" w:rsidRDefault="007F260A" w:rsidP="007F260A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F4EC6D" wp14:editId="761EFA58">
                <wp:simplePos x="0" y="0"/>
                <wp:positionH relativeFrom="column">
                  <wp:posOffset>3448685</wp:posOffset>
                </wp:positionH>
                <wp:positionV relativeFrom="paragraph">
                  <wp:posOffset>140970</wp:posOffset>
                </wp:positionV>
                <wp:extent cx="1514475" cy="2819400"/>
                <wp:effectExtent l="0" t="0" r="28575" b="1905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8194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347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+ 629</w:t>
                            </w: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=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P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Nome do cliente: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3" o:spid="_x0000_s1027" style="position:absolute;margin-left:271.55pt;margin-top:11.1pt;width:119.25pt;height:2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" fillcolor="white [3201]" strokecolor="black [3213]" strokeweight="1.5pt">
                <v:textbox>
                  <w:txbxContent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347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+ 629</w:t>
                      </w:r>
                      <w:r w:rsidRPr="007F260A">
                        <w:rPr>
                          <w:sz w:val="28"/>
                          <w:szCs w:val="28"/>
                        </w:rPr>
                        <w:t xml:space="preserve"> =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 w:rsidRPr="007F260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P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Nome do cliente: 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Default="007F260A" w:rsidP="007F260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28D01699" wp14:editId="51FFB1F0">
            <wp:simplePos x="0" y="0"/>
            <wp:positionH relativeFrom="column">
              <wp:posOffset>4852035</wp:posOffset>
            </wp:positionH>
            <wp:positionV relativeFrom="paragraph">
              <wp:posOffset>59055</wp:posOffset>
            </wp:positionV>
            <wp:extent cx="705485" cy="687070"/>
            <wp:effectExtent l="0" t="0" r="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7" t="31117" r="47684" b="47130"/>
                    <a:stretch/>
                  </pic:blipFill>
                  <pic:spPr bwMode="auto">
                    <a:xfrm>
                      <a:off x="0" y="0"/>
                      <a:ext cx="705485" cy="68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64FC094F" wp14:editId="33FE18C1">
            <wp:simplePos x="0" y="0"/>
            <wp:positionH relativeFrom="column">
              <wp:posOffset>432435</wp:posOffset>
            </wp:positionH>
            <wp:positionV relativeFrom="paragraph">
              <wp:posOffset>116205</wp:posOffset>
            </wp:positionV>
            <wp:extent cx="676275" cy="723265"/>
            <wp:effectExtent l="0" t="0" r="9525" b="63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8" t="37160" r="73332" b="39879"/>
                    <a:stretch/>
                  </pic:blipFill>
                  <pic:spPr bwMode="auto">
                    <a:xfrm>
                      <a:off x="0" y="0"/>
                      <a:ext cx="67627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60A" w:rsidRDefault="007F260A" w:rsidP="007F260A">
      <w:pPr>
        <w:ind w:firstLine="709"/>
        <w:rPr>
          <w:noProof/>
          <w:lang w:eastAsia="pt-BR" w:bidi="ar-SA"/>
        </w:rPr>
      </w:pPr>
    </w:p>
    <w:p w:rsidR="007F260A" w:rsidRDefault="007F260A" w:rsidP="007F260A">
      <w:pPr>
        <w:ind w:firstLine="709"/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B3BBB" wp14:editId="7D2F6C5E">
                <wp:simplePos x="0" y="0"/>
                <wp:positionH relativeFrom="column">
                  <wp:posOffset>-76200</wp:posOffset>
                </wp:positionH>
                <wp:positionV relativeFrom="paragraph">
                  <wp:posOffset>401955</wp:posOffset>
                </wp:positionV>
                <wp:extent cx="1514475" cy="2714625"/>
                <wp:effectExtent l="0" t="0" r="28575" b="2857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146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245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+ 184</w:t>
                            </w: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=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P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Nome do cliente: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28" style="position:absolute;left:0;text-align:left;margin-left:-6pt;margin-top:31.65pt;width:119.25pt;height:2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" fillcolor="white [3201]" strokecolor="black [3213]" strokeweight="1.5pt">
                <v:textbox>
                  <w:txbxContent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245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+ 184</w:t>
                      </w:r>
                      <w:r w:rsidRPr="007F260A">
                        <w:rPr>
                          <w:sz w:val="28"/>
                          <w:szCs w:val="28"/>
                        </w:rPr>
                        <w:t xml:space="preserve"> =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 w:rsidRPr="007F260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P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Nome do cliente: 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7F260A" w:rsidRPr="007F260A" w:rsidRDefault="007F260A" w:rsidP="007F260A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B1108" wp14:editId="7F091567">
                <wp:simplePos x="0" y="0"/>
                <wp:positionH relativeFrom="column">
                  <wp:posOffset>4514850</wp:posOffset>
                </wp:positionH>
                <wp:positionV relativeFrom="paragraph">
                  <wp:posOffset>140335</wp:posOffset>
                </wp:positionV>
                <wp:extent cx="1514475" cy="2714625"/>
                <wp:effectExtent l="0" t="0" r="28575" b="28575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7146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532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+ 297</w:t>
                            </w: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=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P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Nome do cliente: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9" style="position:absolute;margin-left:355.5pt;margin-top:11.05pt;width:119.25pt;height:2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" fillcolor="white [3201]" strokecolor="black [3213]" strokeweight="1.5pt">
                <v:textbox>
                  <w:txbxContent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532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+ 297</w:t>
                      </w:r>
                      <w:r w:rsidRPr="007F260A">
                        <w:rPr>
                          <w:sz w:val="28"/>
                          <w:szCs w:val="28"/>
                        </w:rPr>
                        <w:t xml:space="preserve"> =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 w:rsidRPr="007F260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P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Nome do cliente: 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Default="007F260A" w:rsidP="007F260A">
      <w:pPr>
        <w:jc w:val="center"/>
        <w:rPr>
          <w:noProof/>
          <w:lang w:eastAsia="pt-BR" w:bidi="ar-SA"/>
        </w:rPr>
      </w:pPr>
    </w:p>
    <w:p w:rsidR="007F260A" w:rsidRDefault="007F260A" w:rsidP="007F260A">
      <w:p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2. Novo desafio!</w:t>
      </w:r>
    </w:p>
    <w:p w:rsidR="007F260A" w:rsidRDefault="001B4E6C" w:rsidP="007F260A">
      <w:p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Faltou</w:t>
      </w:r>
      <w:r w:rsidR="007F260A">
        <w:rPr>
          <w:noProof/>
          <w:sz w:val="28"/>
          <w:szCs w:val="28"/>
          <w:lang w:eastAsia="pt-BR" w:bidi="ar-SA"/>
        </w:rPr>
        <w:t xml:space="preserve"> descobrir a bolsa de duas ciranças.  </w:t>
      </w:r>
    </w:p>
    <w:p w:rsidR="007F260A" w:rsidRPr="007F260A" w:rsidRDefault="007F260A" w:rsidP="007F260A">
      <w:p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Você deverá desenhar a bolsa, fazer uma operação que d</w:t>
      </w:r>
      <w:r w:rsidR="001B4E6C">
        <w:rPr>
          <w:noProof/>
          <w:sz w:val="28"/>
          <w:szCs w:val="28"/>
          <w:lang w:eastAsia="pt-BR" w:bidi="ar-SA"/>
        </w:rPr>
        <w:t>ê</w:t>
      </w:r>
      <w:r>
        <w:rPr>
          <w:noProof/>
          <w:sz w:val="28"/>
          <w:szCs w:val="28"/>
          <w:lang w:eastAsia="pt-BR" w:bidi="ar-SA"/>
        </w:rPr>
        <w:t xml:space="preserve"> o valor correspondente e colocar o nome da criança.</w:t>
      </w:r>
    </w:p>
    <w:p w:rsidR="007F260A" w:rsidRDefault="00C153EF" w:rsidP="007F260A">
      <w:pPr>
        <w:jc w:val="center"/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5C8FA" wp14:editId="1CDBF990">
                <wp:simplePos x="0" y="0"/>
                <wp:positionH relativeFrom="column">
                  <wp:posOffset>3699510</wp:posOffset>
                </wp:positionH>
                <wp:positionV relativeFrom="paragraph">
                  <wp:posOffset>248285</wp:posOffset>
                </wp:positionV>
                <wp:extent cx="1866900" cy="1609725"/>
                <wp:effectExtent l="19050" t="19050" r="19050" b="28575"/>
                <wp:wrapNone/>
                <wp:docPr id="39" name="Retângulo de cantos arredondado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6097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9" o:spid="_x0000_s1026" style="position:absolute;margin-left:291.3pt;margin-top:19.55pt;width:147pt;height:12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" fillcolor="white [3201]" strokecolor="black [3213]" strokeweight="2.25pt">
                <v:stroke joinstyle="miter"/>
              </v:roundrect>
            </w:pict>
          </mc:Fallback>
        </mc:AlternateContent>
      </w:r>
      <w:r w:rsidR="007F260A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838540" wp14:editId="479BE155">
                <wp:simplePos x="0" y="0"/>
                <wp:positionH relativeFrom="column">
                  <wp:posOffset>-81915</wp:posOffset>
                </wp:positionH>
                <wp:positionV relativeFrom="paragraph">
                  <wp:posOffset>248919</wp:posOffset>
                </wp:positionV>
                <wp:extent cx="1866900" cy="1609725"/>
                <wp:effectExtent l="19050" t="19050" r="19050" b="28575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6097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7" o:spid="_x0000_s1026" style="position:absolute;margin-left:-6.45pt;margin-top:19.6pt;width:147pt;height:12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" fillcolor="white [3201]" strokecolor="black [3213]" strokeweight="2.25pt">
                <v:stroke joinstyle="miter"/>
              </v:roundrect>
            </w:pict>
          </mc:Fallback>
        </mc:AlternateContent>
      </w: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rPr>
          <w:lang w:eastAsia="ja-JP" w:bidi="ar-SA"/>
        </w:rPr>
      </w:pPr>
    </w:p>
    <w:p w:rsidR="007F260A" w:rsidRPr="007F260A" w:rsidRDefault="007F260A" w:rsidP="007F260A">
      <w:pPr>
        <w:tabs>
          <w:tab w:val="left" w:pos="990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7F260A" w:rsidRPr="007F260A" w:rsidRDefault="007F260A" w:rsidP="007F260A">
      <w:pPr>
        <w:rPr>
          <w:lang w:eastAsia="ja-JP" w:bidi="ar-SA"/>
        </w:rPr>
      </w:pPr>
    </w:p>
    <w:p w:rsidR="007F260A" w:rsidRDefault="007F260A" w:rsidP="007F260A">
      <w:pPr>
        <w:rPr>
          <w:lang w:eastAsia="ja-JP" w:bidi="ar-SA"/>
        </w:rPr>
      </w:pPr>
    </w:p>
    <w:p w:rsidR="007F260A" w:rsidRDefault="007F260A" w:rsidP="007F260A">
      <w:pPr>
        <w:rPr>
          <w:lang w:eastAsia="ja-JP" w:bidi="ar-SA"/>
        </w:rPr>
      </w:pPr>
    </w:p>
    <w:p w:rsidR="00D7170C" w:rsidRPr="007F260A" w:rsidRDefault="007F260A" w:rsidP="007F260A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A9D201" wp14:editId="71EA3AB0">
                <wp:simplePos x="0" y="0"/>
                <wp:positionH relativeFrom="column">
                  <wp:posOffset>3785235</wp:posOffset>
                </wp:positionH>
                <wp:positionV relativeFrom="paragraph">
                  <wp:posOffset>694055</wp:posOffset>
                </wp:positionV>
                <wp:extent cx="1933575" cy="3571875"/>
                <wp:effectExtent l="0" t="0" r="28575" b="28575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5718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_____+_____=_______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Operação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P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Nome do cliente: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0" style="position:absolute;margin-left:298.05pt;margin-top:54.65pt;width:152.25pt;height:28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" fillcolor="white [3201]" strokecolor="black [3213]" strokeweight="1.5pt">
                <v:textbox>
                  <w:txbxContent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_____+_____=_______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 w:rsidRPr="007F260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Operação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P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Nome do cliente: 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43DFCE" wp14:editId="15EDA280">
                <wp:simplePos x="0" y="0"/>
                <wp:positionH relativeFrom="column">
                  <wp:posOffset>32385</wp:posOffset>
                </wp:positionH>
                <wp:positionV relativeFrom="paragraph">
                  <wp:posOffset>694055</wp:posOffset>
                </wp:positionV>
                <wp:extent cx="1933575" cy="3571875"/>
                <wp:effectExtent l="0" t="0" r="28575" b="2857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5718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_____+_____=_______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26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Operação</w:t>
                            </w: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260A" w:rsidRPr="007F260A" w:rsidRDefault="007F260A" w:rsidP="007F2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Nome do cliente: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31" style="position:absolute;margin-left:2.55pt;margin-top:54.65pt;width:152.2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" fillcolor="white [3201]" strokecolor="black [3213]" strokeweight="1.5pt">
                <v:textbox>
                  <w:txbxContent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_____+_____=_______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 w:rsidRPr="007F260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Operação</w:t>
                      </w: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260A" w:rsidRPr="007F260A" w:rsidRDefault="007F260A" w:rsidP="007F260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Nome do cliente: 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ja-JP" w:bidi="ar-SA"/>
        </w:rPr>
        <w:t>DESENHO DA BOLSA</w:t>
      </w:r>
      <w:r w:rsidR="00C153EF">
        <w:rPr>
          <w:lang w:eastAsia="ja-JP" w:bidi="ar-SA"/>
        </w:rPr>
        <w:tab/>
      </w:r>
      <w:r w:rsidR="00C153EF">
        <w:rPr>
          <w:lang w:eastAsia="ja-JP" w:bidi="ar-SA"/>
        </w:rPr>
        <w:tab/>
      </w:r>
      <w:r w:rsidR="00C153EF">
        <w:rPr>
          <w:lang w:eastAsia="ja-JP" w:bidi="ar-SA"/>
        </w:rPr>
        <w:tab/>
      </w:r>
      <w:r w:rsidR="00C153EF">
        <w:rPr>
          <w:lang w:eastAsia="ja-JP" w:bidi="ar-SA"/>
        </w:rPr>
        <w:tab/>
      </w:r>
      <w:r w:rsidR="00C153EF">
        <w:rPr>
          <w:lang w:eastAsia="ja-JP" w:bidi="ar-SA"/>
        </w:rPr>
        <w:tab/>
      </w:r>
      <w:r w:rsidR="00C153EF">
        <w:rPr>
          <w:lang w:eastAsia="ja-JP" w:bidi="ar-SA"/>
        </w:rPr>
        <w:tab/>
      </w:r>
      <w:r w:rsidR="00C153EF">
        <w:rPr>
          <w:lang w:eastAsia="ja-JP" w:bidi="ar-SA"/>
        </w:rPr>
        <w:tab/>
        <w:t>DESENHO DA BOLSA</w:t>
      </w:r>
    </w:p>
    <w:sectPr w:rsidR="00D7170C" w:rsidRPr="007F260A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B09" w:rsidRDefault="00292B09">
      <w:pPr>
        <w:spacing w:before="0"/>
      </w:pPr>
      <w:r>
        <w:separator/>
      </w:r>
    </w:p>
  </w:endnote>
  <w:endnote w:type="continuationSeparator" w:id="0">
    <w:p w:rsidR="00292B09" w:rsidRDefault="00292B0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B09" w:rsidRDefault="00292B09">
      <w:pPr>
        <w:spacing w:before="0"/>
      </w:pPr>
      <w:r>
        <w:separator/>
      </w:r>
    </w:p>
  </w:footnote>
  <w:footnote w:type="continuationSeparator" w:id="0">
    <w:p w:rsidR="00292B09" w:rsidRDefault="00292B0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68C47B2" wp14:editId="0EA75B06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proofErr w:type="gramStart"/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600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A2600">
      <w:rPr>
        <w:rStyle w:val="RefernciaSutil"/>
        <w:rFonts w:cs="Calibri"/>
        <w:smallCaps w:val="0"/>
        <w:color w:val="auto"/>
        <w:u w:val="none"/>
      </w:rPr>
      <w:t xml:space="preserve">1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600">
      <w:rPr>
        <w:rStyle w:val="RefernciaSutil"/>
        <w:rFonts w:cs="Calibri"/>
        <w:smallCaps w:val="0"/>
        <w:color w:val="auto"/>
        <w:u w:val="none"/>
      </w:rPr>
      <w:t xml:space="preserve">SETEMBRO 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B2535"/>
    <w:multiLevelType w:val="hybridMultilevel"/>
    <w:tmpl w:val="59CEB7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B4E6C"/>
    <w:rsid w:val="001D136F"/>
    <w:rsid w:val="001E7179"/>
    <w:rsid w:val="0021681E"/>
    <w:rsid w:val="00223536"/>
    <w:rsid w:val="00223A04"/>
    <w:rsid w:val="00235E7E"/>
    <w:rsid w:val="002828A5"/>
    <w:rsid w:val="00292B09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03DE"/>
    <w:rsid w:val="00374401"/>
    <w:rsid w:val="00377290"/>
    <w:rsid w:val="00383F74"/>
    <w:rsid w:val="003A5F16"/>
    <w:rsid w:val="003B46B5"/>
    <w:rsid w:val="003B76EC"/>
    <w:rsid w:val="003F3F27"/>
    <w:rsid w:val="00400ECA"/>
    <w:rsid w:val="004714A2"/>
    <w:rsid w:val="004E4CC1"/>
    <w:rsid w:val="00521C4B"/>
    <w:rsid w:val="00557451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70307"/>
    <w:rsid w:val="007A01DA"/>
    <w:rsid w:val="007D1BD7"/>
    <w:rsid w:val="007F260A"/>
    <w:rsid w:val="00816589"/>
    <w:rsid w:val="008253A5"/>
    <w:rsid w:val="008256F7"/>
    <w:rsid w:val="00825B51"/>
    <w:rsid w:val="00847BC2"/>
    <w:rsid w:val="00881039"/>
    <w:rsid w:val="00882593"/>
    <w:rsid w:val="00892A7C"/>
    <w:rsid w:val="008A54DF"/>
    <w:rsid w:val="008D1DF7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851A3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AFC"/>
    <w:rsid w:val="00AE5EFD"/>
    <w:rsid w:val="00B00CAA"/>
    <w:rsid w:val="00B05D4D"/>
    <w:rsid w:val="00B150F8"/>
    <w:rsid w:val="00B36723"/>
    <w:rsid w:val="00B57275"/>
    <w:rsid w:val="00B66A20"/>
    <w:rsid w:val="00B71FA9"/>
    <w:rsid w:val="00B95DC0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50DFD"/>
    <w:rsid w:val="00C53DA7"/>
    <w:rsid w:val="00C6779C"/>
    <w:rsid w:val="00C83798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1A59"/>
    <w:rsid w:val="00E9503E"/>
    <w:rsid w:val="00EA7A3E"/>
    <w:rsid w:val="00EB6949"/>
    <w:rsid w:val="00EC1112"/>
    <w:rsid w:val="00EE2FB8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600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63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6</cp:revision>
  <cp:lastPrinted>2020-08-31T17:45:00Z</cp:lastPrinted>
  <dcterms:created xsi:type="dcterms:W3CDTF">2020-08-31T17:45:00Z</dcterms:created>
  <dcterms:modified xsi:type="dcterms:W3CDTF">2020-08-31T17:48:00Z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